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557" w:rsidRDefault="001E1557" w:rsidP="00EA42EA">
      <w:pPr>
        <w:spacing w:line="360" w:lineRule="auto"/>
        <w:jc w:val="right"/>
        <w:rPr>
          <w:b/>
          <w:bCs/>
          <w:sz w:val="18"/>
          <w:szCs w:val="18"/>
        </w:rPr>
      </w:pPr>
      <w:r>
        <w:rPr>
          <w:b/>
          <w:bCs/>
          <w:sz w:val="18"/>
          <w:szCs w:val="18"/>
        </w:rPr>
        <w:t xml:space="preserve"> Утверждены решением Совета депутатов </w:t>
      </w:r>
    </w:p>
    <w:p w:rsidR="001E1557" w:rsidRDefault="001E1557" w:rsidP="00EA42EA">
      <w:pPr>
        <w:spacing w:line="360" w:lineRule="auto"/>
        <w:jc w:val="right"/>
        <w:rPr>
          <w:b/>
          <w:bCs/>
          <w:sz w:val="18"/>
          <w:szCs w:val="18"/>
        </w:rPr>
      </w:pPr>
      <w:r>
        <w:rPr>
          <w:b/>
          <w:bCs/>
          <w:sz w:val="18"/>
          <w:szCs w:val="18"/>
        </w:rPr>
        <w:t>от 21.12.2016 г. № 17/3 р.С.</w:t>
      </w:r>
    </w:p>
    <w:p w:rsidR="001E1557" w:rsidRPr="0011018F" w:rsidRDefault="001E1557" w:rsidP="006A6E0D">
      <w:pPr>
        <w:jc w:val="center"/>
        <w:rPr>
          <w:sz w:val="28"/>
          <w:szCs w:val="28"/>
        </w:rPr>
      </w:pPr>
      <w:r>
        <w:rPr>
          <w:noProof/>
        </w:rPr>
        <w:pict>
          <v:rect id="Прямоугольник 11" o:spid="_x0000_s1027" style="position:absolute;left:0;text-align:left;margin-left:-94.75pt;margin-top:-75.75pt;width:621.75pt;height:865.2pt;z-index:-251658240;visibility:visible;mso-position-horizontal-relative:margin" strokeweight="1pt">
            <v:stroke dashstyle="dash"/>
            <v:shadow color="#868686"/>
            <v:textbox>
              <w:txbxContent>
                <w:p w:rsidR="001E1557" w:rsidRDefault="001E1557" w:rsidP="00800B9D"/>
              </w:txbxContent>
            </v:textbox>
            <w10:wrap anchorx="margin"/>
          </v:rect>
        </w:pict>
      </w:r>
      <w:r w:rsidRPr="0011018F">
        <w:rPr>
          <w:sz w:val="28"/>
          <w:szCs w:val="28"/>
        </w:rPr>
        <w:t xml:space="preserve"> ОБЩЕСТВО  С  ОГРАНИЧЕННОЙ ОТВЕТСТВЕННОСТЬЮ</w:t>
      </w:r>
    </w:p>
    <w:p w:rsidR="001E1557" w:rsidRPr="0011018F" w:rsidRDefault="001E1557" w:rsidP="006A6E0D">
      <w:pPr>
        <w:jc w:val="center"/>
        <w:rPr>
          <w:sz w:val="28"/>
          <w:szCs w:val="28"/>
        </w:rPr>
      </w:pPr>
      <w:r w:rsidRPr="0011018F">
        <w:rPr>
          <w:sz w:val="28"/>
          <w:szCs w:val="28"/>
        </w:rPr>
        <w:t xml:space="preserve">«НАУЧНО-ПРОИЗВОДСТВЕННЫЙ  ЦЕНТР </w:t>
      </w:r>
    </w:p>
    <w:p w:rsidR="001E1557" w:rsidRPr="0011018F" w:rsidRDefault="001E1557" w:rsidP="006A6E0D">
      <w:pPr>
        <w:pBdr>
          <w:bottom w:val="single" w:sz="12" w:space="1" w:color="auto"/>
        </w:pBdr>
        <w:jc w:val="center"/>
        <w:rPr>
          <w:b/>
          <w:bCs/>
          <w:sz w:val="28"/>
          <w:szCs w:val="28"/>
        </w:rPr>
      </w:pPr>
      <w:r w:rsidRPr="0011018F">
        <w:rPr>
          <w:sz w:val="28"/>
          <w:szCs w:val="28"/>
        </w:rPr>
        <w:t>«НОО-геоинформтехнологии-ЭКО</w:t>
      </w:r>
      <w:r w:rsidRPr="0011018F">
        <w:rPr>
          <w:b/>
          <w:bCs/>
          <w:sz w:val="28"/>
          <w:szCs w:val="28"/>
        </w:rPr>
        <w:t>»</w:t>
      </w:r>
    </w:p>
    <w:p w:rsidR="001E1557" w:rsidRPr="0011018F" w:rsidRDefault="001E1557" w:rsidP="006A6E0D">
      <w:pPr>
        <w:jc w:val="center"/>
        <w:rPr>
          <w:sz w:val="28"/>
          <w:szCs w:val="28"/>
        </w:rPr>
      </w:pPr>
      <w:r w:rsidRPr="0011018F">
        <w:rPr>
          <w:sz w:val="28"/>
          <w:szCs w:val="28"/>
        </w:rPr>
        <w:t>ООО «НПЦ «НОО-геоинформтехнологии-ЭКО»»</w:t>
      </w:r>
    </w:p>
    <w:p w:rsidR="001E1557" w:rsidRPr="0011018F" w:rsidRDefault="001E1557" w:rsidP="006A6E0D">
      <w:pPr>
        <w:jc w:val="center"/>
        <w:rPr>
          <w:sz w:val="28"/>
          <w:szCs w:val="28"/>
        </w:rPr>
      </w:pPr>
    </w:p>
    <w:p w:rsidR="001E1557" w:rsidRPr="0011018F" w:rsidRDefault="001E1557" w:rsidP="006A6E0D">
      <w:pPr>
        <w:tabs>
          <w:tab w:val="left" w:pos="5245"/>
        </w:tabs>
        <w:rPr>
          <w:b/>
          <w:bCs/>
          <w:color w:val="00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margin-left:190.9pt;margin-top:6.35pt;width:98.55pt;height:98.55pt;z-index:-251659264;visibility:visible">
            <v:imagedata r:id="rId7" o:title=""/>
          </v:shape>
        </w:pict>
      </w:r>
    </w:p>
    <w:p w:rsidR="001E1557" w:rsidRPr="0011018F" w:rsidRDefault="001E1557" w:rsidP="00800B9D">
      <w:pPr>
        <w:numPr>
          <w:ilvl w:val="1"/>
          <w:numId w:val="0"/>
        </w:numPr>
        <w:tabs>
          <w:tab w:val="left" w:pos="5790"/>
        </w:tabs>
        <w:spacing w:after="200" w:line="276" w:lineRule="auto"/>
        <w:rPr>
          <w:i/>
          <w:iCs/>
          <w:color w:val="4F81BD"/>
          <w:spacing w:val="15"/>
          <w:lang w:eastAsia="en-US"/>
        </w:rPr>
      </w:pPr>
    </w:p>
    <w:p w:rsidR="001E1557" w:rsidRPr="0011018F" w:rsidRDefault="001E1557" w:rsidP="00800B9D">
      <w:pPr>
        <w:rPr>
          <w:spacing w:val="-10"/>
          <w:lang w:eastAsia="en-US"/>
        </w:rPr>
      </w:pPr>
    </w:p>
    <w:p w:rsidR="001E1557" w:rsidRPr="0011018F" w:rsidRDefault="001E1557" w:rsidP="00800B9D">
      <w:pPr>
        <w:rPr>
          <w:spacing w:val="-10"/>
          <w:lang w:eastAsia="en-US"/>
        </w:rPr>
      </w:pPr>
    </w:p>
    <w:p w:rsidR="001E1557" w:rsidRPr="0011018F" w:rsidRDefault="001E1557" w:rsidP="00800B9D">
      <w:pPr>
        <w:rPr>
          <w:spacing w:val="-10"/>
          <w:lang w:eastAsia="en-US"/>
        </w:rPr>
      </w:pPr>
    </w:p>
    <w:p w:rsidR="001E1557" w:rsidRPr="0011018F" w:rsidRDefault="001E1557" w:rsidP="00800B9D">
      <w:pPr>
        <w:rPr>
          <w:spacing w:val="-10"/>
          <w:lang w:eastAsia="en-US"/>
        </w:rPr>
      </w:pPr>
    </w:p>
    <w:p w:rsidR="001E1557" w:rsidRPr="0011018F" w:rsidRDefault="001E1557" w:rsidP="00800B9D">
      <w:pPr>
        <w:jc w:val="center"/>
        <w:rPr>
          <w:b/>
          <w:bCs/>
          <w:spacing w:val="-10"/>
          <w:sz w:val="48"/>
          <w:szCs w:val="48"/>
        </w:rPr>
      </w:pPr>
    </w:p>
    <w:p w:rsidR="001E1557" w:rsidRPr="0011018F" w:rsidRDefault="001E1557" w:rsidP="00800B9D">
      <w:pPr>
        <w:jc w:val="center"/>
        <w:rPr>
          <w:b/>
          <w:bCs/>
          <w:spacing w:val="-10"/>
          <w:sz w:val="48"/>
          <w:szCs w:val="48"/>
        </w:rPr>
      </w:pPr>
    </w:p>
    <w:p w:rsidR="001E1557" w:rsidRPr="0011018F" w:rsidRDefault="001E1557" w:rsidP="00800B9D">
      <w:pPr>
        <w:jc w:val="center"/>
        <w:rPr>
          <w:b/>
          <w:bCs/>
          <w:spacing w:val="-12"/>
          <w:sz w:val="40"/>
          <w:szCs w:val="40"/>
        </w:rPr>
      </w:pPr>
    </w:p>
    <w:p w:rsidR="001E1557" w:rsidRPr="0011018F" w:rsidRDefault="001E1557" w:rsidP="00800B9D">
      <w:pPr>
        <w:jc w:val="center"/>
        <w:rPr>
          <w:b/>
          <w:bCs/>
          <w:spacing w:val="-12"/>
          <w:sz w:val="40"/>
          <w:szCs w:val="40"/>
        </w:rPr>
      </w:pPr>
    </w:p>
    <w:p w:rsidR="001E1557" w:rsidRPr="0011018F" w:rsidRDefault="001E1557" w:rsidP="00800B9D">
      <w:pPr>
        <w:jc w:val="center"/>
        <w:rPr>
          <w:b/>
          <w:bCs/>
          <w:spacing w:val="-12"/>
          <w:sz w:val="40"/>
          <w:szCs w:val="40"/>
        </w:rPr>
      </w:pPr>
      <w:r w:rsidRPr="0011018F">
        <w:rPr>
          <w:b/>
          <w:bCs/>
          <w:spacing w:val="-12"/>
          <w:sz w:val="40"/>
          <w:szCs w:val="40"/>
        </w:rPr>
        <w:t xml:space="preserve">ПРАВИЛА ЗЕМЛЕПОЛЬЗОВАНИЯ И ЗАСТРОЙКИ </w:t>
      </w:r>
    </w:p>
    <w:p w:rsidR="001E1557" w:rsidRPr="0011018F" w:rsidRDefault="001E1557" w:rsidP="00800B9D">
      <w:pPr>
        <w:jc w:val="center"/>
        <w:rPr>
          <w:b/>
          <w:bCs/>
          <w:spacing w:val="-12"/>
          <w:sz w:val="40"/>
          <w:szCs w:val="40"/>
        </w:rPr>
      </w:pPr>
      <w:r w:rsidRPr="0011018F">
        <w:rPr>
          <w:b/>
          <w:bCs/>
          <w:spacing w:val="-12"/>
          <w:sz w:val="40"/>
          <w:szCs w:val="40"/>
        </w:rPr>
        <w:t xml:space="preserve">МУНИЦИПАЛЬНОГО ОБРАЗОВАНИЯ </w:t>
      </w:r>
    </w:p>
    <w:p w:rsidR="001E1557" w:rsidRPr="0011018F" w:rsidRDefault="001E1557" w:rsidP="00800B9D">
      <w:pPr>
        <w:jc w:val="center"/>
        <w:rPr>
          <w:b/>
          <w:bCs/>
          <w:spacing w:val="-12"/>
          <w:sz w:val="40"/>
          <w:szCs w:val="40"/>
        </w:rPr>
      </w:pPr>
      <w:r w:rsidRPr="0011018F">
        <w:rPr>
          <w:b/>
          <w:bCs/>
          <w:spacing w:val="-12"/>
          <w:sz w:val="40"/>
          <w:szCs w:val="40"/>
        </w:rPr>
        <w:t>СТАРОБЕЛОГОРСКИЙ СЕЛЬСОВЕТ</w:t>
      </w:r>
    </w:p>
    <w:p w:rsidR="001E1557" w:rsidRPr="0011018F" w:rsidRDefault="001E1557" w:rsidP="00800B9D">
      <w:pPr>
        <w:jc w:val="center"/>
        <w:rPr>
          <w:b/>
          <w:bCs/>
          <w:spacing w:val="-12"/>
          <w:sz w:val="40"/>
          <w:szCs w:val="40"/>
        </w:rPr>
      </w:pPr>
      <w:r w:rsidRPr="0011018F">
        <w:rPr>
          <w:b/>
          <w:bCs/>
          <w:spacing w:val="-12"/>
          <w:sz w:val="40"/>
          <w:szCs w:val="40"/>
        </w:rPr>
        <w:t xml:space="preserve">НОВОСЕРГИЕВСКОГО РАЙОНА </w:t>
      </w:r>
    </w:p>
    <w:p w:rsidR="001E1557" w:rsidRPr="0011018F" w:rsidRDefault="001E1557" w:rsidP="00800B9D">
      <w:pPr>
        <w:jc w:val="center"/>
        <w:rPr>
          <w:b/>
          <w:bCs/>
          <w:spacing w:val="-12"/>
          <w:sz w:val="40"/>
          <w:szCs w:val="40"/>
        </w:rPr>
      </w:pPr>
      <w:r w:rsidRPr="0011018F">
        <w:rPr>
          <w:b/>
          <w:bCs/>
          <w:spacing w:val="-12"/>
          <w:sz w:val="40"/>
          <w:szCs w:val="40"/>
        </w:rPr>
        <w:t>ОРЕНБУРГСКОЙ ОБЛАСТИ</w:t>
      </w:r>
    </w:p>
    <w:p w:rsidR="001E1557" w:rsidRPr="0011018F" w:rsidRDefault="001E1557" w:rsidP="00800B9D">
      <w:pPr>
        <w:spacing w:before="240" w:after="60"/>
        <w:outlineLvl w:val="2"/>
        <w:rPr>
          <w:b/>
          <w:bCs/>
          <w:sz w:val="28"/>
          <w:szCs w:val="28"/>
        </w:rPr>
      </w:pPr>
    </w:p>
    <w:p w:rsidR="001E1557" w:rsidRPr="0011018F" w:rsidRDefault="001E1557" w:rsidP="00800B9D">
      <w:pPr>
        <w:jc w:val="center"/>
        <w:rPr>
          <w:spacing w:val="-10"/>
          <w:sz w:val="28"/>
          <w:szCs w:val="28"/>
        </w:rPr>
      </w:pPr>
    </w:p>
    <w:p w:rsidR="001E1557" w:rsidRPr="0011018F" w:rsidRDefault="001E1557" w:rsidP="00800B9D">
      <w:pPr>
        <w:jc w:val="center"/>
        <w:rPr>
          <w:spacing w:val="-10"/>
        </w:rPr>
      </w:pPr>
    </w:p>
    <w:p w:rsidR="001E1557" w:rsidRPr="0011018F" w:rsidRDefault="001E1557" w:rsidP="00B01353">
      <w:pPr>
        <w:jc w:val="center"/>
        <w:rPr>
          <w:spacing w:val="-10"/>
        </w:rPr>
      </w:pPr>
      <w:r>
        <w:rPr>
          <w:spacing w:val="-10"/>
        </w:rPr>
        <w:t xml:space="preserve"> В РЕДАКЦИИ от 21.10.2016г.</w:t>
      </w:r>
    </w:p>
    <w:p w:rsidR="001E1557" w:rsidRPr="0011018F" w:rsidRDefault="001E1557" w:rsidP="00800B9D">
      <w:pPr>
        <w:jc w:val="center"/>
        <w:rPr>
          <w:spacing w:val="-10"/>
        </w:rPr>
      </w:pPr>
    </w:p>
    <w:p w:rsidR="001E1557" w:rsidRPr="0011018F" w:rsidRDefault="001E1557" w:rsidP="00800B9D">
      <w:pPr>
        <w:jc w:val="center"/>
        <w:rPr>
          <w:color w:val="365F91"/>
          <w:spacing w:val="-10"/>
          <w:sz w:val="32"/>
          <w:szCs w:val="32"/>
        </w:rPr>
      </w:pPr>
    </w:p>
    <w:p w:rsidR="001E1557" w:rsidRPr="0011018F" w:rsidRDefault="001E1557" w:rsidP="00800B9D">
      <w:pPr>
        <w:jc w:val="center"/>
        <w:rPr>
          <w:color w:val="365F91"/>
          <w:spacing w:val="-10"/>
          <w:sz w:val="32"/>
          <w:szCs w:val="32"/>
        </w:rPr>
      </w:pPr>
    </w:p>
    <w:p w:rsidR="001E1557" w:rsidRPr="0011018F" w:rsidRDefault="001E1557" w:rsidP="00EA42EA">
      <w:pPr>
        <w:pStyle w:val="Quote"/>
        <w:widowControl w:val="0"/>
        <w:spacing w:after="0" w:line="240" w:lineRule="auto"/>
        <w:ind w:firstLine="0"/>
        <w:rPr>
          <w:rFonts w:ascii="Times New Roman" w:hAnsi="Times New Roman" w:cs="Times New Roman"/>
          <w:b/>
          <w:bCs/>
          <w:color w:val="053A89"/>
          <w:spacing w:val="-10"/>
          <w:sz w:val="72"/>
          <w:szCs w:val="72"/>
          <w:lang w:eastAsia="ru-RU"/>
        </w:rPr>
      </w:pPr>
    </w:p>
    <w:p w:rsidR="001E1557" w:rsidRPr="0011018F" w:rsidRDefault="001E1557" w:rsidP="00800B9D">
      <w:pPr>
        <w:pStyle w:val="Quote"/>
        <w:widowControl w:val="0"/>
        <w:spacing w:after="0" w:line="240" w:lineRule="auto"/>
        <w:jc w:val="right"/>
        <w:rPr>
          <w:rFonts w:ascii="Times New Roman" w:hAnsi="Times New Roman" w:cs="Times New Roman"/>
          <w:b/>
          <w:bCs/>
          <w:color w:val="053A89"/>
          <w:spacing w:val="-10"/>
          <w:sz w:val="72"/>
          <w:szCs w:val="72"/>
          <w:lang w:eastAsia="ru-RU"/>
        </w:rPr>
      </w:pPr>
    </w:p>
    <w:p w:rsidR="001E1557" w:rsidRPr="0011018F" w:rsidRDefault="001E1557" w:rsidP="00800B9D">
      <w:pPr>
        <w:spacing w:after="200" w:line="276" w:lineRule="auto"/>
        <w:jc w:val="right"/>
        <w:rPr>
          <w:b/>
          <w:bCs/>
          <w:sz w:val="18"/>
          <w:szCs w:val="18"/>
        </w:rPr>
      </w:pPr>
      <w:r w:rsidRPr="0011018F">
        <w:rPr>
          <w:b/>
          <w:bCs/>
          <w:spacing w:val="-10"/>
          <w:sz w:val="72"/>
          <w:szCs w:val="72"/>
        </w:rPr>
        <w:t>2013</w:t>
      </w:r>
      <w:r w:rsidRPr="0011018F">
        <w:rPr>
          <w:b/>
          <w:bCs/>
          <w:sz w:val="18"/>
          <w:szCs w:val="18"/>
        </w:rPr>
        <w:br w:type="page"/>
      </w:r>
    </w:p>
    <w:p w:rsidR="001E1557" w:rsidRPr="008C601F" w:rsidRDefault="001E1557" w:rsidP="00B04E26">
      <w:pPr>
        <w:spacing w:line="360" w:lineRule="auto"/>
        <w:jc w:val="center"/>
        <w:rPr>
          <w:b/>
          <w:bCs/>
          <w:sz w:val="18"/>
          <w:szCs w:val="18"/>
        </w:rPr>
      </w:pPr>
      <w:r w:rsidRPr="0011018F">
        <w:rPr>
          <w:sz w:val="28"/>
          <w:szCs w:val="28"/>
        </w:rPr>
        <w:br/>
      </w:r>
    </w:p>
    <w:p w:rsidR="001E1557" w:rsidRPr="008C601F" w:rsidRDefault="001E1557" w:rsidP="008C601F">
      <w:pPr>
        <w:jc w:val="center"/>
        <w:rPr>
          <w:b/>
          <w:bCs/>
          <w:sz w:val="28"/>
          <w:szCs w:val="28"/>
        </w:rPr>
      </w:pPr>
      <w:r w:rsidRPr="008C601F">
        <w:rPr>
          <w:b/>
          <w:bCs/>
          <w:sz w:val="28"/>
          <w:szCs w:val="28"/>
        </w:rPr>
        <w:t>ООО «НПЦ «НОО-ГЕОИНФОРМТЕХНОЛОГИИ-ЭКО»»</w:t>
      </w:r>
    </w:p>
    <w:p w:rsidR="001E1557" w:rsidRPr="0011018F" w:rsidRDefault="001E1557" w:rsidP="00800B9D">
      <w:pPr>
        <w:pStyle w:val="Quote"/>
        <w:widowControl w:val="0"/>
        <w:spacing w:after="0" w:line="240" w:lineRule="auto"/>
        <w:ind w:firstLine="0"/>
        <w:jc w:val="center"/>
        <w:rPr>
          <w:rStyle w:val="IntenseEmphasis"/>
          <w:rFonts w:ascii="Times New Roman" w:hAnsi="Times New Roman" w:cs="Times New Roman"/>
          <w:b w:val="0"/>
          <w:bCs w:val="0"/>
          <w:i/>
          <w:iCs/>
          <w:sz w:val="46"/>
          <w:szCs w:val="46"/>
        </w:rPr>
      </w:pPr>
    </w:p>
    <w:p w:rsidR="001E1557" w:rsidRPr="0011018F" w:rsidRDefault="001E1557" w:rsidP="00800B9D">
      <w:pPr>
        <w:pStyle w:val="Quote"/>
        <w:widowControl w:val="0"/>
        <w:spacing w:after="0" w:line="240" w:lineRule="auto"/>
        <w:ind w:firstLine="0"/>
        <w:jc w:val="center"/>
        <w:rPr>
          <w:rStyle w:val="IntenseEmphasis"/>
          <w:rFonts w:ascii="Times New Roman" w:hAnsi="Times New Roman" w:cs="Times New Roman"/>
          <w:b w:val="0"/>
          <w:bCs w:val="0"/>
          <w:i/>
          <w:iCs/>
          <w:sz w:val="46"/>
          <w:szCs w:val="46"/>
        </w:rPr>
      </w:pPr>
    </w:p>
    <w:p w:rsidR="001E1557" w:rsidRPr="0011018F" w:rsidRDefault="001E1557" w:rsidP="00800B9D">
      <w:pPr>
        <w:pStyle w:val="Quote"/>
        <w:widowControl w:val="0"/>
        <w:spacing w:after="0" w:line="240" w:lineRule="auto"/>
        <w:ind w:firstLine="0"/>
        <w:jc w:val="center"/>
        <w:rPr>
          <w:rStyle w:val="IntenseEmphasis"/>
          <w:rFonts w:ascii="Times New Roman" w:hAnsi="Times New Roman" w:cs="Times New Roman"/>
          <w:b w:val="0"/>
          <w:bCs w:val="0"/>
          <w:i/>
          <w:iCs/>
          <w:sz w:val="46"/>
          <w:szCs w:val="46"/>
        </w:rPr>
      </w:pPr>
    </w:p>
    <w:p w:rsidR="001E1557" w:rsidRPr="0011018F" w:rsidRDefault="001E1557" w:rsidP="00800B9D">
      <w:pPr>
        <w:pStyle w:val="Quote"/>
        <w:widowControl w:val="0"/>
        <w:spacing w:after="0" w:line="240" w:lineRule="auto"/>
        <w:ind w:firstLine="0"/>
        <w:jc w:val="center"/>
        <w:rPr>
          <w:rStyle w:val="IntenseEmphasis"/>
          <w:rFonts w:ascii="Times New Roman" w:hAnsi="Times New Roman" w:cs="Times New Roman"/>
          <w:b w:val="0"/>
          <w:bCs w:val="0"/>
          <w:i/>
          <w:iCs/>
          <w:sz w:val="46"/>
          <w:szCs w:val="46"/>
        </w:rPr>
      </w:pPr>
    </w:p>
    <w:p w:rsidR="001E1557" w:rsidRPr="0011018F" w:rsidRDefault="001E1557" w:rsidP="00800B9D">
      <w:pPr>
        <w:pStyle w:val="Quote"/>
        <w:widowControl w:val="0"/>
        <w:spacing w:after="0" w:line="240" w:lineRule="auto"/>
        <w:ind w:firstLine="0"/>
        <w:jc w:val="center"/>
        <w:rPr>
          <w:rStyle w:val="IntenseEmphasis"/>
          <w:rFonts w:ascii="Times New Roman" w:hAnsi="Times New Roman" w:cs="Times New Roman"/>
          <w:b w:val="0"/>
          <w:bCs w:val="0"/>
          <w:i/>
          <w:iCs/>
          <w:sz w:val="46"/>
          <w:szCs w:val="46"/>
        </w:rPr>
      </w:pPr>
    </w:p>
    <w:p w:rsidR="001E1557" w:rsidRPr="0011018F" w:rsidRDefault="001E1557" w:rsidP="00800B9D">
      <w:pPr>
        <w:rPr>
          <w:lang w:eastAsia="en-US"/>
        </w:rPr>
      </w:pPr>
    </w:p>
    <w:p w:rsidR="001E1557" w:rsidRPr="0011018F" w:rsidRDefault="001E1557" w:rsidP="00800B9D">
      <w:pPr>
        <w:rPr>
          <w:lang w:eastAsia="en-US"/>
        </w:rPr>
      </w:pPr>
    </w:p>
    <w:p w:rsidR="001E1557" w:rsidRPr="0011018F" w:rsidRDefault="001E1557" w:rsidP="00800B9D">
      <w:pPr>
        <w:jc w:val="center"/>
        <w:rPr>
          <w:b/>
          <w:bCs/>
          <w:spacing w:val="-12"/>
          <w:sz w:val="40"/>
          <w:szCs w:val="40"/>
        </w:rPr>
      </w:pPr>
      <w:r w:rsidRPr="0011018F">
        <w:rPr>
          <w:b/>
          <w:bCs/>
          <w:spacing w:val="-12"/>
          <w:sz w:val="40"/>
          <w:szCs w:val="40"/>
        </w:rPr>
        <w:t xml:space="preserve">ПРАВИЛА ЗЕМЛЕПОЛЬЗОВАНИЯ И ЗАСТРОЙКИ </w:t>
      </w:r>
    </w:p>
    <w:p w:rsidR="001E1557" w:rsidRPr="0011018F" w:rsidRDefault="001E1557" w:rsidP="00800B9D">
      <w:pPr>
        <w:jc w:val="center"/>
        <w:rPr>
          <w:b/>
          <w:bCs/>
          <w:spacing w:val="-12"/>
          <w:sz w:val="40"/>
          <w:szCs w:val="40"/>
        </w:rPr>
      </w:pPr>
      <w:r w:rsidRPr="0011018F">
        <w:rPr>
          <w:b/>
          <w:bCs/>
          <w:spacing w:val="-12"/>
          <w:sz w:val="40"/>
          <w:szCs w:val="40"/>
        </w:rPr>
        <w:t xml:space="preserve">МУНИЦИПАЛЬНОГО ОБРАЗОВАНИЯ </w:t>
      </w:r>
    </w:p>
    <w:p w:rsidR="001E1557" w:rsidRPr="0011018F" w:rsidRDefault="001E1557" w:rsidP="00800B9D">
      <w:pPr>
        <w:jc w:val="center"/>
        <w:rPr>
          <w:b/>
          <w:bCs/>
          <w:spacing w:val="-12"/>
          <w:sz w:val="40"/>
          <w:szCs w:val="40"/>
        </w:rPr>
      </w:pPr>
      <w:r w:rsidRPr="0011018F">
        <w:rPr>
          <w:b/>
          <w:bCs/>
          <w:spacing w:val="-12"/>
          <w:sz w:val="40"/>
          <w:szCs w:val="40"/>
        </w:rPr>
        <w:t>СТАРОБЕЛОГОРСКИЙ СЕЛЬСОВЕТ</w:t>
      </w:r>
    </w:p>
    <w:p w:rsidR="001E1557" w:rsidRPr="0011018F" w:rsidRDefault="001E1557" w:rsidP="00800B9D">
      <w:pPr>
        <w:jc w:val="center"/>
        <w:rPr>
          <w:b/>
          <w:bCs/>
          <w:spacing w:val="-12"/>
          <w:sz w:val="40"/>
          <w:szCs w:val="40"/>
        </w:rPr>
      </w:pPr>
      <w:r w:rsidRPr="0011018F">
        <w:rPr>
          <w:b/>
          <w:bCs/>
          <w:spacing w:val="-12"/>
          <w:sz w:val="40"/>
          <w:szCs w:val="40"/>
        </w:rPr>
        <w:t>НОВОСЕРГИЕВСКОГО РАЙОНА</w:t>
      </w:r>
    </w:p>
    <w:p w:rsidR="001E1557" w:rsidRPr="0011018F" w:rsidRDefault="001E1557" w:rsidP="00800B9D">
      <w:pPr>
        <w:jc w:val="center"/>
        <w:rPr>
          <w:b/>
          <w:bCs/>
          <w:spacing w:val="-12"/>
          <w:sz w:val="40"/>
          <w:szCs w:val="40"/>
        </w:rPr>
      </w:pPr>
      <w:r w:rsidRPr="0011018F">
        <w:rPr>
          <w:b/>
          <w:bCs/>
          <w:spacing w:val="-12"/>
          <w:sz w:val="40"/>
          <w:szCs w:val="40"/>
        </w:rPr>
        <w:t xml:space="preserve"> ОРЕНБУРГСКОЙ ОБЛАСТИ</w:t>
      </w:r>
    </w:p>
    <w:p w:rsidR="001E1557" w:rsidRPr="0011018F" w:rsidRDefault="001E1557" w:rsidP="00800B9D">
      <w:pPr>
        <w:jc w:val="center"/>
      </w:pPr>
    </w:p>
    <w:p w:rsidR="001E1557" w:rsidRPr="0011018F" w:rsidRDefault="001E1557" w:rsidP="00800B9D">
      <w:pPr>
        <w:jc w:val="center"/>
        <w:rPr>
          <w:sz w:val="28"/>
          <w:szCs w:val="28"/>
        </w:rPr>
      </w:pPr>
      <w:r w:rsidRPr="0011018F">
        <w:rPr>
          <w:sz w:val="28"/>
          <w:szCs w:val="28"/>
        </w:rPr>
        <w:t>Пояснительная записка</w:t>
      </w:r>
    </w:p>
    <w:p w:rsidR="001E1557" w:rsidRPr="0011018F" w:rsidRDefault="001E1557" w:rsidP="00800B9D">
      <w:pPr>
        <w:pStyle w:val="Heading1"/>
        <w:keepNext w:val="0"/>
        <w:keepLines w:val="0"/>
        <w:rPr>
          <w:rFonts w:ascii="Times New Roman" w:hAnsi="Times New Roman" w:cs="Times New Roman"/>
          <w:i/>
          <w:i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snapToGrid w:val="0"/>
        <w:jc w:val="center"/>
        <w:rPr>
          <w:rFonts w:ascii="Arial" w:hAnsi="Arial" w:cs="Arial"/>
        </w:rPr>
      </w:pPr>
    </w:p>
    <w:p w:rsidR="001E1557" w:rsidRPr="0011018F" w:rsidRDefault="001E1557" w:rsidP="00800B9D">
      <w:pPr>
        <w:rPr>
          <w:sz w:val="28"/>
          <w:szCs w:val="28"/>
        </w:rPr>
      </w:pPr>
      <w:r w:rsidRPr="0011018F">
        <w:rPr>
          <w:sz w:val="28"/>
          <w:szCs w:val="28"/>
        </w:rPr>
        <w:t xml:space="preserve">Директор                                                                            </w:t>
      </w:r>
      <w:r>
        <w:rPr>
          <w:sz w:val="28"/>
          <w:szCs w:val="28"/>
        </w:rPr>
        <w:t>М.И. Батчаев</w:t>
      </w:r>
    </w:p>
    <w:p w:rsidR="001E1557" w:rsidRPr="0011018F" w:rsidRDefault="001E1557" w:rsidP="00800B9D">
      <w:pPr>
        <w:rPr>
          <w:sz w:val="28"/>
          <w:szCs w:val="28"/>
        </w:rPr>
      </w:pPr>
    </w:p>
    <w:p w:rsidR="001E1557" w:rsidRDefault="001E1557" w:rsidP="00800B9D">
      <w:pPr>
        <w:tabs>
          <w:tab w:val="left" w:pos="7903"/>
        </w:tabs>
        <w:rPr>
          <w:sz w:val="28"/>
          <w:szCs w:val="28"/>
        </w:rPr>
      </w:pPr>
    </w:p>
    <w:p w:rsidR="001E1557" w:rsidRPr="0011018F" w:rsidRDefault="001E1557" w:rsidP="00800B9D">
      <w:pPr>
        <w:tabs>
          <w:tab w:val="left" w:pos="7903"/>
        </w:tabs>
        <w:rPr>
          <w:sz w:val="28"/>
          <w:szCs w:val="28"/>
        </w:rPr>
      </w:pPr>
    </w:p>
    <w:p w:rsidR="001E1557" w:rsidRPr="0011018F" w:rsidRDefault="001E1557" w:rsidP="00800B9D">
      <w:pPr>
        <w:rPr>
          <w:color w:val="000000"/>
        </w:rPr>
      </w:pPr>
    </w:p>
    <w:p w:rsidR="001E1557" w:rsidRPr="0011018F" w:rsidRDefault="001E1557" w:rsidP="00800B9D">
      <w:pPr>
        <w:jc w:val="center"/>
        <w:rPr>
          <w:b/>
          <w:bCs/>
          <w:color w:val="000000"/>
        </w:rPr>
      </w:pPr>
    </w:p>
    <w:p w:rsidR="001E1557" w:rsidRPr="0011018F" w:rsidRDefault="001E1557" w:rsidP="00800B9D">
      <w:pPr>
        <w:jc w:val="center"/>
        <w:rPr>
          <w:b/>
          <w:bCs/>
          <w:color w:val="000000"/>
        </w:rPr>
      </w:pPr>
    </w:p>
    <w:p w:rsidR="001E1557" w:rsidRPr="0011018F" w:rsidRDefault="001E1557" w:rsidP="00800B9D">
      <w:pPr>
        <w:pStyle w:val="Quote"/>
        <w:widowControl w:val="0"/>
        <w:ind w:firstLine="0"/>
        <w:jc w:val="center"/>
        <w:rPr>
          <w:rStyle w:val="IntenseEmphasis"/>
          <w:rFonts w:ascii="Times New Roman" w:hAnsi="Times New Roman" w:cs="Times New Roman"/>
          <w:b w:val="0"/>
          <w:bCs w:val="0"/>
          <w:sz w:val="24"/>
          <w:szCs w:val="24"/>
        </w:rPr>
      </w:pPr>
    </w:p>
    <w:p w:rsidR="001E1557" w:rsidRPr="0011018F" w:rsidRDefault="001E1557" w:rsidP="00800B9D">
      <w:pPr>
        <w:rPr>
          <w:lang w:eastAsia="en-US"/>
        </w:rPr>
      </w:pPr>
    </w:p>
    <w:p w:rsidR="001E1557" w:rsidRPr="0011018F" w:rsidRDefault="001E1557" w:rsidP="00800B9D">
      <w:pPr>
        <w:rPr>
          <w:lang w:eastAsia="en-US"/>
        </w:rPr>
      </w:pPr>
    </w:p>
    <w:p w:rsidR="001E1557" w:rsidRPr="0011018F" w:rsidRDefault="001E1557" w:rsidP="00800B9D">
      <w:pPr>
        <w:rPr>
          <w:lang w:eastAsia="en-US"/>
        </w:rPr>
      </w:pPr>
    </w:p>
    <w:p w:rsidR="001E1557" w:rsidRPr="00EA42EA" w:rsidRDefault="001E1557" w:rsidP="00EA42EA">
      <w:pPr>
        <w:pStyle w:val="Quote"/>
        <w:widowControl w:val="0"/>
        <w:ind w:firstLine="0"/>
        <w:jc w:val="center"/>
        <w:rPr>
          <w:rFonts w:ascii="Times New Roman" w:hAnsi="Times New Roman" w:cs="Times New Roman"/>
          <w:i w:val="0"/>
          <w:iCs w:val="0"/>
          <w:color w:val="auto"/>
          <w:sz w:val="24"/>
          <w:szCs w:val="24"/>
        </w:rPr>
      </w:pPr>
      <w:r w:rsidRPr="0011018F">
        <w:rPr>
          <w:rStyle w:val="IntenseEmphasis"/>
          <w:rFonts w:ascii="Times New Roman" w:hAnsi="Times New Roman" w:cs="Times New Roman"/>
          <w:b w:val="0"/>
          <w:bCs w:val="0"/>
          <w:color w:val="auto"/>
          <w:sz w:val="24"/>
          <w:szCs w:val="24"/>
        </w:rPr>
        <w:t>г. Ставрополь, 2013 г.</w:t>
      </w:r>
    </w:p>
    <w:p w:rsidR="001E1557" w:rsidRPr="0011018F" w:rsidRDefault="001E1557" w:rsidP="00800B9D">
      <w:pPr>
        <w:spacing w:after="200" w:line="276" w:lineRule="auto"/>
        <w:jc w:val="center"/>
        <w:rPr>
          <w:b/>
          <w:bCs/>
          <w:spacing w:val="-12"/>
          <w:sz w:val="28"/>
          <w:szCs w:val="28"/>
        </w:rPr>
      </w:pPr>
      <w:r w:rsidRPr="0011018F">
        <w:rPr>
          <w:b/>
          <w:bCs/>
          <w:spacing w:val="-12"/>
          <w:sz w:val="28"/>
          <w:szCs w:val="28"/>
        </w:rPr>
        <w:t>СОСТАВ ПРОЕКТА</w:t>
      </w:r>
    </w:p>
    <w:p w:rsidR="001E1557" w:rsidRPr="0011018F" w:rsidRDefault="001E1557" w:rsidP="00800B9D">
      <w:pPr>
        <w:jc w:val="center"/>
        <w:rPr>
          <w:spacing w:val="-12"/>
        </w:rPr>
      </w:pPr>
    </w:p>
    <w:tbl>
      <w:tblPr>
        <w:tblW w:w="9806" w:type="dxa"/>
        <w:tblInd w:w="-106" w:type="dxa"/>
        <w:tblBorders>
          <w:top w:val="single" w:sz="4" w:space="0" w:color="auto"/>
          <w:insideH w:val="single" w:sz="4" w:space="0" w:color="auto"/>
          <w:insideV w:val="single" w:sz="4" w:space="0" w:color="auto"/>
        </w:tblBorders>
        <w:tblLook w:val="01E0"/>
      </w:tblPr>
      <w:tblGrid>
        <w:gridCol w:w="640"/>
        <w:gridCol w:w="6461"/>
        <w:gridCol w:w="2705"/>
      </w:tblGrid>
      <w:tr w:rsidR="001E1557" w:rsidRPr="0011018F">
        <w:tc>
          <w:tcPr>
            <w:tcW w:w="675" w:type="dxa"/>
            <w:tcBorders>
              <w:left w:val="nil"/>
            </w:tcBorders>
            <w:shd w:val="clear" w:color="auto" w:fill="A6A6A6"/>
            <w:vAlign w:val="center"/>
          </w:tcPr>
          <w:p w:rsidR="001E1557" w:rsidRPr="0011018F" w:rsidRDefault="001E1557" w:rsidP="0043126B">
            <w:pPr>
              <w:spacing w:line="360" w:lineRule="auto"/>
              <w:jc w:val="center"/>
              <w:rPr>
                <w:b/>
                <w:bCs/>
                <w:spacing w:val="-12"/>
                <w:sz w:val="28"/>
                <w:szCs w:val="28"/>
              </w:rPr>
            </w:pPr>
            <w:r w:rsidRPr="0011018F">
              <w:rPr>
                <w:b/>
                <w:bCs/>
                <w:spacing w:val="-12"/>
              </w:rPr>
              <w:t xml:space="preserve">№ </w:t>
            </w:r>
            <w:r w:rsidRPr="0011018F">
              <w:rPr>
                <w:b/>
                <w:bCs/>
                <w:spacing w:val="-12"/>
              </w:rPr>
              <w:br/>
              <w:t>п-п</w:t>
            </w:r>
          </w:p>
        </w:tc>
        <w:tc>
          <w:tcPr>
            <w:tcW w:w="7088" w:type="dxa"/>
            <w:shd w:val="clear" w:color="auto" w:fill="A6A6A6"/>
            <w:vAlign w:val="center"/>
          </w:tcPr>
          <w:p w:rsidR="001E1557" w:rsidRPr="0011018F" w:rsidRDefault="001E1557" w:rsidP="0043126B">
            <w:pPr>
              <w:spacing w:line="360" w:lineRule="auto"/>
              <w:jc w:val="center"/>
              <w:rPr>
                <w:b/>
                <w:bCs/>
                <w:spacing w:val="-12"/>
                <w:sz w:val="28"/>
                <w:szCs w:val="28"/>
              </w:rPr>
            </w:pPr>
            <w:r w:rsidRPr="0011018F">
              <w:rPr>
                <w:b/>
                <w:bCs/>
                <w:spacing w:val="-12"/>
              </w:rPr>
              <w:t>Наименование</w:t>
            </w:r>
          </w:p>
        </w:tc>
        <w:tc>
          <w:tcPr>
            <w:tcW w:w="2043" w:type="dxa"/>
            <w:tcBorders>
              <w:right w:val="nil"/>
            </w:tcBorders>
            <w:shd w:val="clear" w:color="auto" w:fill="A6A6A6"/>
            <w:vAlign w:val="center"/>
          </w:tcPr>
          <w:p w:rsidR="001E1557" w:rsidRPr="0011018F" w:rsidRDefault="001E1557" w:rsidP="0043126B">
            <w:pPr>
              <w:spacing w:line="360" w:lineRule="auto"/>
              <w:jc w:val="center"/>
              <w:rPr>
                <w:b/>
                <w:bCs/>
                <w:spacing w:val="-12"/>
                <w:sz w:val="28"/>
                <w:szCs w:val="28"/>
              </w:rPr>
            </w:pPr>
            <w:r w:rsidRPr="0011018F">
              <w:rPr>
                <w:b/>
                <w:bCs/>
                <w:spacing w:val="-12"/>
              </w:rPr>
              <w:t>Примечание</w:t>
            </w:r>
          </w:p>
        </w:tc>
      </w:tr>
      <w:tr w:rsidR="001E1557" w:rsidRPr="0011018F">
        <w:tc>
          <w:tcPr>
            <w:tcW w:w="675" w:type="dxa"/>
            <w:tcBorders>
              <w:left w:val="nil"/>
            </w:tcBorders>
            <w:shd w:val="clear" w:color="auto" w:fill="D9D9D9"/>
          </w:tcPr>
          <w:p w:rsidR="001E1557" w:rsidRPr="0011018F" w:rsidRDefault="001E1557" w:rsidP="00DC2E28">
            <w:pPr>
              <w:widowControl w:val="0"/>
              <w:numPr>
                <w:ilvl w:val="0"/>
                <w:numId w:val="23"/>
              </w:numPr>
              <w:spacing w:line="360" w:lineRule="auto"/>
              <w:ind w:left="0" w:firstLine="0"/>
              <w:jc w:val="right"/>
              <w:rPr>
                <w:spacing w:val="-12"/>
              </w:rPr>
            </w:pPr>
          </w:p>
        </w:tc>
        <w:tc>
          <w:tcPr>
            <w:tcW w:w="7088" w:type="dxa"/>
            <w:shd w:val="clear" w:color="auto" w:fill="D9D9D9"/>
          </w:tcPr>
          <w:p w:rsidR="001E1557" w:rsidRPr="0011018F" w:rsidRDefault="001E1557" w:rsidP="00800B9D">
            <w:pPr>
              <w:spacing w:line="276" w:lineRule="auto"/>
              <w:rPr>
                <w:spacing w:val="-12"/>
              </w:rPr>
            </w:pPr>
            <w:r w:rsidRPr="0011018F">
              <w:rPr>
                <w:spacing w:val="-12"/>
              </w:rPr>
              <w:t xml:space="preserve">ПОЯСНИТЕЛЬНАЯ ЗАПИСКА ПРАВИЛА ЗЕМЛЕПОЛЬЗОВАНИЯ И ЗАСТРОЙКИ МУНИЦИПАЛЬНОГО ОБРАЗОВАНИЯ СТАРОБЕЛОГОРСКИЙ СЕЛЬСОВЕТ </w:t>
            </w:r>
          </w:p>
        </w:tc>
        <w:tc>
          <w:tcPr>
            <w:tcW w:w="2043" w:type="dxa"/>
            <w:tcBorders>
              <w:right w:val="nil"/>
            </w:tcBorders>
            <w:shd w:val="clear" w:color="auto" w:fill="D9D9D9"/>
          </w:tcPr>
          <w:p w:rsidR="001E1557" w:rsidRPr="0011018F" w:rsidRDefault="001E1557" w:rsidP="0043126B">
            <w:pPr>
              <w:spacing w:line="360" w:lineRule="auto"/>
              <w:rPr>
                <w:spacing w:val="-12"/>
              </w:rPr>
            </w:pPr>
            <w:r w:rsidRPr="0011018F">
              <w:rPr>
                <w:spacing w:val="-12"/>
              </w:rPr>
              <w:t>ЧАСТЬ 1. ОБЩИЕ ПОЛОЖЕНИЯ.</w:t>
            </w:r>
          </w:p>
          <w:p w:rsidR="001E1557" w:rsidRPr="0011018F" w:rsidRDefault="001E1557" w:rsidP="0043126B">
            <w:pPr>
              <w:spacing w:line="360" w:lineRule="auto"/>
              <w:rPr>
                <w:spacing w:val="-12"/>
              </w:rPr>
            </w:pPr>
            <w:r w:rsidRPr="0011018F">
              <w:rPr>
                <w:spacing w:val="-12"/>
              </w:rPr>
              <w:t xml:space="preserve">ЧАСТЬ 2. ГРАДОСТРОИТЕЛЬНЫЕ РЕГЛАМЕНТЫ </w:t>
            </w:r>
          </w:p>
        </w:tc>
      </w:tr>
      <w:tr w:rsidR="001E1557" w:rsidRPr="0011018F">
        <w:tc>
          <w:tcPr>
            <w:tcW w:w="675" w:type="dxa"/>
            <w:tcBorders>
              <w:left w:val="nil"/>
            </w:tcBorders>
            <w:shd w:val="clear" w:color="auto" w:fill="D9D9D9"/>
          </w:tcPr>
          <w:p w:rsidR="001E1557" w:rsidRPr="0011018F" w:rsidRDefault="001E1557" w:rsidP="00DC2E28">
            <w:pPr>
              <w:widowControl w:val="0"/>
              <w:numPr>
                <w:ilvl w:val="0"/>
                <w:numId w:val="23"/>
              </w:numPr>
              <w:spacing w:line="360" w:lineRule="auto"/>
              <w:ind w:left="0" w:firstLine="0"/>
              <w:jc w:val="right"/>
              <w:rPr>
                <w:spacing w:val="-12"/>
              </w:rPr>
            </w:pPr>
          </w:p>
        </w:tc>
        <w:tc>
          <w:tcPr>
            <w:tcW w:w="7088" w:type="dxa"/>
            <w:shd w:val="clear" w:color="auto" w:fill="D9D9D9"/>
          </w:tcPr>
          <w:p w:rsidR="001E1557" w:rsidRPr="0011018F" w:rsidRDefault="001E1557" w:rsidP="0043126B">
            <w:pPr>
              <w:spacing w:line="276" w:lineRule="auto"/>
              <w:rPr>
                <w:spacing w:val="-4"/>
              </w:rPr>
            </w:pPr>
            <w:r w:rsidRPr="0011018F">
              <w:rPr>
                <w:spacing w:val="-4"/>
              </w:rPr>
              <w:t xml:space="preserve">КАРТА ГРАДОСТРОИТЕЛЬНОГО ЗОНИРОВАНИЯ </w:t>
            </w:r>
          </w:p>
          <w:p w:rsidR="001E1557" w:rsidRPr="0011018F" w:rsidRDefault="001E1557" w:rsidP="0043126B">
            <w:pPr>
              <w:spacing w:line="276" w:lineRule="auto"/>
              <w:rPr>
                <w:spacing w:val="-12"/>
              </w:rPr>
            </w:pPr>
            <w:r w:rsidRPr="0011018F">
              <w:rPr>
                <w:spacing w:val="-4"/>
              </w:rPr>
              <w:t>ПОСЕЛЕНИЯ</w:t>
            </w:r>
          </w:p>
        </w:tc>
        <w:tc>
          <w:tcPr>
            <w:tcW w:w="2043" w:type="dxa"/>
            <w:tcBorders>
              <w:right w:val="nil"/>
            </w:tcBorders>
            <w:shd w:val="clear" w:color="auto" w:fill="D9D9D9"/>
          </w:tcPr>
          <w:p w:rsidR="001E1557" w:rsidRPr="0011018F" w:rsidRDefault="001E1557" w:rsidP="0043126B">
            <w:pPr>
              <w:rPr>
                <w:spacing w:val="-12"/>
              </w:rPr>
            </w:pPr>
            <w:r w:rsidRPr="0011018F">
              <w:rPr>
                <w:spacing w:val="-12"/>
              </w:rPr>
              <w:t>1:10000</w:t>
            </w:r>
          </w:p>
        </w:tc>
      </w:tr>
      <w:tr w:rsidR="001E1557" w:rsidRPr="0011018F">
        <w:tc>
          <w:tcPr>
            <w:tcW w:w="675" w:type="dxa"/>
            <w:tcBorders>
              <w:left w:val="nil"/>
            </w:tcBorders>
            <w:shd w:val="clear" w:color="auto" w:fill="D9D9D9"/>
          </w:tcPr>
          <w:p w:rsidR="001E1557" w:rsidRPr="0011018F" w:rsidRDefault="001E1557" w:rsidP="00DC2E28">
            <w:pPr>
              <w:widowControl w:val="0"/>
              <w:numPr>
                <w:ilvl w:val="0"/>
                <w:numId w:val="23"/>
              </w:numPr>
              <w:spacing w:line="360" w:lineRule="auto"/>
              <w:ind w:left="0" w:firstLine="0"/>
              <w:jc w:val="right"/>
              <w:rPr>
                <w:spacing w:val="-12"/>
              </w:rPr>
            </w:pPr>
          </w:p>
        </w:tc>
        <w:tc>
          <w:tcPr>
            <w:tcW w:w="7088" w:type="dxa"/>
            <w:shd w:val="clear" w:color="auto" w:fill="D9D9D9"/>
          </w:tcPr>
          <w:p w:rsidR="001E1557" w:rsidRPr="0011018F" w:rsidRDefault="001E1557" w:rsidP="0043126B">
            <w:pPr>
              <w:spacing w:line="276" w:lineRule="auto"/>
              <w:rPr>
                <w:spacing w:val="-4"/>
              </w:rPr>
            </w:pPr>
            <w:r w:rsidRPr="0011018F">
              <w:rPr>
                <w:spacing w:val="-4"/>
              </w:rPr>
              <w:t xml:space="preserve">КАРТА ЗОН С ОСОБЫМИ УСЛОВИЯМИ </w:t>
            </w:r>
          </w:p>
          <w:p w:rsidR="001E1557" w:rsidRPr="0011018F" w:rsidRDefault="001E1557" w:rsidP="0043126B">
            <w:pPr>
              <w:spacing w:line="276" w:lineRule="auto"/>
              <w:rPr>
                <w:spacing w:val="-12"/>
              </w:rPr>
            </w:pPr>
            <w:r w:rsidRPr="0011018F">
              <w:rPr>
                <w:spacing w:val="-4"/>
              </w:rPr>
              <w:t>ИСПОЛЬЗОВАНИЯ ТЕРРИТОРИИ ПОСЕЛЕНИЯ</w:t>
            </w:r>
          </w:p>
        </w:tc>
        <w:tc>
          <w:tcPr>
            <w:tcW w:w="2043" w:type="dxa"/>
            <w:tcBorders>
              <w:right w:val="nil"/>
            </w:tcBorders>
            <w:shd w:val="clear" w:color="auto" w:fill="D9D9D9"/>
          </w:tcPr>
          <w:p w:rsidR="001E1557" w:rsidRPr="0011018F" w:rsidRDefault="001E1557" w:rsidP="0043126B">
            <w:pPr>
              <w:rPr>
                <w:spacing w:val="-12"/>
              </w:rPr>
            </w:pPr>
            <w:r w:rsidRPr="0011018F">
              <w:rPr>
                <w:spacing w:val="-12"/>
              </w:rPr>
              <w:t>1:10000</w:t>
            </w:r>
          </w:p>
        </w:tc>
      </w:tr>
      <w:tr w:rsidR="001E1557" w:rsidRPr="0011018F">
        <w:tc>
          <w:tcPr>
            <w:tcW w:w="675" w:type="dxa"/>
            <w:tcBorders>
              <w:left w:val="nil"/>
            </w:tcBorders>
            <w:shd w:val="clear" w:color="auto" w:fill="D9D9D9"/>
          </w:tcPr>
          <w:p w:rsidR="001E1557" w:rsidRPr="0011018F" w:rsidRDefault="001E1557" w:rsidP="00DC2E28">
            <w:pPr>
              <w:widowControl w:val="0"/>
              <w:numPr>
                <w:ilvl w:val="0"/>
                <w:numId w:val="23"/>
              </w:numPr>
              <w:spacing w:line="360" w:lineRule="auto"/>
              <w:ind w:left="0" w:firstLine="0"/>
              <w:jc w:val="right"/>
              <w:rPr>
                <w:spacing w:val="-12"/>
              </w:rPr>
            </w:pPr>
          </w:p>
        </w:tc>
        <w:tc>
          <w:tcPr>
            <w:tcW w:w="7088" w:type="dxa"/>
            <w:shd w:val="clear" w:color="auto" w:fill="D9D9D9"/>
          </w:tcPr>
          <w:p w:rsidR="001E1557" w:rsidRPr="0011018F" w:rsidRDefault="001E1557" w:rsidP="00800B9D">
            <w:pPr>
              <w:spacing w:line="276" w:lineRule="auto"/>
              <w:rPr>
                <w:spacing w:val="-12"/>
              </w:rPr>
            </w:pPr>
            <w:r w:rsidRPr="0011018F">
              <w:rPr>
                <w:spacing w:val="-4"/>
              </w:rPr>
              <w:t xml:space="preserve">КАРТА ГРАДОСТРОИТЕЛЬНОГО ЗОНИРОВАНИЯ </w:t>
            </w:r>
            <w:r w:rsidRPr="0011018F">
              <w:t xml:space="preserve">В ГРАНИЦАХ НАСЕЛЕННОГО ПУНКТА </w:t>
            </w:r>
          </w:p>
        </w:tc>
        <w:tc>
          <w:tcPr>
            <w:tcW w:w="2043" w:type="dxa"/>
            <w:tcBorders>
              <w:right w:val="nil"/>
            </w:tcBorders>
            <w:shd w:val="clear" w:color="auto" w:fill="D9D9D9"/>
          </w:tcPr>
          <w:p w:rsidR="001E1557" w:rsidRPr="0011018F" w:rsidRDefault="001E1557" w:rsidP="0043126B">
            <w:pPr>
              <w:spacing w:line="360" w:lineRule="auto"/>
              <w:rPr>
                <w:spacing w:val="-12"/>
              </w:rPr>
            </w:pPr>
            <w:r w:rsidRPr="0011018F">
              <w:rPr>
                <w:spacing w:val="-12"/>
              </w:rPr>
              <w:t>1:2000</w:t>
            </w:r>
          </w:p>
        </w:tc>
      </w:tr>
      <w:tr w:rsidR="001E1557" w:rsidRPr="0011018F">
        <w:tc>
          <w:tcPr>
            <w:tcW w:w="675" w:type="dxa"/>
            <w:tcBorders>
              <w:left w:val="nil"/>
            </w:tcBorders>
            <w:shd w:val="clear" w:color="auto" w:fill="D9D9D9"/>
          </w:tcPr>
          <w:p w:rsidR="001E1557" w:rsidRPr="0011018F" w:rsidRDefault="001E1557" w:rsidP="00DC2E28">
            <w:pPr>
              <w:widowControl w:val="0"/>
              <w:numPr>
                <w:ilvl w:val="0"/>
                <w:numId w:val="23"/>
              </w:numPr>
              <w:spacing w:line="360" w:lineRule="auto"/>
              <w:ind w:left="0" w:firstLine="0"/>
              <w:jc w:val="right"/>
              <w:rPr>
                <w:spacing w:val="-12"/>
              </w:rPr>
            </w:pPr>
          </w:p>
        </w:tc>
        <w:tc>
          <w:tcPr>
            <w:tcW w:w="7088" w:type="dxa"/>
            <w:shd w:val="clear" w:color="auto" w:fill="D9D9D9"/>
          </w:tcPr>
          <w:p w:rsidR="001E1557" w:rsidRPr="0011018F" w:rsidRDefault="001E1557" w:rsidP="00800B9D">
            <w:pPr>
              <w:spacing w:line="276" w:lineRule="auto"/>
            </w:pPr>
            <w:r w:rsidRPr="0011018F">
              <w:rPr>
                <w:spacing w:val="-4"/>
              </w:rPr>
              <w:t xml:space="preserve">КАРТА ЗОН С ОСОБЫМИ УСЛОВИЯМИ ИСПОЛЬЗОВАНИЯ ТЕРРИТОРИИ </w:t>
            </w:r>
            <w:r w:rsidRPr="0011018F">
              <w:t xml:space="preserve">В ГРАНИЦАХ </w:t>
            </w:r>
          </w:p>
          <w:p w:rsidR="001E1557" w:rsidRPr="0011018F" w:rsidRDefault="001E1557" w:rsidP="00800B9D">
            <w:pPr>
              <w:spacing w:line="276" w:lineRule="auto"/>
              <w:rPr>
                <w:spacing w:val="-12"/>
              </w:rPr>
            </w:pPr>
            <w:r w:rsidRPr="0011018F">
              <w:t xml:space="preserve">НАСЕЛЕННОГО ПУНКТА </w:t>
            </w:r>
          </w:p>
        </w:tc>
        <w:tc>
          <w:tcPr>
            <w:tcW w:w="2043" w:type="dxa"/>
            <w:tcBorders>
              <w:right w:val="nil"/>
            </w:tcBorders>
            <w:shd w:val="clear" w:color="auto" w:fill="D9D9D9"/>
          </w:tcPr>
          <w:p w:rsidR="001E1557" w:rsidRPr="0011018F" w:rsidRDefault="001E1557" w:rsidP="0043126B">
            <w:pPr>
              <w:rPr>
                <w:spacing w:val="-12"/>
              </w:rPr>
            </w:pPr>
            <w:r w:rsidRPr="0011018F">
              <w:rPr>
                <w:spacing w:val="-12"/>
              </w:rPr>
              <w:t>1:2000</w:t>
            </w:r>
          </w:p>
        </w:tc>
      </w:tr>
    </w:tbl>
    <w:p w:rsidR="001E1557" w:rsidRPr="0011018F" w:rsidRDefault="001E1557" w:rsidP="00B04E26">
      <w:pPr>
        <w:spacing w:line="360" w:lineRule="auto"/>
        <w:ind w:firstLine="708"/>
        <w:jc w:val="both"/>
        <w:rPr>
          <w:sz w:val="28"/>
          <w:szCs w:val="28"/>
          <w:lang w:eastAsia="en-US"/>
        </w:rPr>
      </w:pPr>
      <w:r w:rsidRPr="0011018F">
        <w:rPr>
          <w:sz w:val="28"/>
          <w:szCs w:val="28"/>
          <w:lang w:eastAsia="en-US"/>
        </w:rPr>
        <w:br w:type="page"/>
      </w:r>
    </w:p>
    <w:p w:rsidR="001E1557" w:rsidRPr="0011018F" w:rsidRDefault="001E1557" w:rsidP="00800B9D">
      <w:pPr>
        <w:spacing w:line="360" w:lineRule="auto"/>
        <w:jc w:val="center"/>
        <w:rPr>
          <w:b/>
          <w:bCs/>
        </w:rPr>
      </w:pPr>
      <w:r w:rsidRPr="0011018F">
        <w:rPr>
          <w:b/>
          <w:bCs/>
        </w:rPr>
        <w:t xml:space="preserve">СОСТАВ АВТОРСКОГО КОЛЛЕКТИВА </w:t>
      </w:r>
    </w:p>
    <w:p w:rsidR="001E1557" w:rsidRPr="0011018F" w:rsidRDefault="001E1557" w:rsidP="00800B9D">
      <w:pPr>
        <w:spacing w:line="360" w:lineRule="auto"/>
        <w:jc w:val="center"/>
        <w:rPr>
          <w:b/>
          <w:bCs/>
        </w:rPr>
      </w:pPr>
      <w:r w:rsidRPr="0011018F">
        <w:rPr>
          <w:b/>
          <w:bCs/>
        </w:rPr>
        <w:t>И ОТВЕТСТВЕННЫХ ИСПОЛНИТЕЛЕЙ</w:t>
      </w:r>
    </w:p>
    <w:p w:rsidR="001E1557" w:rsidRPr="0011018F" w:rsidRDefault="001E1557" w:rsidP="00800B9D">
      <w:pPr>
        <w:jc w:val="center"/>
        <w:rPr>
          <w:b/>
          <w:bCs/>
        </w:rPr>
      </w:pPr>
    </w:p>
    <w:p w:rsidR="001E1557" w:rsidRPr="0011018F" w:rsidRDefault="001E1557" w:rsidP="00800B9D">
      <w:pPr>
        <w:jc w:val="center"/>
        <w:rPr>
          <w:b/>
          <w:bCs/>
        </w:rPr>
      </w:pPr>
    </w:p>
    <w:p w:rsidR="001E1557" w:rsidRPr="0011018F" w:rsidRDefault="001E1557" w:rsidP="00800B9D"/>
    <w:tbl>
      <w:tblPr>
        <w:tblpPr w:leftFromText="180" w:rightFromText="180" w:vertAnchor="text" w:horzAnchor="margin" w:tblpY="-34"/>
        <w:tblW w:w="9322" w:type="dxa"/>
        <w:tblBorders>
          <w:insideH w:val="single" w:sz="4" w:space="0" w:color="auto"/>
          <w:insideV w:val="single" w:sz="4" w:space="0" w:color="auto"/>
        </w:tblBorders>
        <w:tblLook w:val="01E0"/>
      </w:tblPr>
      <w:tblGrid>
        <w:gridCol w:w="4928"/>
        <w:gridCol w:w="4394"/>
      </w:tblGrid>
      <w:tr w:rsidR="001E1557" w:rsidRPr="0011018F">
        <w:tc>
          <w:tcPr>
            <w:tcW w:w="4928" w:type="dxa"/>
          </w:tcPr>
          <w:p w:rsidR="001E1557" w:rsidRPr="0011018F" w:rsidRDefault="001E1557" w:rsidP="0043126B">
            <w:r w:rsidRPr="0011018F">
              <w:t xml:space="preserve">Директор </w:t>
            </w:r>
          </w:p>
        </w:tc>
        <w:tc>
          <w:tcPr>
            <w:tcW w:w="4394" w:type="dxa"/>
          </w:tcPr>
          <w:p w:rsidR="001E1557" w:rsidRPr="0011018F" w:rsidRDefault="001E1557" w:rsidP="00800B9D">
            <w:pPr>
              <w:spacing w:after="120"/>
              <w:ind w:firstLine="1876"/>
            </w:pPr>
            <w:r>
              <w:t>М.И. Батчаев</w:t>
            </w:r>
          </w:p>
        </w:tc>
      </w:tr>
      <w:tr w:rsidR="001E1557" w:rsidRPr="0011018F">
        <w:trPr>
          <w:trHeight w:val="452"/>
        </w:trPr>
        <w:tc>
          <w:tcPr>
            <w:tcW w:w="4928" w:type="dxa"/>
          </w:tcPr>
          <w:p w:rsidR="001E1557" w:rsidRPr="0011018F" w:rsidRDefault="001E1557" w:rsidP="0043126B">
            <w:r w:rsidRPr="0011018F">
              <w:t>Ведущий инженер картограф</w:t>
            </w:r>
          </w:p>
        </w:tc>
        <w:tc>
          <w:tcPr>
            <w:tcW w:w="4394" w:type="dxa"/>
          </w:tcPr>
          <w:p w:rsidR="001E1557" w:rsidRPr="0011018F" w:rsidRDefault="001E1557" w:rsidP="0043126B">
            <w:pPr>
              <w:spacing w:after="120"/>
              <w:ind w:firstLine="1876"/>
            </w:pPr>
            <w:r w:rsidRPr="0011018F">
              <w:t xml:space="preserve">М.В. Черномуров </w:t>
            </w:r>
          </w:p>
        </w:tc>
      </w:tr>
      <w:tr w:rsidR="001E1557" w:rsidRPr="0011018F">
        <w:tc>
          <w:tcPr>
            <w:tcW w:w="4928" w:type="dxa"/>
          </w:tcPr>
          <w:p w:rsidR="001E1557" w:rsidRPr="0011018F" w:rsidRDefault="001E1557" w:rsidP="0043126B">
            <w:r w:rsidRPr="0011018F">
              <w:t>Эксперт-аналитик</w:t>
            </w:r>
          </w:p>
          <w:p w:rsidR="001E1557" w:rsidRPr="0011018F" w:rsidRDefault="001E1557" w:rsidP="0043126B"/>
        </w:tc>
        <w:tc>
          <w:tcPr>
            <w:tcW w:w="4394" w:type="dxa"/>
          </w:tcPr>
          <w:p w:rsidR="001E1557" w:rsidRPr="0011018F" w:rsidRDefault="001E1557" w:rsidP="0043126B">
            <w:pPr>
              <w:spacing w:after="120"/>
              <w:ind w:firstLine="1876"/>
            </w:pPr>
            <w:r w:rsidRPr="0011018F">
              <w:t xml:space="preserve">О.Н. Каримова </w:t>
            </w:r>
          </w:p>
        </w:tc>
      </w:tr>
      <w:tr w:rsidR="001E1557" w:rsidRPr="0011018F">
        <w:tc>
          <w:tcPr>
            <w:tcW w:w="4928" w:type="dxa"/>
          </w:tcPr>
          <w:p w:rsidR="001E1557" w:rsidRPr="0011018F" w:rsidRDefault="001E1557" w:rsidP="0043126B">
            <w:r w:rsidRPr="0011018F">
              <w:t>Картограф</w:t>
            </w:r>
          </w:p>
        </w:tc>
        <w:tc>
          <w:tcPr>
            <w:tcW w:w="4394" w:type="dxa"/>
          </w:tcPr>
          <w:p w:rsidR="001E1557" w:rsidRPr="0011018F" w:rsidRDefault="001E1557" w:rsidP="0043126B">
            <w:pPr>
              <w:spacing w:after="120"/>
              <w:ind w:firstLine="1876"/>
            </w:pPr>
            <w:r w:rsidRPr="0011018F">
              <w:t xml:space="preserve">О.Н. Исаева </w:t>
            </w:r>
          </w:p>
        </w:tc>
      </w:tr>
    </w:tbl>
    <w:p w:rsidR="001E1557" w:rsidRPr="0011018F" w:rsidRDefault="001E1557" w:rsidP="00B04E26">
      <w:pPr>
        <w:spacing w:line="360" w:lineRule="auto"/>
        <w:ind w:firstLine="708"/>
        <w:jc w:val="both"/>
        <w:rPr>
          <w:sz w:val="28"/>
          <w:szCs w:val="28"/>
          <w:lang w:eastAsia="en-US"/>
        </w:rPr>
      </w:pPr>
    </w:p>
    <w:p w:rsidR="001E1557" w:rsidRPr="0011018F" w:rsidRDefault="001E1557">
      <w:pPr>
        <w:spacing w:after="200" w:line="276" w:lineRule="auto"/>
        <w:rPr>
          <w:b/>
          <w:bCs/>
          <w:sz w:val="44"/>
          <w:szCs w:val="44"/>
        </w:rPr>
      </w:pPr>
      <w:bookmarkStart w:id="0" w:name="_Toc368688170"/>
      <w:bookmarkStart w:id="1" w:name="_Toc368739386"/>
      <w:bookmarkStart w:id="2" w:name="_Toc369477047"/>
      <w:bookmarkStart w:id="3" w:name="_Toc369862697"/>
      <w:r w:rsidRPr="0011018F">
        <w:rPr>
          <w:b/>
          <w:bCs/>
          <w:sz w:val="44"/>
          <w:szCs w:val="44"/>
        </w:rPr>
        <w:br w:type="page"/>
      </w:r>
    </w:p>
    <w:p w:rsidR="001E1557" w:rsidRPr="0011018F" w:rsidRDefault="001E1557" w:rsidP="005A422C">
      <w:pPr>
        <w:keepNext/>
        <w:keepLines/>
        <w:spacing w:after="120" w:line="360" w:lineRule="auto"/>
        <w:jc w:val="center"/>
        <w:outlineLvl w:val="0"/>
        <w:rPr>
          <w:b/>
          <w:bCs/>
          <w:sz w:val="44"/>
          <w:szCs w:val="44"/>
        </w:rPr>
      </w:pPr>
      <w:bookmarkStart w:id="4" w:name="_Toc371321855"/>
      <w:r w:rsidRPr="0011018F">
        <w:rPr>
          <w:b/>
          <w:bCs/>
          <w:sz w:val="44"/>
          <w:szCs w:val="44"/>
        </w:rPr>
        <w:t>СОДЕРЖАНИЕ</w:t>
      </w:r>
      <w:bookmarkStart w:id="5" w:name="_Toc368688171"/>
      <w:bookmarkEnd w:id="0"/>
      <w:bookmarkEnd w:id="1"/>
      <w:bookmarkEnd w:id="2"/>
      <w:bookmarkEnd w:id="3"/>
      <w:bookmarkEnd w:id="4"/>
    </w:p>
    <w:p w:rsidR="001E1557" w:rsidRPr="0011018F" w:rsidRDefault="001E1557">
      <w:pPr>
        <w:pStyle w:val="TOC1"/>
        <w:tabs>
          <w:tab w:val="right" w:leader="dot" w:pos="9344"/>
        </w:tabs>
        <w:rPr>
          <w:rFonts w:ascii="Calibri" w:hAnsi="Calibri"/>
          <w:noProof/>
          <w:sz w:val="22"/>
          <w:szCs w:val="22"/>
        </w:rPr>
      </w:pPr>
      <w:r w:rsidRPr="0011018F">
        <w:fldChar w:fldCharType="begin"/>
      </w:r>
      <w:r w:rsidRPr="0011018F">
        <w:instrText xml:space="preserve"> TOC \o "1-5" \h \z \u </w:instrText>
      </w:r>
      <w:r w:rsidRPr="0011018F">
        <w:fldChar w:fldCharType="separate"/>
      </w:r>
      <w:hyperlink w:anchor="_Toc371321855" w:history="1">
        <w:r w:rsidRPr="0011018F">
          <w:rPr>
            <w:rStyle w:val="Hyperlink"/>
            <w:b/>
            <w:bCs/>
            <w:noProof/>
          </w:rPr>
          <w:t>СОДЕРЖАНИЕ</w:t>
        </w:r>
        <w:r w:rsidRPr="0011018F">
          <w:rPr>
            <w:noProof/>
            <w:webHidden/>
          </w:rPr>
          <w:tab/>
        </w:r>
        <w:r w:rsidRPr="0011018F">
          <w:rPr>
            <w:noProof/>
            <w:webHidden/>
          </w:rPr>
          <w:fldChar w:fldCharType="begin"/>
        </w:r>
        <w:r w:rsidRPr="0011018F">
          <w:rPr>
            <w:noProof/>
            <w:webHidden/>
          </w:rPr>
          <w:instrText xml:space="preserve"> PAGEREF _Toc371321855 \h </w:instrText>
        </w:r>
        <w:r w:rsidRPr="0011018F">
          <w:rPr>
            <w:noProof/>
            <w:webHidden/>
          </w:rPr>
        </w:r>
        <w:r w:rsidRPr="0011018F">
          <w:rPr>
            <w:noProof/>
            <w:webHidden/>
          </w:rPr>
          <w:fldChar w:fldCharType="separate"/>
        </w:r>
        <w:r>
          <w:rPr>
            <w:noProof/>
            <w:webHidden/>
          </w:rPr>
          <w:t>4</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856" w:history="1">
        <w:r w:rsidRPr="0011018F">
          <w:rPr>
            <w:rStyle w:val="Hyperlink"/>
            <w:b/>
            <w:bCs/>
            <w:noProof/>
          </w:rPr>
          <w:t>ПРЕАМБУЛА</w:t>
        </w:r>
        <w:r w:rsidRPr="0011018F">
          <w:rPr>
            <w:noProof/>
            <w:webHidden/>
          </w:rPr>
          <w:tab/>
        </w:r>
        <w:r w:rsidRPr="0011018F">
          <w:rPr>
            <w:noProof/>
            <w:webHidden/>
          </w:rPr>
          <w:fldChar w:fldCharType="begin"/>
        </w:r>
        <w:r w:rsidRPr="0011018F">
          <w:rPr>
            <w:noProof/>
            <w:webHidden/>
          </w:rPr>
          <w:instrText xml:space="preserve"> PAGEREF _Toc371321856 \h </w:instrText>
        </w:r>
        <w:r w:rsidRPr="0011018F">
          <w:rPr>
            <w:noProof/>
            <w:webHidden/>
          </w:rPr>
        </w:r>
        <w:r w:rsidRPr="0011018F">
          <w:rPr>
            <w:noProof/>
            <w:webHidden/>
          </w:rPr>
          <w:fldChar w:fldCharType="separate"/>
        </w:r>
        <w:r>
          <w:rPr>
            <w:noProof/>
            <w:webHidden/>
          </w:rPr>
          <w:t>9</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857" w:history="1">
        <w:r w:rsidRPr="0011018F">
          <w:rPr>
            <w:rStyle w:val="Hyperlink"/>
            <w:b/>
            <w:bCs/>
            <w:noProof/>
          </w:rPr>
          <w:t>РАЗДЕЛ I.</w:t>
        </w:r>
        <w:r w:rsidRPr="0011018F">
          <w:rPr>
            <w:noProof/>
            <w:webHidden/>
          </w:rPr>
          <w:tab/>
        </w:r>
        <w:r w:rsidRPr="0011018F">
          <w:rPr>
            <w:noProof/>
            <w:webHidden/>
          </w:rPr>
          <w:fldChar w:fldCharType="begin"/>
        </w:r>
        <w:r w:rsidRPr="0011018F">
          <w:rPr>
            <w:noProof/>
            <w:webHidden/>
          </w:rPr>
          <w:instrText xml:space="preserve"> PAGEREF _Toc371321857 \h </w:instrText>
        </w:r>
        <w:r w:rsidRPr="0011018F">
          <w:rPr>
            <w:noProof/>
            <w:webHidden/>
          </w:rPr>
        </w:r>
        <w:r w:rsidRPr="0011018F">
          <w:rPr>
            <w:noProof/>
            <w:webHidden/>
          </w:rPr>
          <w:fldChar w:fldCharType="separate"/>
        </w:r>
        <w:r>
          <w:rPr>
            <w:noProof/>
            <w:webHidden/>
          </w:rPr>
          <w:t>10</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858" w:history="1">
        <w:r w:rsidRPr="0011018F">
          <w:rPr>
            <w:rStyle w:val="Hyperlink"/>
            <w:b/>
            <w:bCs/>
            <w:noProof/>
          </w:rPr>
          <w:t>ПОРЯДОК РЕГУЛИРОВАНИЯ</w:t>
        </w:r>
        <w:r w:rsidRPr="0011018F">
          <w:rPr>
            <w:noProof/>
            <w:webHidden/>
          </w:rPr>
          <w:tab/>
        </w:r>
        <w:r w:rsidRPr="0011018F">
          <w:rPr>
            <w:noProof/>
            <w:webHidden/>
          </w:rPr>
          <w:fldChar w:fldCharType="begin"/>
        </w:r>
        <w:r w:rsidRPr="0011018F">
          <w:rPr>
            <w:noProof/>
            <w:webHidden/>
          </w:rPr>
          <w:instrText xml:space="preserve"> PAGEREF _Toc371321858 \h </w:instrText>
        </w:r>
        <w:r w:rsidRPr="0011018F">
          <w:rPr>
            <w:noProof/>
            <w:webHidden/>
          </w:rPr>
        </w:r>
        <w:r w:rsidRPr="0011018F">
          <w:rPr>
            <w:noProof/>
            <w:webHidden/>
          </w:rPr>
          <w:fldChar w:fldCharType="separate"/>
        </w:r>
        <w:r>
          <w:rPr>
            <w:noProof/>
            <w:webHidden/>
          </w:rPr>
          <w:t>10</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859" w:history="1">
        <w:r w:rsidRPr="0011018F">
          <w:rPr>
            <w:rStyle w:val="Hyperlink"/>
            <w:b/>
            <w:bCs/>
            <w:noProof/>
          </w:rPr>
          <w:t>ЗЕМЛЕПОЛЬЗОВАНИЯ И ЗАСТРОЙКИ</w:t>
        </w:r>
        <w:r w:rsidRPr="0011018F">
          <w:rPr>
            <w:noProof/>
            <w:webHidden/>
          </w:rPr>
          <w:tab/>
        </w:r>
        <w:r w:rsidRPr="0011018F">
          <w:rPr>
            <w:noProof/>
            <w:webHidden/>
          </w:rPr>
          <w:fldChar w:fldCharType="begin"/>
        </w:r>
        <w:r w:rsidRPr="0011018F">
          <w:rPr>
            <w:noProof/>
            <w:webHidden/>
          </w:rPr>
          <w:instrText xml:space="preserve"> PAGEREF _Toc371321859 \h </w:instrText>
        </w:r>
        <w:r w:rsidRPr="0011018F">
          <w:rPr>
            <w:noProof/>
            <w:webHidden/>
          </w:rPr>
        </w:r>
        <w:r w:rsidRPr="0011018F">
          <w:rPr>
            <w:noProof/>
            <w:webHidden/>
          </w:rPr>
          <w:fldChar w:fldCharType="separate"/>
        </w:r>
        <w:r>
          <w:rPr>
            <w:noProof/>
            <w:webHidden/>
          </w:rPr>
          <w:t>10</w:t>
        </w:r>
        <w:r w:rsidRPr="0011018F">
          <w:rPr>
            <w:noProof/>
            <w:webHidden/>
          </w:rPr>
          <w:fldChar w:fldCharType="end"/>
        </w:r>
      </w:hyperlink>
    </w:p>
    <w:p w:rsidR="001E1557" w:rsidRPr="0011018F" w:rsidRDefault="001E1557">
      <w:pPr>
        <w:pStyle w:val="TOC2"/>
        <w:tabs>
          <w:tab w:val="right" w:leader="dot" w:pos="9344"/>
        </w:tabs>
        <w:rPr>
          <w:rFonts w:ascii="Calibri" w:hAnsi="Calibri"/>
          <w:noProof/>
          <w:sz w:val="22"/>
          <w:szCs w:val="22"/>
        </w:rPr>
      </w:pPr>
      <w:hyperlink w:anchor="_Toc371321860" w:history="1">
        <w:r w:rsidRPr="0011018F">
          <w:rPr>
            <w:rStyle w:val="Hyperlink"/>
            <w:b/>
            <w:bCs/>
            <w:noProof/>
          </w:rPr>
          <w:t>ЧАСТЬ I. ПОРЯДОК РЕГУЛИРОВАНИЯ  ЗЕМЛЕПОЛЬЗОВАНИЯ И ЗАСТРОЙКИ  НА ОСНОВЕ ТЕРРИТОРИАЛЬНОГО  ЗОНИРОВАНИЯ</w:t>
        </w:r>
        <w:r w:rsidRPr="0011018F">
          <w:rPr>
            <w:noProof/>
            <w:webHidden/>
          </w:rPr>
          <w:tab/>
        </w:r>
        <w:r w:rsidRPr="0011018F">
          <w:rPr>
            <w:noProof/>
            <w:webHidden/>
          </w:rPr>
          <w:fldChar w:fldCharType="begin"/>
        </w:r>
        <w:r w:rsidRPr="0011018F">
          <w:rPr>
            <w:noProof/>
            <w:webHidden/>
          </w:rPr>
          <w:instrText xml:space="preserve"> PAGEREF _Toc371321860 \h </w:instrText>
        </w:r>
        <w:r w:rsidRPr="0011018F">
          <w:rPr>
            <w:noProof/>
            <w:webHidden/>
          </w:rPr>
        </w:r>
        <w:r w:rsidRPr="0011018F">
          <w:rPr>
            <w:noProof/>
            <w:webHidden/>
          </w:rPr>
          <w:fldChar w:fldCharType="separate"/>
        </w:r>
        <w:r>
          <w:rPr>
            <w:noProof/>
            <w:webHidden/>
          </w:rPr>
          <w:t>11</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61" w:history="1">
        <w:r w:rsidRPr="0011018F">
          <w:rPr>
            <w:rStyle w:val="Hyperlink"/>
            <w:b/>
            <w:bCs/>
            <w:noProof/>
          </w:rPr>
          <w:t>Глава 1. ОБЩИЕ ПОЛОЖЕНИЯ ПО ПРИМЕНЕНИЮ ПРАВИЛ</w:t>
        </w:r>
        <w:r w:rsidRPr="0011018F">
          <w:rPr>
            <w:noProof/>
            <w:webHidden/>
          </w:rPr>
          <w:tab/>
        </w:r>
        <w:r w:rsidRPr="0011018F">
          <w:rPr>
            <w:noProof/>
            <w:webHidden/>
          </w:rPr>
          <w:fldChar w:fldCharType="begin"/>
        </w:r>
        <w:r w:rsidRPr="0011018F">
          <w:rPr>
            <w:noProof/>
            <w:webHidden/>
          </w:rPr>
          <w:instrText xml:space="preserve"> PAGEREF _Toc371321861 \h </w:instrText>
        </w:r>
        <w:r w:rsidRPr="0011018F">
          <w:rPr>
            <w:noProof/>
            <w:webHidden/>
          </w:rPr>
        </w:r>
        <w:r w:rsidRPr="0011018F">
          <w:rPr>
            <w:noProof/>
            <w:webHidden/>
          </w:rPr>
          <w:fldChar w:fldCharType="separate"/>
        </w:r>
        <w:r>
          <w:rPr>
            <w:noProof/>
            <w:webHidden/>
          </w:rPr>
          <w:t>11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2" w:history="1">
        <w:r w:rsidRPr="0011018F">
          <w:rPr>
            <w:rStyle w:val="Hyperlink"/>
            <w:noProof/>
          </w:rPr>
          <w:t>Статья 1. Основные понятия, используемые в настоящих Правилах</w:t>
        </w:r>
        <w:r w:rsidRPr="0011018F">
          <w:rPr>
            <w:noProof/>
            <w:webHidden/>
          </w:rPr>
          <w:tab/>
        </w:r>
        <w:r w:rsidRPr="0011018F">
          <w:rPr>
            <w:noProof/>
            <w:webHidden/>
          </w:rPr>
          <w:fldChar w:fldCharType="begin"/>
        </w:r>
        <w:r w:rsidRPr="0011018F">
          <w:rPr>
            <w:noProof/>
            <w:webHidden/>
          </w:rPr>
          <w:instrText xml:space="preserve"> PAGEREF _Toc371321862 \h </w:instrText>
        </w:r>
        <w:r w:rsidRPr="0011018F">
          <w:rPr>
            <w:noProof/>
            <w:webHidden/>
          </w:rPr>
        </w:r>
        <w:r w:rsidRPr="0011018F">
          <w:rPr>
            <w:noProof/>
            <w:webHidden/>
          </w:rPr>
          <w:fldChar w:fldCharType="separate"/>
        </w:r>
        <w:r>
          <w:rPr>
            <w:noProof/>
            <w:webHidden/>
          </w:rPr>
          <w:t>11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3" w:history="1">
        <w:r w:rsidRPr="0011018F">
          <w:rPr>
            <w:rStyle w:val="Hyperlink"/>
            <w:noProof/>
          </w:rPr>
          <w:t>Статья 2. Назначение Правил землепользования и застройки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_Toc371321863 \h </w:instrText>
        </w:r>
        <w:r w:rsidRPr="0011018F">
          <w:rPr>
            <w:noProof/>
            <w:webHidden/>
          </w:rPr>
        </w:r>
        <w:r w:rsidRPr="0011018F">
          <w:rPr>
            <w:noProof/>
            <w:webHidden/>
          </w:rPr>
          <w:fldChar w:fldCharType="separate"/>
        </w:r>
        <w:r>
          <w:rPr>
            <w:noProof/>
            <w:webHidden/>
          </w:rPr>
          <w:t>24</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4" w:history="1">
        <w:r w:rsidRPr="0011018F">
          <w:rPr>
            <w:rStyle w:val="Hyperlink"/>
            <w:noProof/>
          </w:rPr>
          <w:t>Статья 3. Структура Правил</w:t>
        </w:r>
        <w:r w:rsidRPr="0011018F">
          <w:rPr>
            <w:noProof/>
            <w:webHidden/>
          </w:rPr>
          <w:tab/>
        </w:r>
        <w:r w:rsidRPr="0011018F">
          <w:rPr>
            <w:noProof/>
            <w:webHidden/>
          </w:rPr>
          <w:fldChar w:fldCharType="begin"/>
        </w:r>
        <w:r w:rsidRPr="0011018F">
          <w:rPr>
            <w:noProof/>
            <w:webHidden/>
          </w:rPr>
          <w:instrText xml:space="preserve"> PAGEREF _Toc371321864 \h </w:instrText>
        </w:r>
        <w:r w:rsidRPr="0011018F">
          <w:rPr>
            <w:noProof/>
            <w:webHidden/>
          </w:rPr>
        </w:r>
        <w:r w:rsidRPr="0011018F">
          <w:rPr>
            <w:noProof/>
            <w:webHidden/>
          </w:rPr>
          <w:fldChar w:fldCharType="separate"/>
        </w:r>
        <w:r>
          <w:rPr>
            <w:noProof/>
            <w:webHidden/>
          </w:rPr>
          <w:t>25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5" w:history="1">
        <w:r w:rsidRPr="0011018F">
          <w:rPr>
            <w:rStyle w:val="Hyperlink"/>
            <w:noProof/>
          </w:rPr>
          <w:t>Статья 4. Регламенты использования территорий и их применение</w:t>
        </w:r>
        <w:r w:rsidRPr="0011018F">
          <w:rPr>
            <w:noProof/>
            <w:webHidden/>
          </w:rPr>
          <w:tab/>
        </w:r>
        <w:r w:rsidRPr="0011018F">
          <w:rPr>
            <w:noProof/>
            <w:webHidden/>
          </w:rPr>
          <w:fldChar w:fldCharType="begin"/>
        </w:r>
        <w:r w:rsidRPr="0011018F">
          <w:rPr>
            <w:noProof/>
            <w:webHidden/>
          </w:rPr>
          <w:instrText xml:space="preserve"> PAGEREF _Toc371321865 \h </w:instrText>
        </w:r>
        <w:r w:rsidRPr="0011018F">
          <w:rPr>
            <w:noProof/>
            <w:webHidden/>
          </w:rPr>
        </w:r>
        <w:r w:rsidRPr="0011018F">
          <w:rPr>
            <w:noProof/>
            <w:webHidden/>
          </w:rPr>
          <w:fldChar w:fldCharType="separate"/>
        </w:r>
        <w:r>
          <w:rPr>
            <w:noProof/>
            <w:webHidden/>
          </w:rPr>
          <w:t>25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6" w:history="1">
        <w:r w:rsidRPr="0011018F">
          <w:rPr>
            <w:rStyle w:val="Hyperlink"/>
            <w:noProof/>
          </w:rPr>
          <w:t>Статья 5. Открытость и доступность информации о землепользовании и застройке</w:t>
        </w:r>
        <w:r w:rsidRPr="0011018F">
          <w:rPr>
            <w:noProof/>
            <w:webHidden/>
          </w:rPr>
          <w:tab/>
        </w:r>
        <w:r w:rsidRPr="0011018F">
          <w:rPr>
            <w:noProof/>
            <w:webHidden/>
          </w:rPr>
          <w:fldChar w:fldCharType="begin"/>
        </w:r>
        <w:r w:rsidRPr="0011018F">
          <w:rPr>
            <w:noProof/>
            <w:webHidden/>
          </w:rPr>
          <w:instrText xml:space="preserve"> PAGEREF _Toc371321866 \h </w:instrText>
        </w:r>
        <w:r w:rsidRPr="0011018F">
          <w:rPr>
            <w:noProof/>
            <w:webHidden/>
          </w:rPr>
        </w:r>
        <w:r w:rsidRPr="0011018F">
          <w:rPr>
            <w:noProof/>
            <w:webHidden/>
          </w:rPr>
          <w:fldChar w:fldCharType="separate"/>
        </w:r>
        <w:r>
          <w:rPr>
            <w:noProof/>
            <w:webHidden/>
          </w:rPr>
          <w:t>31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7" w:history="1">
        <w:r w:rsidRPr="0011018F">
          <w:rPr>
            <w:rStyle w:val="Hyperlink"/>
            <w:noProof/>
          </w:rPr>
          <w:t>Статья 6. Действие Правил по отношению к генеральному плану муниципального образования Старобелогорский сельсовет Новосергиевского района Оренбургской области, иным документам территориального планирования и документации по планировке территории. Внесение изменений в Правила.</w:t>
        </w:r>
        <w:r w:rsidRPr="0011018F">
          <w:rPr>
            <w:noProof/>
            <w:webHidden/>
          </w:rPr>
          <w:tab/>
        </w:r>
        <w:r w:rsidRPr="0011018F">
          <w:rPr>
            <w:noProof/>
            <w:webHidden/>
          </w:rPr>
          <w:fldChar w:fldCharType="begin"/>
        </w:r>
        <w:r w:rsidRPr="0011018F">
          <w:rPr>
            <w:noProof/>
            <w:webHidden/>
          </w:rPr>
          <w:instrText xml:space="preserve"> PAGEREF _Toc371321867 \h </w:instrText>
        </w:r>
        <w:r w:rsidRPr="0011018F">
          <w:rPr>
            <w:noProof/>
            <w:webHidden/>
          </w:rPr>
        </w:r>
        <w:r w:rsidRPr="0011018F">
          <w:rPr>
            <w:noProof/>
            <w:webHidden/>
          </w:rPr>
          <w:fldChar w:fldCharType="separate"/>
        </w:r>
        <w:r>
          <w:rPr>
            <w:noProof/>
            <w:webHidden/>
          </w:rPr>
          <w:t>31</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68" w:history="1">
        <w:r w:rsidRPr="0011018F">
          <w:rPr>
            <w:rStyle w:val="Hyperlink"/>
            <w:b/>
            <w:bCs/>
            <w:noProof/>
          </w:rPr>
          <w:t>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w:t>
        </w:r>
        <w:r w:rsidRPr="0011018F">
          <w:rPr>
            <w:noProof/>
            <w:webHidden/>
          </w:rPr>
          <w:tab/>
        </w:r>
        <w:r w:rsidRPr="0011018F">
          <w:rPr>
            <w:noProof/>
            <w:webHidden/>
          </w:rPr>
          <w:fldChar w:fldCharType="begin"/>
        </w:r>
        <w:r w:rsidRPr="0011018F">
          <w:rPr>
            <w:noProof/>
            <w:webHidden/>
          </w:rPr>
          <w:instrText xml:space="preserve"> PAGEREF _Toc371321868 \h </w:instrText>
        </w:r>
        <w:r w:rsidRPr="0011018F">
          <w:rPr>
            <w:noProof/>
            <w:webHidden/>
          </w:rPr>
        </w:r>
        <w:r w:rsidRPr="0011018F">
          <w:rPr>
            <w:noProof/>
            <w:webHidden/>
          </w:rPr>
          <w:fldChar w:fldCharType="separate"/>
        </w:r>
        <w:r>
          <w:rPr>
            <w:noProof/>
            <w:webHidden/>
          </w:rPr>
          <w:t>33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69" w:history="1">
        <w:r w:rsidRPr="0011018F">
          <w:rPr>
            <w:rStyle w:val="Hyperlink"/>
            <w:noProof/>
          </w:rPr>
          <w:t>Статья 7. Общие положения, относящиеся к ранее возникшим правам</w:t>
        </w:r>
        <w:r w:rsidRPr="0011018F">
          <w:rPr>
            <w:noProof/>
            <w:webHidden/>
          </w:rPr>
          <w:tab/>
        </w:r>
        <w:r w:rsidRPr="0011018F">
          <w:rPr>
            <w:noProof/>
            <w:webHidden/>
          </w:rPr>
          <w:fldChar w:fldCharType="begin"/>
        </w:r>
        <w:r w:rsidRPr="0011018F">
          <w:rPr>
            <w:noProof/>
            <w:webHidden/>
          </w:rPr>
          <w:instrText xml:space="preserve"> PAGEREF _Toc371321869 \h </w:instrText>
        </w:r>
        <w:r w:rsidRPr="0011018F">
          <w:rPr>
            <w:noProof/>
            <w:webHidden/>
          </w:rPr>
        </w:r>
        <w:r w:rsidRPr="0011018F">
          <w:rPr>
            <w:noProof/>
            <w:webHidden/>
          </w:rPr>
          <w:fldChar w:fldCharType="separate"/>
        </w:r>
        <w:r>
          <w:rPr>
            <w:noProof/>
            <w:webHidden/>
          </w:rPr>
          <w:t>33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0" w:history="1">
        <w:r w:rsidRPr="0011018F">
          <w:rPr>
            <w:rStyle w:val="Hyperlink"/>
            <w:noProof/>
          </w:rPr>
          <w:t>Статья 8. Использование земельных участков, использование и строительные изменения объектов капитального строительства, не соответствующих Правилам</w:t>
        </w:r>
        <w:r w:rsidRPr="0011018F">
          <w:rPr>
            <w:noProof/>
            <w:webHidden/>
          </w:rPr>
          <w:tab/>
        </w:r>
        <w:r w:rsidRPr="0011018F">
          <w:rPr>
            <w:noProof/>
            <w:webHidden/>
          </w:rPr>
          <w:fldChar w:fldCharType="begin"/>
        </w:r>
        <w:r w:rsidRPr="0011018F">
          <w:rPr>
            <w:noProof/>
            <w:webHidden/>
          </w:rPr>
          <w:instrText xml:space="preserve"> PAGEREF _Toc371321870 \h </w:instrText>
        </w:r>
        <w:r w:rsidRPr="0011018F">
          <w:rPr>
            <w:noProof/>
            <w:webHidden/>
          </w:rPr>
        </w:r>
        <w:r w:rsidRPr="0011018F">
          <w:rPr>
            <w:noProof/>
            <w:webHidden/>
          </w:rPr>
          <w:fldChar w:fldCharType="separate"/>
        </w:r>
        <w:r>
          <w:rPr>
            <w:noProof/>
            <w:webHidden/>
          </w:rPr>
          <w:t>34</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71" w:history="1">
        <w:r w:rsidRPr="0011018F">
          <w:rPr>
            <w:rStyle w:val="Hyperlink"/>
            <w:b/>
            <w:bCs/>
            <w:noProof/>
          </w:rPr>
          <w:t>Глава 3. УЧАСТНИКИ ОТНОШЕНИЙ, ВОЗНИКАЮЩИХ ПО ПОВОДУ ЗЕМЛЕПОЛЬЗОВАНИЯ И ЗАСТРОЙКИ</w:t>
        </w:r>
        <w:r w:rsidRPr="0011018F">
          <w:rPr>
            <w:noProof/>
            <w:webHidden/>
          </w:rPr>
          <w:tab/>
        </w:r>
        <w:r w:rsidRPr="0011018F">
          <w:rPr>
            <w:noProof/>
            <w:webHidden/>
          </w:rPr>
          <w:fldChar w:fldCharType="begin"/>
        </w:r>
        <w:r w:rsidRPr="0011018F">
          <w:rPr>
            <w:noProof/>
            <w:webHidden/>
          </w:rPr>
          <w:instrText xml:space="preserve"> PAGEREF _Toc371321871 \h </w:instrText>
        </w:r>
        <w:r w:rsidRPr="0011018F">
          <w:rPr>
            <w:noProof/>
            <w:webHidden/>
          </w:rPr>
        </w:r>
        <w:r w:rsidRPr="0011018F">
          <w:rPr>
            <w:noProof/>
            <w:webHidden/>
          </w:rPr>
          <w:fldChar w:fldCharType="separate"/>
        </w:r>
        <w:r>
          <w:rPr>
            <w:noProof/>
            <w:webHidden/>
          </w:rPr>
          <w:t>35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2" w:history="1">
        <w:r w:rsidRPr="0011018F">
          <w:rPr>
            <w:rStyle w:val="Hyperlink"/>
            <w:noProof/>
          </w:rPr>
          <w:t>Статья 9. Общие положения о физических и юридических лицах, осуществляющих землепользование и застройку</w:t>
        </w:r>
        <w:r w:rsidRPr="0011018F">
          <w:rPr>
            <w:noProof/>
            <w:webHidden/>
          </w:rPr>
          <w:tab/>
        </w:r>
        <w:r w:rsidRPr="0011018F">
          <w:rPr>
            <w:noProof/>
            <w:webHidden/>
          </w:rPr>
          <w:fldChar w:fldCharType="begin"/>
        </w:r>
        <w:r w:rsidRPr="0011018F">
          <w:rPr>
            <w:noProof/>
            <w:webHidden/>
          </w:rPr>
          <w:instrText xml:space="preserve"> PAGEREF _Toc371321872 \h </w:instrText>
        </w:r>
        <w:r w:rsidRPr="0011018F">
          <w:rPr>
            <w:noProof/>
            <w:webHidden/>
          </w:rPr>
        </w:r>
        <w:r w:rsidRPr="0011018F">
          <w:rPr>
            <w:noProof/>
            <w:webHidden/>
          </w:rPr>
          <w:fldChar w:fldCharType="separate"/>
        </w:r>
        <w:r>
          <w:rPr>
            <w:noProof/>
            <w:webHidden/>
          </w:rPr>
          <w:t>35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3" w:history="1">
        <w:r w:rsidRPr="0011018F">
          <w:rPr>
            <w:rStyle w:val="Hyperlink"/>
            <w:noProof/>
          </w:rPr>
          <w:t>Статья 10. Комиссия по землепользованию и застройке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_Toc371321873 \h </w:instrText>
        </w:r>
        <w:r w:rsidRPr="0011018F">
          <w:rPr>
            <w:noProof/>
            <w:webHidden/>
          </w:rPr>
        </w:r>
        <w:r w:rsidRPr="0011018F">
          <w:rPr>
            <w:noProof/>
            <w:webHidden/>
          </w:rPr>
          <w:fldChar w:fldCharType="separate"/>
        </w:r>
        <w:r>
          <w:rPr>
            <w:noProof/>
            <w:webHidden/>
          </w:rPr>
          <w:t>36</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4" w:history="1">
        <w:r w:rsidRPr="0011018F">
          <w:rPr>
            <w:rStyle w:val="Hyperlink"/>
            <w:noProof/>
          </w:rPr>
          <w:t>Статья 11. Полномочия органов местного самоуправления, регулирующих землепользование и застройку в части подготовки и применения настоящих Правил</w:t>
        </w:r>
        <w:r w:rsidRPr="0011018F">
          <w:rPr>
            <w:noProof/>
            <w:webHidden/>
          </w:rPr>
          <w:tab/>
        </w:r>
        <w:r w:rsidRPr="0011018F">
          <w:rPr>
            <w:noProof/>
            <w:webHidden/>
          </w:rPr>
          <w:fldChar w:fldCharType="begin"/>
        </w:r>
        <w:r w:rsidRPr="0011018F">
          <w:rPr>
            <w:noProof/>
            <w:webHidden/>
          </w:rPr>
          <w:instrText xml:space="preserve"> PAGEREF _Toc371321874 \h </w:instrText>
        </w:r>
        <w:r w:rsidRPr="0011018F">
          <w:rPr>
            <w:noProof/>
            <w:webHidden/>
          </w:rPr>
        </w:r>
        <w:r w:rsidRPr="0011018F">
          <w:rPr>
            <w:noProof/>
            <w:webHidden/>
          </w:rPr>
          <w:fldChar w:fldCharType="separate"/>
        </w:r>
        <w:r>
          <w:rPr>
            <w:noProof/>
            <w:webHidden/>
          </w:rPr>
          <w:t>37</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75" w:history="1">
        <w:r w:rsidRPr="0011018F">
          <w:rPr>
            <w:rStyle w:val="Hyperlink"/>
            <w:b/>
            <w:bCs/>
            <w:noProof/>
          </w:rPr>
          <w:t xml:space="preserve">Глава 4. ПОЛОЖЕНИЯ О ПОДГОТОВКЕ ДОКУМЕНТАЦИИ ПО ПЛАНИРОВКЕ ТЕРРИТОРИИ МУНИЦИПАЛЬНОГО ОБРАЗОВАНИЯ </w:t>
        </w:r>
        <w:r>
          <w:rPr>
            <w:rStyle w:val="Hyperlink"/>
            <w:b/>
            <w:bCs/>
            <w:noProof/>
          </w:rPr>
          <w:t>СТАРОБЕЛОГОРСКОГО</w:t>
        </w:r>
        <w:r w:rsidRPr="0011018F">
          <w:rPr>
            <w:rStyle w:val="Hyperlink"/>
            <w:b/>
            <w:bCs/>
            <w:noProof/>
          </w:rPr>
          <w:t xml:space="preserve"> СЕЛЬСОВЕТА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_Toc371321875 \h </w:instrText>
        </w:r>
        <w:r w:rsidRPr="0011018F">
          <w:rPr>
            <w:noProof/>
            <w:webHidden/>
          </w:rPr>
        </w:r>
        <w:r w:rsidRPr="0011018F">
          <w:rPr>
            <w:noProof/>
            <w:webHidden/>
          </w:rPr>
          <w:fldChar w:fldCharType="separate"/>
        </w:r>
        <w:r>
          <w:rPr>
            <w:noProof/>
            <w:webHidden/>
          </w:rPr>
          <w:t>46</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6" w:history="1">
        <w:r w:rsidRPr="0011018F">
          <w:rPr>
            <w:rStyle w:val="Hyperlink"/>
            <w:noProof/>
          </w:rPr>
          <w:t>Статья 12. Общие положения о планировке территории</w:t>
        </w:r>
        <w:r w:rsidRPr="0011018F">
          <w:rPr>
            <w:noProof/>
            <w:webHidden/>
          </w:rPr>
          <w:tab/>
        </w:r>
        <w:r w:rsidRPr="0011018F">
          <w:rPr>
            <w:noProof/>
            <w:webHidden/>
          </w:rPr>
          <w:fldChar w:fldCharType="begin"/>
        </w:r>
        <w:r w:rsidRPr="0011018F">
          <w:rPr>
            <w:noProof/>
            <w:webHidden/>
          </w:rPr>
          <w:instrText xml:space="preserve"> PAGEREF _Toc371321876 \h </w:instrText>
        </w:r>
        <w:r w:rsidRPr="0011018F">
          <w:rPr>
            <w:noProof/>
            <w:webHidden/>
          </w:rPr>
        </w:r>
        <w:r w:rsidRPr="0011018F">
          <w:rPr>
            <w:noProof/>
            <w:webHidden/>
          </w:rPr>
          <w:fldChar w:fldCharType="separate"/>
        </w:r>
        <w:r>
          <w:rPr>
            <w:noProof/>
            <w:webHidden/>
          </w:rPr>
          <w:t>46</w:t>
        </w:r>
        <w:r w:rsidRPr="0011018F">
          <w:rPr>
            <w:noProof/>
            <w:webHidden/>
          </w:rPr>
          <w:fldChar w:fldCharType="end"/>
        </w:r>
      </w:hyperlink>
    </w:p>
    <w:p w:rsidR="001E1557" w:rsidRPr="0011018F" w:rsidRDefault="001E1557">
      <w:pPr>
        <w:pStyle w:val="TOC5"/>
        <w:tabs>
          <w:tab w:val="left" w:pos="2296"/>
          <w:tab w:val="right" w:leader="dot" w:pos="9344"/>
        </w:tabs>
        <w:rPr>
          <w:rFonts w:ascii="Calibri" w:hAnsi="Calibri"/>
          <w:noProof/>
          <w:sz w:val="22"/>
          <w:szCs w:val="22"/>
        </w:rPr>
      </w:pPr>
      <w:hyperlink w:anchor="_Toc371321877" w:history="1">
        <w:r w:rsidRPr="0011018F">
          <w:rPr>
            <w:rStyle w:val="Hyperlink"/>
            <w:noProof/>
          </w:rPr>
          <w:t xml:space="preserve">Статья 13. </w:t>
        </w:r>
        <w:r w:rsidRPr="0011018F">
          <w:rPr>
            <w:rFonts w:ascii="Calibri" w:hAnsi="Calibri"/>
            <w:noProof/>
            <w:sz w:val="22"/>
            <w:szCs w:val="22"/>
          </w:rPr>
          <w:tab/>
        </w:r>
        <w:r w:rsidRPr="0011018F">
          <w:rPr>
            <w:rStyle w:val="Hyperlink"/>
            <w:noProof/>
          </w:rPr>
          <w:t>Подготовка проекта планировки территорий  муниципального образования Старобелогорский сельсовет Оренбургской области Новосергиевского района</w:t>
        </w:r>
        <w:r w:rsidRPr="0011018F">
          <w:rPr>
            <w:noProof/>
            <w:webHidden/>
          </w:rPr>
          <w:tab/>
        </w:r>
        <w:r w:rsidRPr="0011018F">
          <w:rPr>
            <w:noProof/>
            <w:webHidden/>
          </w:rPr>
          <w:fldChar w:fldCharType="begin"/>
        </w:r>
        <w:r w:rsidRPr="0011018F">
          <w:rPr>
            <w:noProof/>
            <w:webHidden/>
          </w:rPr>
          <w:instrText xml:space="preserve"> PAGEREF _Toc371321877 \h </w:instrText>
        </w:r>
        <w:r w:rsidRPr="0011018F">
          <w:rPr>
            <w:noProof/>
            <w:webHidden/>
          </w:rPr>
        </w:r>
        <w:r w:rsidRPr="0011018F">
          <w:rPr>
            <w:noProof/>
            <w:webHidden/>
          </w:rPr>
          <w:fldChar w:fldCharType="separate"/>
        </w:r>
        <w:r>
          <w:rPr>
            <w:noProof/>
            <w:webHidden/>
          </w:rPr>
          <w:t>48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8" w:history="1">
        <w:r w:rsidRPr="0011018F">
          <w:rPr>
            <w:rStyle w:val="Hyperlink"/>
            <w:noProof/>
          </w:rPr>
          <w:t>Статья 14. Подготовка проектов межевания территории в виде отдельных документов с градостроительными планами земельных  участков</w:t>
        </w:r>
        <w:r w:rsidRPr="0011018F">
          <w:rPr>
            <w:noProof/>
            <w:webHidden/>
          </w:rPr>
          <w:tab/>
        </w:r>
        <w:r w:rsidRPr="0011018F">
          <w:rPr>
            <w:noProof/>
            <w:webHidden/>
          </w:rPr>
          <w:fldChar w:fldCharType="begin"/>
        </w:r>
        <w:r w:rsidRPr="0011018F">
          <w:rPr>
            <w:noProof/>
            <w:webHidden/>
          </w:rPr>
          <w:instrText xml:space="preserve"> PAGEREF _Toc371321878 \h </w:instrText>
        </w:r>
        <w:r w:rsidRPr="0011018F">
          <w:rPr>
            <w:noProof/>
            <w:webHidden/>
          </w:rPr>
        </w:r>
        <w:r w:rsidRPr="0011018F">
          <w:rPr>
            <w:noProof/>
            <w:webHidden/>
          </w:rPr>
          <w:fldChar w:fldCharType="separate"/>
        </w:r>
        <w:r>
          <w:rPr>
            <w:noProof/>
            <w:webHidden/>
          </w:rPr>
          <w:t>49</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79" w:history="1">
        <w:r w:rsidRPr="0011018F">
          <w:rPr>
            <w:rStyle w:val="Hyperlink"/>
            <w:noProof/>
          </w:rPr>
          <w:t>Статья 15. Подготовка градостроительных планов земельных участков в виде отдельного документа (вне состава проектов межевания)</w:t>
        </w:r>
        <w:r w:rsidRPr="0011018F">
          <w:rPr>
            <w:noProof/>
            <w:webHidden/>
          </w:rPr>
          <w:tab/>
        </w:r>
        <w:r w:rsidRPr="0011018F">
          <w:rPr>
            <w:noProof/>
            <w:webHidden/>
          </w:rPr>
          <w:fldChar w:fldCharType="begin"/>
        </w:r>
        <w:r w:rsidRPr="0011018F">
          <w:rPr>
            <w:noProof/>
            <w:webHidden/>
          </w:rPr>
          <w:instrText xml:space="preserve"> PAGEREF _Toc371321879 \h </w:instrText>
        </w:r>
        <w:r w:rsidRPr="0011018F">
          <w:rPr>
            <w:noProof/>
            <w:webHidden/>
          </w:rPr>
        </w:r>
        <w:r w:rsidRPr="0011018F">
          <w:rPr>
            <w:noProof/>
            <w:webHidden/>
          </w:rPr>
          <w:fldChar w:fldCharType="separate"/>
        </w:r>
        <w:r>
          <w:rPr>
            <w:noProof/>
            <w:webHidden/>
          </w:rPr>
          <w:t>50</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80" w:history="1">
        <w:r w:rsidRPr="0011018F">
          <w:rPr>
            <w:rStyle w:val="Hyperlink"/>
            <w:b/>
            <w:bCs/>
            <w:noProof/>
          </w:rPr>
          <w:t>Глава 5. ГРАДОСТРОИТЕЛЬНАЯ ПОДГОТОВКА ТЕРРИТОРИИ И ФОРМИРОВАНИЕ ЗЕМЕЛЬНЫХ УЧАСТКОВ</w:t>
        </w:r>
        <w:r w:rsidRPr="0011018F">
          <w:rPr>
            <w:noProof/>
            <w:webHidden/>
          </w:rPr>
          <w:tab/>
        </w:r>
        <w:r w:rsidRPr="0011018F">
          <w:rPr>
            <w:noProof/>
            <w:webHidden/>
          </w:rPr>
          <w:fldChar w:fldCharType="begin"/>
        </w:r>
        <w:r w:rsidRPr="0011018F">
          <w:rPr>
            <w:noProof/>
            <w:webHidden/>
          </w:rPr>
          <w:instrText xml:space="preserve"> PAGEREF _Toc371321880 \h </w:instrText>
        </w:r>
        <w:r w:rsidRPr="0011018F">
          <w:rPr>
            <w:noProof/>
            <w:webHidden/>
          </w:rPr>
        </w:r>
        <w:r w:rsidRPr="0011018F">
          <w:rPr>
            <w:noProof/>
            <w:webHidden/>
          </w:rPr>
          <w:fldChar w:fldCharType="separate"/>
        </w:r>
        <w:r>
          <w:rPr>
            <w:noProof/>
            <w:webHidden/>
          </w:rPr>
          <w:t>52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1" w:history="1">
        <w:r w:rsidRPr="0011018F">
          <w:rPr>
            <w:rStyle w:val="Hyperlink"/>
            <w:noProof/>
          </w:rPr>
          <w:t>Статья 16. Принципы градостроительной подготовки территории и формирования земельных участков</w:t>
        </w:r>
        <w:r w:rsidRPr="0011018F">
          <w:rPr>
            <w:noProof/>
            <w:webHidden/>
          </w:rPr>
          <w:tab/>
        </w:r>
        <w:r w:rsidRPr="0011018F">
          <w:rPr>
            <w:noProof/>
            <w:webHidden/>
          </w:rPr>
          <w:fldChar w:fldCharType="begin"/>
        </w:r>
        <w:r w:rsidRPr="0011018F">
          <w:rPr>
            <w:noProof/>
            <w:webHidden/>
          </w:rPr>
          <w:instrText xml:space="preserve"> PAGEREF _Toc371321881 \h </w:instrText>
        </w:r>
        <w:r w:rsidRPr="0011018F">
          <w:rPr>
            <w:noProof/>
            <w:webHidden/>
          </w:rPr>
        </w:r>
        <w:r w:rsidRPr="0011018F">
          <w:rPr>
            <w:noProof/>
            <w:webHidden/>
          </w:rPr>
          <w:fldChar w:fldCharType="separate"/>
        </w:r>
        <w:r>
          <w:rPr>
            <w:noProof/>
            <w:webHidden/>
          </w:rPr>
          <w:t>52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2" w:history="1">
        <w:r w:rsidRPr="0011018F">
          <w:rPr>
            <w:rStyle w:val="Hyperlink"/>
            <w:noProof/>
          </w:rPr>
          <w:t>Статья 17. Виды процедур градостроительной подготовки территорий</w:t>
        </w:r>
        <w:r w:rsidRPr="0011018F">
          <w:rPr>
            <w:noProof/>
            <w:webHidden/>
          </w:rPr>
          <w:tab/>
        </w:r>
        <w:r w:rsidRPr="0011018F">
          <w:rPr>
            <w:noProof/>
            <w:webHidden/>
          </w:rPr>
          <w:fldChar w:fldCharType="begin"/>
        </w:r>
        <w:r w:rsidRPr="0011018F">
          <w:rPr>
            <w:noProof/>
            <w:webHidden/>
          </w:rPr>
          <w:instrText xml:space="preserve"> PAGEREF _Toc371321882 \h </w:instrText>
        </w:r>
        <w:r w:rsidRPr="0011018F">
          <w:rPr>
            <w:noProof/>
            <w:webHidden/>
          </w:rPr>
        </w:r>
        <w:r w:rsidRPr="0011018F">
          <w:rPr>
            <w:noProof/>
            <w:webHidden/>
          </w:rPr>
          <w:fldChar w:fldCharType="separate"/>
        </w:r>
        <w:r>
          <w:rPr>
            <w:noProof/>
            <w:webHidden/>
          </w:rPr>
          <w:t>54</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3" w:history="1">
        <w:r w:rsidRPr="0011018F">
          <w:rPr>
            <w:rStyle w:val="Hyperlink"/>
            <w:noProof/>
          </w:rPr>
          <w:t>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_Toc371321883 \h </w:instrText>
        </w:r>
        <w:r w:rsidRPr="0011018F">
          <w:rPr>
            <w:noProof/>
            <w:webHidden/>
          </w:rPr>
        </w:r>
        <w:r w:rsidRPr="0011018F">
          <w:rPr>
            <w:noProof/>
            <w:webHidden/>
          </w:rPr>
          <w:fldChar w:fldCharType="separate"/>
        </w:r>
        <w:r>
          <w:rPr>
            <w:noProof/>
            <w:webHidden/>
          </w:rPr>
          <w:t>55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4" w:history="1">
        <w:r w:rsidRPr="0011018F">
          <w:rPr>
            <w:rStyle w:val="Hyperlink"/>
            <w:noProof/>
          </w:rPr>
          <w:t>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_Toc371321884 \h </w:instrText>
        </w:r>
        <w:r w:rsidRPr="0011018F">
          <w:rPr>
            <w:noProof/>
            <w:webHidden/>
          </w:rPr>
        </w:r>
        <w:r w:rsidRPr="0011018F">
          <w:rPr>
            <w:noProof/>
            <w:webHidden/>
          </w:rPr>
          <w:fldChar w:fldCharType="separate"/>
        </w:r>
        <w:r>
          <w:rPr>
            <w:noProof/>
            <w:webHidden/>
          </w:rPr>
          <w:t>58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5" w:history="1">
        <w:r w:rsidRPr="0011018F">
          <w:rPr>
            <w:rStyle w:val="Hyperlink"/>
            <w:noProof/>
          </w:rPr>
          <w:t>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_Toc371321885 \h </w:instrText>
        </w:r>
        <w:r w:rsidRPr="0011018F">
          <w:rPr>
            <w:noProof/>
            <w:webHidden/>
          </w:rPr>
        </w:r>
        <w:r w:rsidRPr="0011018F">
          <w:rPr>
            <w:noProof/>
            <w:webHidden/>
          </w:rPr>
          <w:fldChar w:fldCharType="separate"/>
        </w:r>
        <w:r>
          <w:rPr>
            <w:noProof/>
            <w:webHidden/>
          </w:rPr>
          <w:t>60</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6" w:history="1">
        <w:r w:rsidRPr="0011018F">
          <w:rPr>
            <w:rStyle w:val="Hyperlink"/>
            <w:noProof/>
          </w:rPr>
          <w:t>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_Toc371321886 \h </w:instrText>
        </w:r>
        <w:r w:rsidRPr="0011018F">
          <w:rPr>
            <w:noProof/>
            <w:webHidden/>
          </w:rPr>
        </w:r>
        <w:r w:rsidRPr="0011018F">
          <w:rPr>
            <w:noProof/>
            <w:webHidden/>
          </w:rPr>
          <w:fldChar w:fldCharType="separate"/>
        </w:r>
        <w:r>
          <w:rPr>
            <w:noProof/>
            <w:webHidden/>
          </w:rPr>
          <w:t>61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7" w:history="1">
        <w:r w:rsidRPr="0011018F">
          <w:rPr>
            <w:rStyle w:val="Hyperlink"/>
            <w:noProof/>
          </w:rPr>
          <w:t>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r w:rsidRPr="0011018F">
          <w:rPr>
            <w:noProof/>
            <w:webHidden/>
          </w:rPr>
          <w:tab/>
        </w:r>
        <w:r w:rsidRPr="0011018F">
          <w:rPr>
            <w:noProof/>
            <w:webHidden/>
          </w:rPr>
          <w:fldChar w:fldCharType="begin"/>
        </w:r>
        <w:r w:rsidRPr="0011018F">
          <w:rPr>
            <w:noProof/>
            <w:webHidden/>
          </w:rPr>
          <w:instrText xml:space="preserve"> PAGEREF _Toc371321887 \h </w:instrText>
        </w:r>
        <w:r w:rsidRPr="0011018F">
          <w:rPr>
            <w:noProof/>
            <w:webHidden/>
          </w:rPr>
        </w:r>
        <w:r w:rsidRPr="0011018F">
          <w:rPr>
            <w:noProof/>
            <w:webHidden/>
          </w:rPr>
          <w:fldChar w:fldCharType="separate"/>
        </w:r>
        <w:r>
          <w:rPr>
            <w:noProof/>
            <w:webHidden/>
          </w:rPr>
          <w:t>64</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8" w:history="1">
        <w:r w:rsidRPr="0011018F">
          <w:rPr>
            <w:rStyle w:val="Hyperlink"/>
            <w:noProof/>
          </w:rPr>
          <w:t>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_Toc371321888 \h </w:instrText>
        </w:r>
        <w:r w:rsidRPr="0011018F">
          <w:rPr>
            <w:noProof/>
            <w:webHidden/>
          </w:rPr>
        </w:r>
        <w:r w:rsidRPr="0011018F">
          <w:rPr>
            <w:noProof/>
            <w:webHidden/>
          </w:rPr>
          <w:fldChar w:fldCharType="separate"/>
        </w:r>
        <w:r>
          <w:rPr>
            <w:noProof/>
            <w:webHidden/>
          </w:rPr>
          <w:t>65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89" w:history="1">
        <w:r w:rsidRPr="0011018F">
          <w:rPr>
            <w:rStyle w:val="Hyperlink"/>
            <w:noProof/>
          </w:rPr>
          <w:t>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_Toc371321889 \h </w:instrText>
        </w:r>
        <w:r w:rsidRPr="0011018F">
          <w:rPr>
            <w:noProof/>
            <w:webHidden/>
          </w:rPr>
        </w:r>
        <w:r w:rsidRPr="0011018F">
          <w:rPr>
            <w:noProof/>
            <w:webHidden/>
          </w:rPr>
          <w:fldChar w:fldCharType="separate"/>
        </w:r>
        <w:r>
          <w:rPr>
            <w:noProof/>
            <w:webHidden/>
          </w:rPr>
          <w:t>66</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0" w:history="1">
        <w:r w:rsidRPr="0011018F">
          <w:rPr>
            <w:rStyle w:val="Hyperlink"/>
            <w:noProof/>
          </w:rPr>
          <w:t>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r w:rsidRPr="0011018F">
          <w:rPr>
            <w:noProof/>
            <w:webHidden/>
          </w:rPr>
          <w:tab/>
        </w:r>
        <w:r w:rsidRPr="0011018F">
          <w:rPr>
            <w:noProof/>
            <w:webHidden/>
          </w:rPr>
          <w:fldChar w:fldCharType="begin"/>
        </w:r>
        <w:r w:rsidRPr="0011018F">
          <w:rPr>
            <w:noProof/>
            <w:webHidden/>
          </w:rPr>
          <w:instrText xml:space="preserve"> PAGEREF _Toc371321890 \h </w:instrText>
        </w:r>
        <w:r w:rsidRPr="0011018F">
          <w:rPr>
            <w:noProof/>
            <w:webHidden/>
          </w:rPr>
        </w:r>
        <w:r w:rsidRPr="0011018F">
          <w:rPr>
            <w:noProof/>
            <w:webHidden/>
          </w:rPr>
          <w:fldChar w:fldCharType="separate"/>
        </w:r>
        <w:r>
          <w:rPr>
            <w:noProof/>
            <w:webHidden/>
          </w:rPr>
          <w:t>68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1" w:history="1">
        <w:r w:rsidRPr="0011018F">
          <w:rPr>
            <w:rStyle w:val="Hyperlink"/>
            <w:noProof/>
          </w:rPr>
          <w:t>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Pr="0011018F">
          <w:rPr>
            <w:noProof/>
            <w:webHidden/>
          </w:rPr>
          <w:tab/>
        </w:r>
        <w:r w:rsidRPr="0011018F">
          <w:rPr>
            <w:noProof/>
            <w:webHidden/>
          </w:rPr>
          <w:fldChar w:fldCharType="begin"/>
        </w:r>
        <w:r w:rsidRPr="0011018F">
          <w:rPr>
            <w:noProof/>
            <w:webHidden/>
          </w:rPr>
          <w:instrText xml:space="preserve"> PAGEREF _Toc371321891 \h </w:instrText>
        </w:r>
        <w:r w:rsidRPr="0011018F">
          <w:rPr>
            <w:noProof/>
            <w:webHidden/>
          </w:rPr>
        </w:r>
        <w:r w:rsidRPr="0011018F">
          <w:rPr>
            <w:noProof/>
            <w:webHidden/>
          </w:rPr>
          <w:fldChar w:fldCharType="separate"/>
        </w:r>
        <w:r>
          <w:rPr>
            <w:noProof/>
            <w:webHidden/>
          </w:rPr>
          <w:t>68</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92" w:history="1">
        <w:r w:rsidRPr="0011018F">
          <w:rPr>
            <w:rStyle w:val="Hyperlink"/>
            <w:b/>
            <w:bCs/>
            <w:noProof/>
          </w:rPr>
          <w:t>Глава 6. ОБЩИЕ ПОЛОЖЕНИЯ О ПОРЯДКЕ ПРЕДОСТАВЛЕНИЯ ЗЕМЕЛЬНЫХ УЧАСТКОВ, СФОРМИРОВАННЫХ ИЗ СОСТАВА ГОСУДАРСТВЕННЫХ ИЛИ МУНИЦИПАЛЬНЫХ ЗЕМЕЛЬ</w:t>
        </w:r>
        <w:r w:rsidRPr="0011018F">
          <w:rPr>
            <w:noProof/>
            <w:webHidden/>
          </w:rPr>
          <w:tab/>
        </w:r>
        <w:r w:rsidRPr="0011018F">
          <w:rPr>
            <w:noProof/>
            <w:webHidden/>
          </w:rPr>
          <w:fldChar w:fldCharType="begin"/>
        </w:r>
        <w:r w:rsidRPr="0011018F">
          <w:rPr>
            <w:noProof/>
            <w:webHidden/>
          </w:rPr>
          <w:instrText xml:space="preserve"> PAGEREF _Toc371321892 \h </w:instrText>
        </w:r>
        <w:r w:rsidRPr="0011018F">
          <w:rPr>
            <w:noProof/>
            <w:webHidden/>
          </w:rPr>
        </w:r>
        <w:r w:rsidRPr="0011018F">
          <w:rPr>
            <w:noProof/>
            <w:webHidden/>
          </w:rPr>
          <w:fldChar w:fldCharType="separate"/>
        </w:r>
        <w:r>
          <w:rPr>
            <w:noProof/>
            <w:webHidden/>
          </w:rPr>
          <w:t>73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3" w:history="1">
        <w:r w:rsidRPr="0011018F">
          <w:rPr>
            <w:rStyle w:val="Hyperlink"/>
            <w:noProof/>
          </w:rPr>
          <w:t>Статья 27. Принципы предоставления земельных участков, сформированных из состава государственных или муниципальных земель</w:t>
        </w:r>
        <w:r w:rsidRPr="0011018F">
          <w:rPr>
            <w:noProof/>
            <w:webHidden/>
          </w:rPr>
          <w:tab/>
        </w:r>
        <w:r w:rsidRPr="0011018F">
          <w:rPr>
            <w:noProof/>
            <w:webHidden/>
          </w:rPr>
          <w:fldChar w:fldCharType="begin"/>
        </w:r>
        <w:r w:rsidRPr="0011018F">
          <w:rPr>
            <w:noProof/>
            <w:webHidden/>
          </w:rPr>
          <w:instrText xml:space="preserve"> PAGEREF _Toc371321893 \h </w:instrText>
        </w:r>
        <w:r w:rsidRPr="0011018F">
          <w:rPr>
            <w:noProof/>
            <w:webHidden/>
          </w:rPr>
        </w:r>
        <w:r w:rsidRPr="0011018F">
          <w:rPr>
            <w:noProof/>
            <w:webHidden/>
          </w:rPr>
          <w:fldChar w:fldCharType="separate"/>
        </w:r>
        <w:r>
          <w:rPr>
            <w:noProof/>
            <w:webHidden/>
          </w:rPr>
          <w:t>73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4" w:history="1">
        <w:r w:rsidRPr="0011018F">
          <w:rPr>
            <w:rStyle w:val="Hyperlink"/>
            <w:noProof/>
          </w:rPr>
          <w:t>Статья 28. Особенности предоставления земельных участков</w:t>
        </w:r>
        <w:r w:rsidRPr="0011018F">
          <w:rPr>
            <w:noProof/>
            <w:webHidden/>
          </w:rPr>
          <w:tab/>
        </w:r>
        <w:r w:rsidRPr="0011018F">
          <w:rPr>
            <w:noProof/>
            <w:webHidden/>
          </w:rPr>
          <w:fldChar w:fldCharType="begin"/>
        </w:r>
        <w:r w:rsidRPr="0011018F">
          <w:rPr>
            <w:noProof/>
            <w:webHidden/>
          </w:rPr>
          <w:instrText xml:space="preserve"> PAGEREF _Toc371321894 \h </w:instrText>
        </w:r>
        <w:r w:rsidRPr="0011018F">
          <w:rPr>
            <w:noProof/>
            <w:webHidden/>
          </w:rPr>
        </w:r>
        <w:r w:rsidRPr="0011018F">
          <w:rPr>
            <w:noProof/>
            <w:webHidden/>
          </w:rPr>
          <w:fldChar w:fldCharType="separate"/>
        </w:r>
        <w:r>
          <w:rPr>
            <w:noProof/>
            <w:webHidden/>
          </w:rPr>
          <w:t>73</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95" w:history="1">
        <w:r w:rsidRPr="0011018F">
          <w:rPr>
            <w:rStyle w:val="Hyperlink"/>
            <w:b/>
            <w:bCs/>
            <w:noProof/>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Pr="0011018F">
          <w:rPr>
            <w:noProof/>
            <w:webHidden/>
          </w:rPr>
          <w:tab/>
        </w:r>
        <w:r w:rsidRPr="0011018F">
          <w:rPr>
            <w:noProof/>
            <w:webHidden/>
          </w:rPr>
          <w:fldChar w:fldCharType="begin"/>
        </w:r>
        <w:r w:rsidRPr="0011018F">
          <w:rPr>
            <w:noProof/>
            <w:webHidden/>
          </w:rPr>
          <w:instrText xml:space="preserve"> PAGEREF _Toc371321895 \h </w:instrText>
        </w:r>
        <w:r w:rsidRPr="0011018F">
          <w:rPr>
            <w:noProof/>
            <w:webHidden/>
          </w:rPr>
        </w:r>
        <w:r w:rsidRPr="0011018F">
          <w:rPr>
            <w:noProof/>
            <w:webHidden/>
          </w:rPr>
          <w:fldChar w:fldCharType="separate"/>
        </w:r>
        <w:r>
          <w:rPr>
            <w:noProof/>
            <w:webHidden/>
          </w:rPr>
          <w:t>75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6" w:history="1">
        <w:r w:rsidRPr="0011018F">
          <w:rPr>
            <w:rStyle w:val="Hyperlink"/>
            <w:noProof/>
          </w:rPr>
          <w:t>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11018F">
          <w:rPr>
            <w:noProof/>
            <w:webHidden/>
          </w:rPr>
          <w:tab/>
        </w:r>
        <w:r w:rsidRPr="0011018F">
          <w:rPr>
            <w:noProof/>
            <w:webHidden/>
          </w:rPr>
          <w:fldChar w:fldCharType="begin"/>
        </w:r>
        <w:r w:rsidRPr="0011018F">
          <w:rPr>
            <w:noProof/>
            <w:webHidden/>
          </w:rPr>
          <w:instrText xml:space="preserve"> PAGEREF _Toc371321896 \h </w:instrText>
        </w:r>
        <w:r w:rsidRPr="0011018F">
          <w:rPr>
            <w:noProof/>
            <w:webHidden/>
          </w:rPr>
        </w:r>
        <w:r w:rsidRPr="0011018F">
          <w:rPr>
            <w:noProof/>
            <w:webHidden/>
          </w:rPr>
          <w:fldChar w:fldCharType="separate"/>
        </w:r>
        <w:r>
          <w:rPr>
            <w:noProof/>
            <w:webHidden/>
          </w:rPr>
          <w:t>75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7" w:history="1">
        <w:r w:rsidRPr="0011018F">
          <w:rPr>
            <w:rStyle w:val="Hyperlink"/>
            <w:noProof/>
          </w:rPr>
          <w:t>Статья 30. Условия принятия решений о резервировании земельных участков для реализации государственных или муниципальных нужд</w:t>
        </w:r>
        <w:r w:rsidRPr="0011018F">
          <w:rPr>
            <w:noProof/>
            <w:webHidden/>
          </w:rPr>
          <w:tab/>
        </w:r>
        <w:r w:rsidRPr="0011018F">
          <w:rPr>
            <w:noProof/>
            <w:webHidden/>
          </w:rPr>
          <w:fldChar w:fldCharType="begin"/>
        </w:r>
        <w:r w:rsidRPr="0011018F">
          <w:rPr>
            <w:noProof/>
            <w:webHidden/>
          </w:rPr>
          <w:instrText xml:space="preserve"> PAGEREF _Toc371321897 \h </w:instrText>
        </w:r>
        <w:r w:rsidRPr="0011018F">
          <w:rPr>
            <w:noProof/>
            <w:webHidden/>
          </w:rPr>
        </w:r>
        <w:r w:rsidRPr="0011018F">
          <w:rPr>
            <w:noProof/>
            <w:webHidden/>
          </w:rPr>
          <w:fldChar w:fldCharType="separate"/>
        </w:r>
        <w:r>
          <w:rPr>
            <w:noProof/>
            <w:webHidden/>
          </w:rPr>
          <w:t>77</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898" w:history="1">
        <w:r w:rsidRPr="0011018F">
          <w:rPr>
            <w:rStyle w:val="Hyperlink"/>
            <w:b/>
            <w:bCs/>
            <w:noProof/>
          </w:rPr>
          <w:t>Глава 8. УСТАНОВЛЕНИЕ, ИЗМЕНЕНИЕ, ФИКСАЦИЯ ГРАНИЦ ЗЕМЕЛЬ ПУБЛИЧНОГО ИСПОЛЬЗОВАНИЯ, ИХ ИСПОЛЬЗОВАНИЕ</w:t>
        </w:r>
        <w:r w:rsidRPr="0011018F">
          <w:rPr>
            <w:noProof/>
            <w:webHidden/>
          </w:rPr>
          <w:tab/>
        </w:r>
        <w:r w:rsidRPr="0011018F">
          <w:rPr>
            <w:noProof/>
            <w:webHidden/>
          </w:rPr>
          <w:fldChar w:fldCharType="begin"/>
        </w:r>
        <w:r w:rsidRPr="0011018F">
          <w:rPr>
            <w:noProof/>
            <w:webHidden/>
          </w:rPr>
          <w:instrText xml:space="preserve"> PAGEREF _Toc371321898 \h </w:instrText>
        </w:r>
        <w:r w:rsidRPr="0011018F">
          <w:rPr>
            <w:noProof/>
            <w:webHidden/>
          </w:rPr>
        </w:r>
        <w:r w:rsidRPr="0011018F">
          <w:rPr>
            <w:noProof/>
            <w:webHidden/>
          </w:rPr>
          <w:fldChar w:fldCharType="separate"/>
        </w:r>
        <w:r>
          <w:rPr>
            <w:noProof/>
            <w:webHidden/>
          </w:rPr>
          <w:t>79</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899" w:history="1">
        <w:r w:rsidRPr="0011018F">
          <w:rPr>
            <w:rStyle w:val="Hyperlink"/>
            <w:noProof/>
          </w:rPr>
          <w:t>Статья 31. Общие положения о землях публичного использования</w:t>
        </w:r>
        <w:r w:rsidRPr="0011018F">
          <w:rPr>
            <w:noProof/>
            <w:webHidden/>
          </w:rPr>
          <w:tab/>
        </w:r>
        <w:r w:rsidRPr="0011018F">
          <w:rPr>
            <w:noProof/>
            <w:webHidden/>
          </w:rPr>
          <w:fldChar w:fldCharType="begin"/>
        </w:r>
        <w:r w:rsidRPr="0011018F">
          <w:rPr>
            <w:noProof/>
            <w:webHidden/>
          </w:rPr>
          <w:instrText xml:space="preserve"> PAGEREF _Toc371321899 \h </w:instrText>
        </w:r>
        <w:r w:rsidRPr="0011018F">
          <w:rPr>
            <w:noProof/>
            <w:webHidden/>
          </w:rPr>
        </w:r>
        <w:r w:rsidRPr="0011018F">
          <w:rPr>
            <w:noProof/>
            <w:webHidden/>
          </w:rPr>
          <w:fldChar w:fldCharType="separate"/>
        </w:r>
        <w:r>
          <w:rPr>
            <w:noProof/>
            <w:webHidden/>
          </w:rPr>
          <w:t>79</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0" w:history="1">
        <w:r w:rsidRPr="0011018F">
          <w:rPr>
            <w:rStyle w:val="Hyperlink"/>
            <w:noProof/>
          </w:rPr>
          <w:t>Статья 32. Установление, фиксация и изменение границ земель публичного использования</w:t>
        </w:r>
        <w:r w:rsidRPr="0011018F">
          <w:rPr>
            <w:noProof/>
            <w:webHidden/>
          </w:rPr>
          <w:tab/>
        </w:r>
        <w:r w:rsidRPr="0011018F">
          <w:rPr>
            <w:noProof/>
            <w:webHidden/>
          </w:rPr>
          <w:fldChar w:fldCharType="begin"/>
        </w:r>
        <w:r w:rsidRPr="0011018F">
          <w:rPr>
            <w:noProof/>
            <w:webHidden/>
          </w:rPr>
          <w:instrText xml:space="preserve"> PAGEREF _Toc371321900 \h </w:instrText>
        </w:r>
        <w:r w:rsidRPr="0011018F">
          <w:rPr>
            <w:noProof/>
            <w:webHidden/>
          </w:rPr>
        </w:r>
        <w:r w:rsidRPr="0011018F">
          <w:rPr>
            <w:noProof/>
            <w:webHidden/>
          </w:rPr>
          <w:fldChar w:fldCharType="separate"/>
        </w:r>
        <w:r>
          <w:rPr>
            <w:noProof/>
            <w:webHidden/>
          </w:rPr>
          <w:t>80</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01" w:history="1">
        <w:r w:rsidRPr="0011018F">
          <w:rPr>
            <w:rStyle w:val="Hyperlink"/>
            <w:b/>
            <w:bCs/>
            <w:noProof/>
          </w:rPr>
          <w:t>Глава 9. ПУБЛИЧНЫЕ СЛУШАНИЯ ПО ВОПРОСАМ ГРАДОСТРОИТЕЛЬНОЙ ДЕЯТЕЛЬНОСТИ</w:t>
        </w:r>
        <w:r w:rsidRPr="0011018F">
          <w:rPr>
            <w:noProof/>
            <w:webHidden/>
          </w:rPr>
          <w:tab/>
        </w:r>
        <w:r w:rsidRPr="0011018F">
          <w:rPr>
            <w:noProof/>
            <w:webHidden/>
          </w:rPr>
          <w:fldChar w:fldCharType="begin"/>
        </w:r>
        <w:r w:rsidRPr="0011018F">
          <w:rPr>
            <w:noProof/>
            <w:webHidden/>
          </w:rPr>
          <w:instrText xml:space="preserve"> PAGEREF _Toc371321901 \h </w:instrText>
        </w:r>
        <w:r w:rsidRPr="0011018F">
          <w:rPr>
            <w:noProof/>
            <w:webHidden/>
          </w:rPr>
        </w:r>
        <w:r w:rsidRPr="0011018F">
          <w:rPr>
            <w:noProof/>
            <w:webHidden/>
          </w:rPr>
          <w:fldChar w:fldCharType="separate"/>
        </w:r>
        <w:r>
          <w:rPr>
            <w:noProof/>
            <w:webHidden/>
          </w:rPr>
          <w:t>82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2" w:history="1">
        <w:r w:rsidRPr="0011018F">
          <w:rPr>
            <w:rStyle w:val="Hyperlink"/>
            <w:noProof/>
          </w:rPr>
          <w:t>Статья 33. Общие положения о публичных слушаниях по вопросам градостроительной деятельности</w:t>
        </w:r>
        <w:r w:rsidRPr="0011018F">
          <w:rPr>
            <w:noProof/>
            <w:webHidden/>
          </w:rPr>
          <w:tab/>
        </w:r>
        <w:r w:rsidRPr="0011018F">
          <w:rPr>
            <w:noProof/>
            <w:webHidden/>
          </w:rPr>
          <w:fldChar w:fldCharType="begin"/>
        </w:r>
        <w:r w:rsidRPr="0011018F">
          <w:rPr>
            <w:noProof/>
            <w:webHidden/>
          </w:rPr>
          <w:instrText xml:space="preserve"> PAGEREF _Toc371321902 \h </w:instrText>
        </w:r>
        <w:r w:rsidRPr="0011018F">
          <w:rPr>
            <w:noProof/>
            <w:webHidden/>
          </w:rPr>
        </w:r>
        <w:r w:rsidRPr="0011018F">
          <w:rPr>
            <w:noProof/>
            <w:webHidden/>
          </w:rPr>
          <w:fldChar w:fldCharType="separate"/>
        </w:r>
        <w:r>
          <w:rPr>
            <w:noProof/>
            <w:webHidden/>
          </w:rPr>
          <w:t>82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3" w:history="1">
        <w:r w:rsidRPr="0011018F">
          <w:rPr>
            <w:rStyle w:val="Hyperlink"/>
            <w:noProof/>
          </w:rPr>
          <w:t>Статья 34. Порядок проведения публичных слушаний по вопросам градостроительной деятельности</w:t>
        </w:r>
        <w:r w:rsidRPr="0011018F">
          <w:rPr>
            <w:noProof/>
            <w:webHidden/>
          </w:rPr>
          <w:tab/>
        </w:r>
        <w:r w:rsidRPr="0011018F">
          <w:rPr>
            <w:noProof/>
            <w:webHidden/>
          </w:rPr>
          <w:fldChar w:fldCharType="begin"/>
        </w:r>
        <w:r w:rsidRPr="0011018F">
          <w:rPr>
            <w:noProof/>
            <w:webHidden/>
          </w:rPr>
          <w:instrText xml:space="preserve"> PAGEREF _Toc371321903 \h </w:instrText>
        </w:r>
        <w:r w:rsidRPr="0011018F">
          <w:rPr>
            <w:noProof/>
            <w:webHidden/>
          </w:rPr>
        </w:r>
        <w:r w:rsidRPr="0011018F">
          <w:rPr>
            <w:noProof/>
            <w:webHidden/>
          </w:rPr>
          <w:fldChar w:fldCharType="separate"/>
        </w:r>
        <w:r>
          <w:rPr>
            <w:noProof/>
            <w:webHidden/>
          </w:rPr>
          <w:t>84</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4" w:history="1">
        <w:r w:rsidRPr="0011018F">
          <w:rPr>
            <w:rStyle w:val="Hyperlink"/>
            <w:noProof/>
          </w:rPr>
          <w:t>Статья 35. Проведение публичных слушаний по внесению изменений в настоящие Правила</w:t>
        </w:r>
        <w:r w:rsidRPr="0011018F">
          <w:rPr>
            <w:noProof/>
            <w:webHidden/>
          </w:rPr>
          <w:tab/>
        </w:r>
        <w:r w:rsidRPr="0011018F">
          <w:rPr>
            <w:noProof/>
            <w:webHidden/>
          </w:rPr>
          <w:fldChar w:fldCharType="begin"/>
        </w:r>
        <w:r w:rsidRPr="0011018F">
          <w:rPr>
            <w:noProof/>
            <w:webHidden/>
          </w:rPr>
          <w:instrText xml:space="preserve"> PAGEREF _Toc371321904 \h </w:instrText>
        </w:r>
        <w:r w:rsidRPr="0011018F">
          <w:rPr>
            <w:noProof/>
            <w:webHidden/>
          </w:rPr>
        </w:r>
        <w:r w:rsidRPr="0011018F">
          <w:rPr>
            <w:noProof/>
            <w:webHidden/>
          </w:rPr>
          <w:fldChar w:fldCharType="separate"/>
        </w:r>
        <w:r>
          <w:rPr>
            <w:noProof/>
            <w:webHidden/>
          </w:rPr>
          <w:t>85</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5" w:history="1">
        <w:r w:rsidRPr="0011018F">
          <w:rPr>
            <w:rStyle w:val="Hyperlink"/>
            <w:noProof/>
          </w:rPr>
          <w:t>Статья 36. Проведение публичных слушаний по проекту документации по планировке территории</w:t>
        </w:r>
        <w:r w:rsidRPr="0011018F">
          <w:rPr>
            <w:noProof/>
            <w:webHidden/>
          </w:rPr>
          <w:tab/>
        </w:r>
        <w:r w:rsidRPr="0011018F">
          <w:rPr>
            <w:noProof/>
            <w:webHidden/>
          </w:rPr>
          <w:fldChar w:fldCharType="begin"/>
        </w:r>
        <w:r w:rsidRPr="0011018F">
          <w:rPr>
            <w:noProof/>
            <w:webHidden/>
          </w:rPr>
          <w:instrText xml:space="preserve"> PAGEREF _Toc371321905 \h </w:instrText>
        </w:r>
        <w:r w:rsidRPr="0011018F">
          <w:rPr>
            <w:noProof/>
            <w:webHidden/>
          </w:rPr>
        </w:r>
        <w:r w:rsidRPr="0011018F">
          <w:rPr>
            <w:noProof/>
            <w:webHidden/>
          </w:rPr>
          <w:fldChar w:fldCharType="separate"/>
        </w:r>
        <w:r>
          <w:rPr>
            <w:noProof/>
            <w:webHidden/>
          </w:rPr>
          <w:t>86</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6" w:history="1">
        <w:r w:rsidRPr="0011018F">
          <w:rPr>
            <w:rStyle w:val="Hyperlink"/>
            <w:noProof/>
          </w:rPr>
          <w:t>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_Toc371321906 \h </w:instrText>
        </w:r>
        <w:r w:rsidRPr="0011018F">
          <w:rPr>
            <w:noProof/>
            <w:webHidden/>
          </w:rPr>
        </w:r>
        <w:r w:rsidRPr="0011018F">
          <w:rPr>
            <w:noProof/>
            <w:webHidden/>
          </w:rPr>
          <w:fldChar w:fldCharType="separate"/>
        </w:r>
        <w:r>
          <w:rPr>
            <w:noProof/>
            <w:webHidden/>
          </w:rPr>
          <w:t>88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7" w:history="1">
        <w:r w:rsidRPr="0011018F">
          <w:rPr>
            <w:rStyle w:val="Hyperlink"/>
            <w:noProof/>
          </w:rPr>
          <w:t>Статья 38. Особенности проведения публичных слушаний по предоставлению разрешений на отклонения от предельных параметров разрешенного строительства</w:t>
        </w:r>
        <w:r w:rsidRPr="0011018F">
          <w:rPr>
            <w:noProof/>
            <w:webHidden/>
          </w:rPr>
          <w:tab/>
        </w:r>
        <w:r w:rsidRPr="0011018F">
          <w:rPr>
            <w:noProof/>
            <w:webHidden/>
          </w:rPr>
          <w:fldChar w:fldCharType="begin"/>
        </w:r>
        <w:r w:rsidRPr="0011018F">
          <w:rPr>
            <w:noProof/>
            <w:webHidden/>
          </w:rPr>
          <w:instrText xml:space="preserve"> PAGEREF _Toc371321907 \h </w:instrText>
        </w:r>
        <w:r w:rsidRPr="0011018F">
          <w:rPr>
            <w:noProof/>
            <w:webHidden/>
          </w:rPr>
        </w:r>
        <w:r w:rsidRPr="0011018F">
          <w:rPr>
            <w:noProof/>
            <w:webHidden/>
          </w:rPr>
          <w:fldChar w:fldCharType="separate"/>
        </w:r>
        <w:r>
          <w:rPr>
            <w:noProof/>
            <w:webHidden/>
          </w:rPr>
          <w:t>90</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08" w:history="1">
        <w:r w:rsidRPr="0011018F">
          <w:rPr>
            <w:rStyle w:val="Hyperlink"/>
            <w:b/>
            <w:bCs/>
            <w:noProof/>
          </w:rPr>
          <w:t>Глава 10. СТРОИТЕЛЬНЫЕ ИЗМЕНЕНИЯ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_Toc371321908 \h </w:instrText>
        </w:r>
        <w:r w:rsidRPr="0011018F">
          <w:rPr>
            <w:noProof/>
            <w:webHidden/>
          </w:rPr>
        </w:r>
        <w:r w:rsidRPr="0011018F">
          <w:rPr>
            <w:noProof/>
            <w:webHidden/>
          </w:rPr>
          <w:fldChar w:fldCharType="separate"/>
        </w:r>
        <w:r>
          <w:rPr>
            <w:noProof/>
            <w:webHidden/>
          </w:rPr>
          <w:t>92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09" w:history="1">
        <w:r w:rsidRPr="0011018F">
          <w:rPr>
            <w:rStyle w:val="Hyperlink"/>
            <w:noProof/>
          </w:rPr>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_Toc371321909 \h </w:instrText>
        </w:r>
        <w:r w:rsidRPr="0011018F">
          <w:rPr>
            <w:noProof/>
            <w:webHidden/>
          </w:rPr>
        </w:r>
        <w:r w:rsidRPr="0011018F">
          <w:rPr>
            <w:noProof/>
            <w:webHidden/>
          </w:rPr>
          <w:fldChar w:fldCharType="separate"/>
        </w:r>
        <w:r>
          <w:rPr>
            <w:noProof/>
            <w:webHidden/>
          </w:rPr>
          <w:t>92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0" w:history="1">
        <w:r w:rsidRPr="0011018F">
          <w:rPr>
            <w:rStyle w:val="Hyperlink"/>
            <w:noProof/>
          </w:rPr>
          <w:t>Статья 40. Подготовка проектной документации</w:t>
        </w:r>
        <w:r w:rsidRPr="0011018F">
          <w:rPr>
            <w:noProof/>
            <w:webHidden/>
          </w:rPr>
          <w:tab/>
        </w:r>
        <w:r w:rsidRPr="0011018F">
          <w:rPr>
            <w:noProof/>
            <w:webHidden/>
          </w:rPr>
          <w:fldChar w:fldCharType="begin"/>
        </w:r>
        <w:r w:rsidRPr="0011018F">
          <w:rPr>
            <w:noProof/>
            <w:webHidden/>
          </w:rPr>
          <w:instrText xml:space="preserve"> PAGEREF _Toc371321910 \h </w:instrText>
        </w:r>
        <w:r w:rsidRPr="0011018F">
          <w:rPr>
            <w:noProof/>
            <w:webHidden/>
          </w:rPr>
        </w:r>
        <w:r w:rsidRPr="0011018F">
          <w:rPr>
            <w:noProof/>
            <w:webHidden/>
          </w:rPr>
          <w:fldChar w:fldCharType="separate"/>
        </w:r>
        <w:r>
          <w:rPr>
            <w:noProof/>
            <w:webHidden/>
          </w:rPr>
          <w:t>94</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1" w:history="1">
        <w:r w:rsidRPr="0011018F">
          <w:rPr>
            <w:rStyle w:val="Hyperlink"/>
            <w:noProof/>
          </w:rPr>
          <w:t>Статья 41. Выдача разрешений на строительство</w:t>
        </w:r>
        <w:r w:rsidRPr="0011018F">
          <w:rPr>
            <w:noProof/>
            <w:webHidden/>
          </w:rPr>
          <w:tab/>
        </w:r>
        <w:r w:rsidRPr="0011018F">
          <w:rPr>
            <w:noProof/>
            <w:webHidden/>
          </w:rPr>
          <w:fldChar w:fldCharType="begin"/>
        </w:r>
        <w:r w:rsidRPr="0011018F">
          <w:rPr>
            <w:noProof/>
            <w:webHidden/>
          </w:rPr>
          <w:instrText xml:space="preserve"> PAGEREF _Toc371321911 \h </w:instrText>
        </w:r>
        <w:r w:rsidRPr="0011018F">
          <w:rPr>
            <w:noProof/>
            <w:webHidden/>
          </w:rPr>
        </w:r>
        <w:r w:rsidRPr="0011018F">
          <w:rPr>
            <w:noProof/>
            <w:webHidden/>
          </w:rPr>
          <w:fldChar w:fldCharType="separate"/>
        </w:r>
        <w:r>
          <w:rPr>
            <w:noProof/>
            <w:webHidden/>
          </w:rPr>
          <w:t>97</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2" w:history="1">
        <w:r w:rsidRPr="0011018F">
          <w:rPr>
            <w:rStyle w:val="Hyperlink"/>
            <w:noProof/>
          </w:rPr>
          <w:t>Статья 42. Строительство, реконструкция</w:t>
        </w:r>
        <w:r w:rsidRPr="0011018F">
          <w:rPr>
            <w:noProof/>
            <w:webHidden/>
          </w:rPr>
          <w:tab/>
        </w:r>
        <w:r w:rsidRPr="0011018F">
          <w:rPr>
            <w:noProof/>
            <w:webHidden/>
          </w:rPr>
          <w:fldChar w:fldCharType="begin"/>
        </w:r>
        <w:r w:rsidRPr="0011018F">
          <w:rPr>
            <w:noProof/>
            <w:webHidden/>
          </w:rPr>
          <w:instrText xml:space="preserve"> PAGEREF _Toc371321912 \h </w:instrText>
        </w:r>
        <w:r w:rsidRPr="0011018F">
          <w:rPr>
            <w:noProof/>
            <w:webHidden/>
          </w:rPr>
        </w:r>
        <w:r w:rsidRPr="0011018F">
          <w:rPr>
            <w:noProof/>
            <w:webHidden/>
          </w:rPr>
          <w:fldChar w:fldCharType="separate"/>
        </w:r>
        <w:r>
          <w:rPr>
            <w:noProof/>
            <w:webHidden/>
          </w:rPr>
          <w:t>97</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3" w:history="1">
        <w:r w:rsidRPr="0011018F">
          <w:rPr>
            <w:rStyle w:val="Hyperlink"/>
            <w:noProof/>
          </w:rPr>
          <w:t>Статья 43. Выдача разрешения на ввод объекта в эксплуатацию</w:t>
        </w:r>
        <w:r w:rsidRPr="0011018F">
          <w:rPr>
            <w:noProof/>
            <w:webHidden/>
          </w:rPr>
          <w:tab/>
        </w:r>
        <w:r w:rsidRPr="0011018F">
          <w:rPr>
            <w:noProof/>
            <w:webHidden/>
          </w:rPr>
          <w:fldChar w:fldCharType="begin"/>
        </w:r>
        <w:r w:rsidRPr="0011018F">
          <w:rPr>
            <w:noProof/>
            <w:webHidden/>
          </w:rPr>
          <w:instrText xml:space="preserve"> PAGEREF _Toc371321913 \h </w:instrText>
        </w:r>
        <w:r w:rsidRPr="0011018F">
          <w:rPr>
            <w:noProof/>
            <w:webHidden/>
          </w:rPr>
        </w:r>
        <w:r w:rsidRPr="0011018F">
          <w:rPr>
            <w:noProof/>
            <w:webHidden/>
          </w:rPr>
          <w:fldChar w:fldCharType="separate"/>
        </w:r>
        <w:r>
          <w:rPr>
            <w:noProof/>
            <w:webHidden/>
          </w:rPr>
          <w:t>98</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14" w:history="1">
        <w:r w:rsidRPr="0011018F">
          <w:rPr>
            <w:rStyle w:val="Hyperlink"/>
            <w:b/>
            <w:bCs/>
            <w:noProof/>
          </w:rPr>
          <w:t>Глава 11. ПОЛОЖЕНИЕ ОБ УТВЕРЖДЕНИИ ПРАВИЛ ЗЕМЛЕПОЛЬЗОВАНИЯ И ВНЕСЕНИЯ ИЗМЕНЕНИЙ В ПРАВИЛА</w:t>
        </w:r>
        <w:r w:rsidRPr="0011018F">
          <w:rPr>
            <w:noProof/>
            <w:webHidden/>
          </w:rPr>
          <w:tab/>
        </w:r>
        <w:r w:rsidRPr="0011018F">
          <w:rPr>
            <w:noProof/>
            <w:webHidden/>
          </w:rPr>
          <w:fldChar w:fldCharType="begin"/>
        </w:r>
        <w:r w:rsidRPr="0011018F">
          <w:rPr>
            <w:noProof/>
            <w:webHidden/>
          </w:rPr>
          <w:instrText xml:space="preserve"> PAGEREF _Toc371321914 \h </w:instrText>
        </w:r>
        <w:r w:rsidRPr="0011018F">
          <w:rPr>
            <w:noProof/>
            <w:webHidden/>
          </w:rPr>
        </w:r>
        <w:r w:rsidRPr="0011018F">
          <w:rPr>
            <w:noProof/>
            <w:webHidden/>
          </w:rPr>
          <w:fldChar w:fldCharType="separate"/>
        </w:r>
        <w:r>
          <w:rPr>
            <w:noProof/>
            <w:webHidden/>
          </w:rPr>
          <w:t>98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5" w:history="1">
        <w:r w:rsidRPr="0011018F">
          <w:rPr>
            <w:rStyle w:val="Hyperlink"/>
            <w:noProof/>
          </w:rPr>
          <w:t>Статья 44. Порядок утверждения Правил землепользования и застройки муниципального образования Старобелогорский сельсовет Новосергиевского района Оренбургской области, внесения изменений в такие Правила</w:t>
        </w:r>
        <w:r w:rsidRPr="0011018F">
          <w:rPr>
            <w:noProof/>
            <w:webHidden/>
          </w:rPr>
          <w:tab/>
        </w:r>
        <w:r w:rsidRPr="0011018F">
          <w:rPr>
            <w:noProof/>
            <w:webHidden/>
          </w:rPr>
          <w:fldChar w:fldCharType="begin"/>
        </w:r>
        <w:r w:rsidRPr="0011018F">
          <w:rPr>
            <w:noProof/>
            <w:webHidden/>
          </w:rPr>
          <w:instrText xml:space="preserve"> PAGEREF _Toc371321915 \h </w:instrText>
        </w:r>
        <w:r w:rsidRPr="0011018F">
          <w:rPr>
            <w:noProof/>
            <w:webHidden/>
          </w:rPr>
        </w:r>
        <w:r w:rsidRPr="0011018F">
          <w:rPr>
            <w:noProof/>
            <w:webHidden/>
          </w:rPr>
          <w:fldChar w:fldCharType="separate"/>
        </w:r>
        <w:r>
          <w:rPr>
            <w:noProof/>
            <w:webHidden/>
          </w:rPr>
          <w:t>98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6" w:history="1">
        <w:r w:rsidRPr="0011018F">
          <w:rPr>
            <w:rStyle w:val="Hyperlink"/>
            <w:noProof/>
          </w:rPr>
          <w:t>Статья 45. Основание и право инициативы внесения изменений  в Правила</w:t>
        </w:r>
        <w:r w:rsidRPr="0011018F">
          <w:rPr>
            <w:noProof/>
            <w:webHidden/>
          </w:rPr>
          <w:tab/>
        </w:r>
        <w:r w:rsidRPr="0011018F">
          <w:rPr>
            <w:noProof/>
            <w:webHidden/>
          </w:rPr>
          <w:fldChar w:fldCharType="begin"/>
        </w:r>
        <w:r w:rsidRPr="0011018F">
          <w:rPr>
            <w:noProof/>
            <w:webHidden/>
          </w:rPr>
          <w:instrText xml:space="preserve"> PAGEREF _Toc371321916 \h </w:instrText>
        </w:r>
        <w:r w:rsidRPr="0011018F">
          <w:rPr>
            <w:noProof/>
            <w:webHidden/>
          </w:rPr>
        </w:r>
        <w:r w:rsidRPr="0011018F">
          <w:rPr>
            <w:noProof/>
            <w:webHidden/>
          </w:rPr>
          <w:fldChar w:fldCharType="separate"/>
        </w:r>
        <w:r>
          <w:rPr>
            <w:noProof/>
            <w:webHidden/>
          </w:rPr>
          <w:t>100</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17" w:history="1">
        <w:r w:rsidRPr="0011018F">
          <w:rPr>
            <w:rStyle w:val="Hyperlink"/>
            <w:b/>
            <w:bCs/>
            <w:noProof/>
          </w:rPr>
          <w:t>Глава 12. КОНТРОЛЬ ЗА ИСПОЛЬЗОВАНИЕМ ЗЕМЕЛЬНЫХ УЧАСТКОВ И ОБЪЕКТОВ КАПИТАЛЬНОГО СТРОИТЕЛЬСТВА. ОТВЕТСТВЕННОСТЬ ЗА НАРУШЕНИЕ ПРАВИЛ</w:t>
        </w:r>
        <w:r w:rsidRPr="0011018F">
          <w:rPr>
            <w:noProof/>
            <w:webHidden/>
          </w:rPr>
          <w:tab/>
        </w:r>
        <w:r w:rsidRPr="0011018F">
          <w:rPr>
            <w:noProof/>
            <w:webHidden/>
          </w:rPr>
          <w:fldChar w:fldCharType="begin"/>
        </w:r>
        <w:r w:rsidRPr="0011018F">
          <w:rPr>
            <w:noProof/>
            <w:webHidden/>
          </w:rPr>
          <w:instrText xml:space="preserve"> PAGEREF _Toc371321917 \h </w:instrText>
        </w:r>
        <w:r w:rsidRPr="0011018F">
          <w:rPr>
            <w:noProof/>
            <w:webHidden/>
          </w:rPr>
        </w:r>
        <w:r w:rsidRPr="0011018F">
          <w:rPr>
            <w:noProof/>
            <w:webHidden/>
          </w:rPr>
          <w:fldChar w:fldCharType="separate"/>
        </w:r>
        <w:r>
          <w:rPr>
            <w:noProof/>
            <w:webHidden/>
          </w:rPr>
          <w:t>101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8" w:history="1">
        <w:r w:rsidRPr="0011018F">
          <w:rPr>
            <w:rStyle w:val="Hyperlink"/>
            <w:noProof/>
          </w:rPr>
          <w:t>Статья 46. Контроль за использованием земельных участков и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_Toc371321918 \h </w:instrText>
        </w:r>
        <w:r w:rsidRPr="0011018F">
          <w:rPr>
            <w:noProof/>
            <w:webHidden/>
          </w:rPr>
        </w:r>
        <w:r w:rsidRPr="0011018F">
          <w:rPr>
            <w:noProof/>
            <w:webHidden/>
          </w:rPr>
          <w:fldChar w:fldCharType="separate"/>
        </w:r>
        <w:r>
          <w:rPr>
            <w:noProof/>
            <w:webHidden/>
          </w:rPr>
          <w:t>101</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19" w:history="1">
        <w:r w:rsidRPr="0011018F">
          <w:rPr>
            <w:rStyle w:val="Hyperlink"/>
            <w:noProof/>
          </w:rPr>
          <w:t>Статья 47. Задачи и порядок осуществления муниципального земельного контроля</w:t>
        </w:r>
        <w:r w:rsidRPr="0011018F">
          <w:rPr>
            <w:noProof/>
            <w:webHidden/>
          </w:rPr>
          <w:tab/>
        </w:r>
        <w:r w:rsidRPr="0011018F">
          <w:rPr>
            <w:noProof/>
            <w:webHidden/>
          </w:rPr>
          <w:fldChar w:fldCharType="begin"/>
        </w:r>
        <w:r w:rsidRPr="0011018F">
          <w:rPr>
            <w:noProof/>
            <w:webHidden/>
          </w:rPr>
          <w:instrText xml:space="preserve"> PAGEREF _Toc371321919 \h </w:instrText>
        </w:r>
        <w:r w:rsidRPr="0011018F">
          <w:rPr>
            <w:noProof/>
            <w:webHidden/>
          </w:rPr>
        </w:r>
        <w:r w:rsidRPr="0011018F">
          <w:rPr>
            <w:noProof/>
            <w:webHidden/>
          </w:rPr>
          <w:fldChar w:fldCharType="separate"/>
        </w:r>
        <w:r>
          <w:rPr>
            <w:noProof/>
            <w:webHidden/>
          </w:rPr>
          <w:t>102</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20" w:history="1">
        <w:r w:rsidRPr="0011018F">
          <w:rPr>
            <w:rStyle w:val="Hyperlink"/>
            <w:noProof/>
          </w:rPr>
          <w:t>Статья 48. Ответственность за нарушение Правил</w:t>
        </w:r>
        <w:r w:rsidRPr="0011018F">
          <w:rPr>
            <w:noProof/>
            <w:webHidden/>
          </w:rPr>
          <w:tab/>
        </w:r>
        <w:r w:rsidRPr="0011018F">
          <w:rPr>
            <w:noProof/>
            <w:webHidden/>
          </w:rPr>
          <w:fldChar w:fldCharType="begin"/>
        </w:r>
        <w:r w:rsidRPr="0011018F">
          <w:rPr>
            <w:noProof/>
            <w:webHidden/>
          </w:rPr>
          <w:instrText xml:space="preserve"> PAGEREF _Toc371321920 \h </w:instrText>
        </w:r>
        <w:r w:rsidRPr="0011018F">
          <w:rPr>
            <w:noProof/>
            <w:webHidden/>
          </w:rPr>
        </w:r>
        <w:r w:rsidRPr="0011018F">
          <w:rPr>
            <w:noProof/>
            <w:webHidden/>
          </w:rPr>
          <w:fldChar w:fldCharType="separate"/>
        </w:r>
        <w:r>
          <w:rPr>
            <w:noProof/>
            <w:webHidden/>
          </w:rPr>
          <w:t>106</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921" w:history="1">
        <w:r w:rsidRPr="0011018F">
          <w:rPr>
            <w:rStyle w:val="Hyperlink"/>
            <w:b/>
            <w:bCs/>
            <w:noProof/>
          </w:rPr>
          <w:t>РАЗДЕЛ II.</w:t>
        </w:r>
        <w:r w:rsidRPr="0011018F">
          <w:rPr>
            <w:noProof/>
            <w:webHidden/>
          </w:rPr>
          <w:tab/>
        </w:r>
        <w:r w:rsidRPr="0011018F">
          <w:rPr>
            <w:noProof/>
            <w:webHidden/>
          </w:rPr>
          <w:fldChar w:fldCharType="begin"/>
        </w:r>
        <w:r w:rsidRPr="0011018F">
          <w:rPr>
            <w:noProof/>
            <w:webHidden/>
          </w:rPr>
          <w:instrText xml:space="preserve"> PAGEREF _Toc371321921 \h </w:instrText>
        </w:r>
        <w:r w:rsidRPr="0011018F">
          <w:rPr>
            <w:noProof/>
            <w:webHidden/>
          </w:rPr>
        </w:r>
        <w:r w:rsidRPr="0011018F">
          <w:rPr>
            <w:noProof/>
            <w:webHidden/>
          </w:rPr>
          <w:fldChar w:fldCharType="separate"/>
        </w:r>
        <w:r>
          <w:rPr>
            <w:noProof/>
            <w:webHidden/>
          </w:rPr>
          <w:t>106</w:t>
        </w:r>
        <w:r w:rsidRPr="0011018F">
          <w:rPr>
            <w:noProof/>
            <w:webHidden/>
          </w:rPr>
          <w:fldChar w:fldCharType="end"/>
        </w:r>
      </w:hyperlink>
    </w:p>
    <w:p w:rsidR="001E1557" w:rsidRPr="0011018F" w:rsidRDefault="001E1557">
      <w:pPr>
        <w:pStyle w:val="TOC2"/>
        <w:tabs>
          <w:tab w:val="right" w:leader="dot" w:pos="9344"/>
        </w:tabs>
        <w:rPr>
          <w:rFonts w:ascii="Calibri" w:hAnsi="Calibri"/>
          <w:noProof/>
          <w:sz w:val="22"/>
          <w:szCs w:val="22"/>
        </w:rPr>
      </w:pPr>
      <w:hyperlink w:anchor="_Toc371321922" w:history="1">
        <w:r w:rsidRPr="0011018F">
          <w:rPr>
            <w:rStyle w:val="Hyperlink"/>
            <w:b/>
            <w:bCs/>
            <w:noProof/>
          </w:rPr>
          <w:t>ЧАСТЬ II. КАРТЫ ЗОНИРОВАНИЯ ТЕРРИТОРИИ МУНИЦИПАЛЬНОГО ОБРАЗОВАНИЯ СТАРОБЕЛОГОРСКИЙ СЕЛЬСОВЕТ</w:t>
        </w:r>
        <w:r w:rsidRPr="0011018F">
          <w:rPr>
            <w:noProof/>
            <w:webHidden/>
          </w:rPr>
          <w:tab/>
        </w:r>
        <w:r w:rsidRPr="0011018F">
          <w:rPr>
            <w:noProof/>
            <w:webHidden/>
          </w:rPr>
          <w:fldChar w:fldCharType="begin"/>
        </w:r>
        <w:r w:rsidRPr="0011018F">
          <w:rPr>
            <w:noProof/>
            <w:webHidden/>
          </w:rPr>
          <w:instrText xml:space="preserve"> PAGEREF _Toc371321922 \h </w:instrText>
        </w:r>
        <w:r w:rsidRPr="0011018F">
          <w:rPr>
            <w:noProof/>
            <w:webHidden/>
          </w:rPr>
        </w:r>
        <w:r w:rsidRPr="0011018F">
          <w:rPr>
            <w:noProof/>
            <w:webHidden/>
          </w:rPr>
          <w:fldChar w:fldCharType="separate"/>
        </w:r>
        <w:r>
          <w:rPr>
            <w:noProof/>
            <w:webHidden/>
          </w:rPr>
          <w:t>107</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23" w:history="1">
        <w:r w:rsidRPr="0011018F">
          <w:rPr>
            <w:rStyle w:val="Hyperlink"/>
            <w:b/>
            <w:bCs/>
            <w:noProof/>
          </w:rPr>
          <w:t>Глава 13. КАРТЫ ТЕРРИТОРИАЛЬНОГО ЗОНИРОВАНИЯ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_Toc371321923 \h </w:instrText>
        </w:r>
        <w:r w:rsidRPr="0011018F">
          <w:rPr>
            <w:noProof/>
            <w:webHidden/>
          </w:rPr>
        </w:r>
        <w:r w:rsidRPr="0011018F">
          <w:rPr>
            <w:noProof/>
            <w:webHidden/>
          </w:rPr>
          <w:fldChar w:fldCharType="separate"/>
        </w:r>
        <w:r>
          <w:rPr>
            <w:noProof/>
            <w:webHidden/>
          </w:rPr>
          <w:t>107</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24" w:history="1">
        <w:r w:rsidRPr="0011018F">
          <w:rPr>
            <w:rStyle w:val="Hyperlink"/>
            <w:noProof/>
          </w:rPr>
          <w:t>Статья 49. Карта территориального зонирования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_Toc371321924 \h </w:instrText>
        </w:r>
        <w:r w:rsidRPr="0011018F">
          <w:rPr>
            <w:noProof/>
            <w:webHidden/>
          </w:rPr>
        </w:r>
        <w:r w:rsidRPr="0011018F">
          <w:rPr>
            <w:noProof/>
            <w:webHidden/>
          </w:rPr>
          <w:fldChar w:fldCharType="separate"/>
        </w:r>
        <w:r>
          <w:rPr>
            <w:noProof/>
            <w:webHidden/>
          </w:rPr>
          <w:t>107</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25" w:history="1">
        <w:r w:rsidRPr="0011018F">
          <w:rPr>
            <w:rStyle w:val="Hyperlink"/>
            <w:b/>
            <w:bCs/>
            <w:noProof/>
          </w:rPr>
          <w:t>Глава 14. КАРТЫ ЗОН С ОСОБЫМИ УСЛОВИЯМИ ИСПОЛЬЗОВАНИЯ ТЕРРИТОРИЙ</w:t>
        </w:r>
        <w:r w:rsidRPr="0011018F">
          <w:rPr>
            <w:noProof/>
            <w:webHidden/>
          </w:rPr>
          <w:tab/>
        </w:r>
        <w:r w:rsidRPr="0011018F">
          <w:rPr>
            <w:noProof/>
            <w:webHidden/>
          </w:rPr>
          <w:fldChar w:fldCharType="begin"/>
        </w:r>
        <w:r w:rsidRPr="0011018F">
          <w:rPr>
            <w:noProof/>
            <w:webHidden/>
          </w:rPr>
          <w:instrText xml:space="preserve"> PAGEREF _Toc371321925 \h </w:instrText>
        </w:r>
        <w:r w:rsidRPr="0011018F">
          <w:rPr>
            <w:noProof/>
            <w:webHidden/>
          </w:rPr>
        </w:r>
        <w:r w:rsidRPr="0011018F">
          <w:rPr>
            <w:noProof/>
            <w:webHidden/>
          </w:rPr>
          <w:fldChar w:fldCharType="separate"/>
        </w:r>
        <w:r>
          <w:rPr>
            <w:noProof/>
            <w:webHidden/>
          </w:rPr>
          <w:t>107</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26" w:history="1">
        <w:r w:rsidRPr="0011018F">
          <w:rPr>
            <w:rStyle w:val="Hyperlink"/>
            <w:noProof/>
          </w:rPr>
          <w:t>Статья 50. Карта зон с особыми условиями использования территории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_Toc371321926 \h </w:instrText>
        </w:r>
        <w:r w:rsidRPr="0011018F">
          <w:rPr>
            <w:noProof/>
            <w:webHidden/>
          </w:rPr>
        </w:r>
        <w:r w:rsidRPr="0011018F">
          <w:rPr>
            <w:noProof/>
            <w:webHidden/>
          </w:rPr>
          <w:fldChar w:fldCharType="separate"/>
        </w:r>
        <w:r>
          <w:rPr>
            <w:noProof/>
            <w:webHidden/>
          </w:rPr>
          <w:t>107</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27" w:history="1">
        <w:r w:rsidRPr="0011018F">
          <w:rPr>
            <w:rStyle w:val="Hyperlink"/>
            <w:b/>
            <w:bCs/>
            <w:noProof/>
          </w:rPr>
          <w:t>Глава 15. ВИДЫ ТЕРРИТОРИАЛЬНЫХ ЗОН</w:t>
        </w:r>
        <w:r w:rsidRPr="0011018F">
          <w:rPr>
            <w:noProof/>
            <w:webHidden/>
          </w:rPr>
          <w:tab/>
        </w:r>
        <w:r w:rsidRPr="0011018F">
          <w:rPr>
            <w:noProof/>
            <w:webHidden/>
          </w:rPr>
          <w:fldChar w:fldCharType="begin"/>
        </w:r>
        <w:r w:rsidRPr="0011018F">
          <w:rPr>
            <w:noProof/>
            <w:webHidden/>
          </w:rPr>
          <w:instrText xml:space="preserve"> PAGEREF _Toc371321927 \h </w:instrText>
        </w:r>
        <w:r w:rsidRPr="0011018F">
          <w:rPr>
            <w:noProof/>
            <w:webHidden/>
          </w:rPr>
        </w:r>
        <w:r w:rsidRPr="0011018F">
          <w:rPr>
            <w:noProof/>
            <w:webHidden/>
          </w:rPr>
          <w:fldChar w:fldCharType="separate"/>
        </w:r>
        <w:r>
          <w:rPr>
            <w:noProof/>
            <w:webHidden/>
          </w:rPr>
          <w:t>108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28" w:history="1">
        <w:r w:rsidRPr="0011018F">
          <w:rPr>
            <w:rStyle w:val="Hyperlink"/>
            <w:noProof/>
          </w:rPr>
          <w:t>Статья 51. Перечень территориальных зон, установленных на карте зонирования территории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_Toc371321928 \h </w:instrText>
        </w:r>
        <w:r w:rsidRPr="0011018F">
          <w:rPr>
            <w:noProof/>
            <w:webHidden/>
          </w:rPr>
        </w:r>
        <w:r w:rsidRPr="0011018F">
          <w:rPr>
            <w:noProof/>
            <w:webHidden/>
          </w:rPr>
          <w:fldChar w:fldCharType="separate"/>
        </w:r>
        <w:r>
          <w:rPr>
            <w:noProof/>
            <w:webHidden/>
          </w:rPr>
          <w:t>108</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29" w:history="1">
        <w:r w:rsidRPr="0011018F">
          <w:rPr>
            <w:rStyle w:val="Hyperlink"/>
            <w:noProof/>
          </w:rPr>
          <w:t>Статья 52. Виды и размеры охранных и защитных зон, обозначенных карте зон с особыми условиями использования территории муниципального образования Старобелогорский сельсовет Новосергиевского района Оренбургской области</w:t>
        </w:r>
        <w:r w:rsidRPr="0011018F">
          <w:rPr>
            <w:noProof/>
            <w:webHidden/>
          </w:rPr>
          <w:tab/>
        </w:r>
        <w:r w:rsidRPr="0011018F">
          <w:rPr>
            <w:noProof/>
            <w:webHidden/>
          </w:rPr>
          <w:fldChar w:fldCharType="begin"/>
        </w:r>
        <w:r w:rsidRPr="0011018F">
          <w:rPr>
            <w:noProof/>
            <w:webHidden/>
          </w:rPr>
          <w:instrText xml:space="preserve"> PAGEREF _Toc371321929 \h </w:instrText>
        </w:r>
        <w:r w:rsidRPr="0011018F">
          <w:rPr>
            <w:noProof/>
            <w:webHidden/>
          </w:rPr>
        </w:r>
        <w:r w:rsidRPr="0011018F">
          <w:rPr>
            <w:noProof/>
            <w:webHidden/>
          </w:rPr>
          <w:fldChar w:fldCharType="separate"/>
        </w:r>
        <w:r>
          <w:rPr>
            <w:noProof/>
            <w:webHidden/>
          </w:rPr>
          <w:t>110</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930" w:history="1">
        <w:r w:rsidRPr="0011018F">
          <w:rPr>
            <w:rStyle w:val="Hyperlink"/>
            <w:b/>
            <w:bCs/>
            <w:noProof/>
          </w:rPr>
          <w:t>РАЗДЕЛ III.</w:t>
        </w:r>
        <w:r w:rsidRPr="0011018F">
          <w:rPr>
            <w:noProof/>
            <w:webHidden/>
          </w:rPr>
          <w:tab/>
        </w:r>
        <w:r w:rsidRPr="0011018F">
          <w:rPr>
            <w:noProof/>
            <w:webHidden/>
          </w:rPr>
          <w:fldChar w:fldCharType="begin"/>
        </w:r>
        <w:r w:rsidRPr="0011018F">
          <w:rPr>
            <w:noProof/>
            <w:webHidden/>
          </w:rPr>
          <w:instrText xml:space="preserve"> PAGEREF _Toc371321930 \h </w:instrText>
        </w:r>
        <w:r w:rsidRPr="0011018F">
          <w:rPr>
            <w:noProof/>
            <w:webHidden/>
          </w:rPr>
        </w:r>
        <w:r w:rsidRPr="0011018F">
          <w:rPr>
            <w:noProof/>
            <w:webHidden/>
          </w:rPr>
          <w:fldChar w:fldCharType="separate"/>
        </w:r>
        <w:r>
          <w:rPr>
            <w:noProof/>
            <w:webHidden/>
          </w:rPr>
          <w:t>122</w:t>
        </w:r>
        <w:r w:rsidRPr="0011018F">
          <w:rPr>
            <w:noProof/>
            <w:webHidden/>
          </w:rPr>
          <w:fldChar w:fldCharType="end"/>
        </w:r>
      </w:hyperlink>
    </w:p>
    <w:p w:rsidR="001E1557" w:rsidRPr="0011018F" w:rsidRDefault="001E1557">
      <w:pPr>
        <w:pStyle w:val="TOC2"/>
        <w:tabs>
          <w:tab w:val="right" w:leader="dot" w:pos="9344"/>
        </w:tabs>
        <w:rPr>
          <w:rFonts w:ascii="Calibri" w:hAnsi="Calibri"/>
          <w:noProof/>
          <w:sz w:val="22"/>
          <w:szCs w:val="22"/>
        </w:rPr>
      </w:pPr>
      <w:hyperlink w:anchor="_Toc371321931" w:history="1">
        <w:r w:rsidRPr="0011018F">
          <w:rPr>
            <w:rStyle w:val="Hyperlink"/>
            <w:b/>
            <w:bCs/>
            <w:noProof/>
          </w:rPr>
          <w:t>ЧАСТЬ III. РЕГЛАМЕНТЫ ИСПОЛЬЗОВАНИЯ ТЕРРИТОРИЙ</w:t>
        </w:r>
        <w:r w:rsidRPr="0011018F">
          <w:rPr>
            <w:noProof/>
            <w:webHidden/>
          </w:rPr>
          <w:tab/>
        </w:r>
        <w:r w:rsidRPr="0011018F">
          <w:rPr>
            <w:noProof/>
            <w:webHidden/>
          </w:rPr>
          <w:fldChar w:fldCharType="begin"/>
        </w:r>
        <w:r w:rsidRPr="0011018F">
          <w:rPr>
            <w:noProof/>
            <w:webHidden/>
          </w:rPr>
          <w:instrText xml:space="preserve"> PAGEREF _Toc371321931 \h </w:instrText>
        </w:r>
        <w:r w:rsidRPr="0011018F">
          <w:rPr>
            <w:noProof/>
            <w:webHidden/>
          </w:rPr>
        </w:r>
        <w:r w:rsidRPr="0011018F">
          <w:rPr>
            <w:noProof/>
            <w:webHidden/>
          </w:rPr>
          <w:fldChar w:fldCharType="separate"/>
        </w:r>
        <w:r>
          <w:rPr>
            <w:noProof/>
            <w:webHidden/>
          </w:rPr>
          <w:t>123</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32" w:history="1">
        <w:r w:rsidRPr="0011018F">
          <w:rPr>
            <w:rStyle w:val="Hyperlink"/>
            <w:b/>
            <w:bCs/>
            <w:noProof/>
          </w:rPr>
          <w:t>Глава 16. ГРАДОСТРОИТЕЛЬНЫЕ РЕГЛАМЕНТЫ ИСПОЛЬЗОВАНИЯ ТЕРРИТОРИЙ</w:t>
        </w:r>
        <w:r w:rsidRPr="0011018F">
          <w:rPr>
            <w:noProof/>
            <w:webHidden/>
          </w:rPr>
          <w:tab/>
        </w:r>
        <w:r w:rsidRPr="0011018F">
          <w:rPr>
            <w:noProof/>
            <w:webHidden/>
          </w:rPr>
          <w:fldChar w:fldCharType="begin"/>
        </w:r>
        <w:r w:rsidRPr="0011018F">
          <w:rPr>
            <w:noProof/>
            <w:webHidden/>
          </w:rPr>
          <w:instrText xml:space="preserve"> PAGEREF _Toc371321932 \h </w:instrText>
        </w:r>
        <w:r w:rsidRPr="0011018F">
          <w:rPr>
            <w:noProof/>
            <w:webHidden/>
          </w:rPr>
        </w:r>
        <w:r w:rsidRPr="0011018F">
          <w:rPr>
            <w:noProof/>
            <w:webHidden/>
          </w:rPr>
          <w:fldChar w:fldCharType="separate"/>
        </w:r>
        <w:r>
          <w:rPr>
            <w:noProof/>
            <w:webHidden/>
          </w:rPr>
          <w:t>123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33" w:history="1">
        <w:r w:rsidRPr="0011018F">
          <w:rPr>
            <w:rStyle w:val="Hyperlink"/>
            <w:noProof/>
          </w:rPr>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r w:rsidRPr="0011018F">
          <w:rPr>
            <w:noProof/>
            <w:webHidden/>
          </w:rPr>
          <w:tab/>
        </w:r>
        <w:r w:rsidRPr="0011018F">
          <w:rPr>
            <w:noProof/>
            <w:webHidden/>
          </w:rPr>
          <w:fldChar w:fldCharType="begin"/>
        </w:r>
        <w:r w:rsidRPr="0011018F">
          <w:rPr>
            <w:noProof/>
            <w:webHidden/>
          </w:rPr>
          <w:instrText xml:space="preserve"> PAGEREF _Toc371321933 \h </w:instrText>
        </w:r>
        <w:r w:rsidRPr="0011018F">
          <w:rPr>
            <w:noProof/>
            <w:webHidden/>
          </w:rPr>
        </w:r>
        <w:r w:rsidRPr="0011018F">
          <w:rPr>
            <w:noProof/>
            <w:webHidden/>
          </w:rPr>
          <w:fldChar w:fldCharType="separate"/>
        </w:r>
        <w:r>
          <w:rPr>
            <w:noProof/>
            <w:webHidden/>
          </w:rPr>
          <w:t>123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34" w:history="1">
        <w:r w:rsidRPr="0011018F">
          <w:rPr>
            <w:rStyle w:val="Hyperlink"/>
            <w:noProof/>
          </w:rPr>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_Toc371321934 \h </w:instrText>
        </w:r>
        <w:r w:rsidRPr="0011018F">
          <w:rPr>
            <w:noProof/>
            <w:webHidden/>
          </w:rPr>
        </w:r>
        <w:r w:rsidRPr="0011018F">
          <w:rPr>
            <w:noProof/>
            <w:webHidden/>
          </w:rPr>
          <w:fldChar w:fldCharType="separate"/>
        </w:r>
        <w:r>
          <w:rPr>
            <w:noProof/>
            <w:webHidden/>
          </w:rPr>
          <w:t>140</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35" w:history="1">
        <w:r w:rsidRPr="0011018F">
          <w:rPr>
            <w:rStyle w:val="Hyperlink"/>
            <w:b/>
            <w:bCs/>
            <w:noProof/>
          </w:rPr>
          <w:t>Глава 17. СЕЛЬСКОХОЗЯЙСТВЕННЫЕ РЕГЛАМЕНТЫ ИСПОЛЬЗОВАНИЯ ТЕРРИТОРИЙ</w:t>
        </w:r>
        <w:r w:rsidRPr="0011018F">
          <w:rPr>
            <w:noProof/>
            <w:webHidden/>
          </w:rPr>
          <w:tab/>
        </w:r>
        <w:r w:rsidRPr="0011018F">
          <w:rPr>
            <w:noProof/>
            <w:webHidden/>
          </w:rPr>
          <w:fldChar w:fldCharType="begin"/>
        </w:r>
        <w:r w:rsidRPr="0011018F">
          <w:rPr>
            <w:noProof/>
            <w:webHidden/>
          </w:rPr>
          <w:instrText xml:space="preserve"> PAGEREF _Toc371321935 \h </w:instrText>
        </w:r>
        <w:r w:rsidRPr="0011018F">
          <w:rPr>
            <w:noProof/>
            <w:webHidden/>
          </w:rPr>
        </w:r>
        <w:r w:rsidRPr="0011018F">
          <w:rPr>
            <w:noProof/>
            <w:webHidden/>
          </w:rPr>
          <w:fldChar w:fldCharType="separate"/>
        </w:r>
        <w:r>
          <w:rPr>
            <w:noProof/>
            <w:webHidden/>
          </w:rPr>
          <w:t>159</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36" w:history="1">
        <w:r w:rsidRPr="0011018F">
          <w:rPr>
            <w:rStyle w:val="Hyperlink"/>
            <w:noProof/>
          </w:rPr>
          <w:t>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строительства</w:t>
        </w:r>
        <w:r w:rsidRPr="0011018F">
          <w:rPr>
            <w:noProof/>
            <w:webHidden/>
          </w:rPr>
          <w:tab/>
        </w:r>
        <w:r w:rsidRPr="0011018F">
          <w:rPr>
            <w:noProof/>
            <w:webHidden/>
          </w:rPr>
          <w:fldChar w:fldCharType="begin"/>
        </w:r>
        <w:r w:rsidRPr="0011018F">
          <w:rPr>
            <w:noProof/>
            <w:webHidden/>
          </w:rPr>
          <w:instrText xml:space="preserve"> PAGEREF _Toc371321936 \h </w:instrText>
        </w:r>
        <w:r w:rsidRPr="0011018F">
          <w:rPr>
            <w:noProof/>
            <w:webHidden/>
          </w:rPr>
        </w:r>
        <w:r w:rsidRPr="0011018F">
          <w:rPr>
            <w:noProof/>
            <w:webHidden/>
          </w:rPr>
          <w:fldChar w:fldCharType="separate"/>
        </w:r>
        <w:r>
          <w:rPr>
            <w:noProof/>
            <w:webHidden/>
          </w:rPr>
          <w:t>159</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37" w:history="1">
        <w:r w:rsidRPr="0011018F">
          <w:rPr>
            <w:rStyle w:val="Hyperlink"/>
            <w:noProof/>
          </w:rPr>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r w:rsidRPr="0011018F">
          <w:rPr>
            <w:noProof/>
            <w:webHidden/>
          </w:rPr>
          <w:tab/>
        </w:r>
        <w:r w:rsidRPr="0011018F">
          <w:rPr>
            <w:noProof/>
            <w:webHidden/>
          </w:rPr>
          <w:fldChar w:fldCharType="begin"/>
        </w:r>
        <w:r w:rsidRPr="0011018F">
          <w:rPr>
            <w:noProof/>
            <w:webHidden/>
          </w:rPr>
          <w:instrText xml:space="preserve"> PAGEREF _Toc371321937 \h </w:instrText>
        </w:r>
        <w:r w:rsidRPr="0011018F">
          <w:rPr>
            <w:noProof/>
            <w:webHidden/>
          </w:rPr>
        </w:r>
        <w:r w:rsidRPr="0011018F">
          <w:rPr>
            <w:noProof/>
            <w:webHidden/>
          </w:rPr>
          <w:fldChar w:fldCharType="separate"/>
        </w:r>
        <w:r>
          <w:rPr>
            <w:noProof/>
            <w:webHidden/>
          </w:rPr>
          <w:t>161</w:t>
        </w:r>
        <w:r w:rsidRPr="0011018F">
          <w:rPr>
            <w:noProof/>
            <w:webHidden/>
          </w:rPr>
          <w:fldChar w:fldCharType="end"/>
        </w:r>
      </w:hyperlink>
    </w:p>
    <w:p w:rsidR="001E1557" w:rsidRPr="0011018F" w:rsidRDefault="001E1557">
      <w:pPr>
        <w:pStyle w:val="TOC3"/>
        <w:tabs>
          <w:tab w:val="right" w:leader="dot" w:pos="9344"/>
        </w:tabs>
        <w:rPr>
          <w:rFonts w:ascii="Calibri" w:hAnsi="Calibri"/>
          <w:noProof/>
          <w:sz w:val="22"/>
          <w:szCs w:val="22"/>
        </w:rPr>
      </w:pPr>
      <w:hyperlink w:anchor="_Toc371321938" w:history="1">
        <w:r w:rsidRPr="0011018F">
          <w:rPr>
            <w:rStyle w:val="Hyperlink"/>
            <w:b/>
            <w:bCs/>
            <w:noProof/>
          </w:rPr>
          <w:t>Глава 18. ОГРАНИЧЕНИЯ В ИСПОЛЬЗОВАНИИ ЗЕМЕЛЬНЫХ  УЧАСТКОВ И ОБЪЕКТОВ КАПИТАЛЬНОГО СТРОИТЕЛЬСТВА В СВЯЗИ С УСТАНОВЛЕНИЕМ ОХРАННЫХ И ЗАЩИТНЫХ ЗОН</w:t>
        </w:r>
        <w:r w:rsidRPr="0011018F">
          <w:rPr>
            <w:noProof/>
            <w:webHidden/>
          </w:rPr>
          <w:tab/>
        </w:r>
        <w:r w:rsidRPr="0011018F">
          <w:rPr>
            <w:noProof/>
            <w:webHidden/>
          </w:rPr>
          <w:fldChar w:fldCharType="begin"/>
        </w:r>
        <w:r w:rsidRPr="0011018F">
          <w:rPr>
            <w:noProof/>
            <w:webHidden/>
          </w:rPr>
          <w:instrText xml:space="preserve"> PAGEREF _Toc371321938 \h </w:instrText>
        </w:r>
        <w:r w:rsidRPr="0011018F">
          <w:rPr>
            <w:noProof/>
            <w:webHidden/>
          </w:rPr>
        </w:r>
        <w:r w:rsidRPr="0011018F">
          <w:rPr>
            <w:noProof/>
            <w:webHidden/>
          </w:rPr>
          <w:fldChar w:fldCharType="separate"/>
        </w:r>
        <w:r>
          <w:rPr>
            <w:noProof/>
            <w:webHidden/>
          </w:rPr>
          <w:t>163</w:t>
        </w:r>
        <w:r w:rsidRPr="0011018F">
          <w:rPr>
            <w:noProof/>
            <w:webHidden/>
          </w:rPr>
          <w:fldChar w:fldCharType="end"/>
        </w:r>
      </w:hyperlink>
    </w:p>
    <w:p w:rsidR="001E1557" w:rsidRPr="0011018F" w:rsidRDefault="001E1557">
      <w:pPr>
        <w:pStyle w:val="TOC5"/>
        <w:tabs>
          <w:tab w:val="right" w:leader="dot" w:pos="9344"/>
        </w:tabs>
        <w:rPr>
          <w:rFonts w:ascii="Calibri" w:hAnsi="Calibri"/>
          <w:noProof/>
          <w:sz w:val="22"/>
          <w:szCs w:val="22"/>
        </w:rPr>
      </w:pPr>
      <w:hyperlink w:anchor="_Toc371321939" w:history="1">
        <w:r w:rsidRPr="0011018F">
          <w:rPr>
            <w:rStyle w:val="Hyperlink"/>
            <w:noProof/>
          </w:rPr>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Pr="0011018F">
          <w:rPr>
            <w:noProof/>
            <w:webHidden/>
          </w:rPr>
          <w:tab/>
        </w:r>
        <w:r w:rsidRPr="0011018F">
          <w:rPr>
            <w:noProof/>
            <w:webHidden/>
          </w:rPr>
          <w:fldChar w:fldCharType="begin"/>
        </w:r>
        <w:r w:rsidRPr="0011018F">
          <w:rPr>
            <w:noProof/>
            <w:webHidden/>
          </w:rPr>
          <w:instrText xml:space="preserve"> PAGEREF _Toc371321939 \h </w:instrText>
        </w:r>
        <w:r w:rsidRPr="0011018F">
          <w:rPr>
            <w:noProof/>
            <w:webHidden/>
          </w:rPr>
        </w:r>
        <w:r w:rsidRPr="0011018F">
          <w:rPr>
            <w:noProof/>
            <w:webHidden/>
          </w:rPr>
          <w:fldChar w:fldCharType="separate"/>
        </w:r>
        <w:r>
          <w:rPr>
            <w:noProof/>
            <w:webHidden/>
          </w:rPr>
          <w:t>163</w:t>
        </w:r>
        <w:r w:rsidRPr="0011018F">
          <w:rPr>
            <w:noProof/>
            <w:webHidden/>
          </w:rPr>
          <w:fldChar w:fldCharType="end"/>
        </w:r>
      </w:hyperlink>
    </w:p>
    <w:p w:rsidR="001E1557" w:rsidRPr="0011018F" w:rsidRDefault="001E1557">
      <w:pPr>
        <w:pStyle w:val="TOC1"/>
        <w:tabs>
          <w:tab w:val="right" w:leader="dot" w:pos="9344"/>
        </w:tabs>
        <w:rPr>
          <w:rFonts w:ascii="Calibri" w:hAnsi="Calibri"/>
          <w:noProof/>
          <w:sz w:val="22"/>
          <w:szCs w:val="22"/>
        </w:rPr>
      </w:pPr>
      <w:hyperlink w:anchor="_Toc371321940" w:history="1">
        <w:r w:rsidRPr="0011018F">
          <w:rPr>
            <w:rStyle w:val="Hyperlink"/>
            <w:noProof/>
          </w:rPr>
          <w:t>ПРИЛОЖЕНИЯ</w:t>
        </w:r>
        <w:r w:rsidRPr="0011018F">
          <w:rPr>
            <w:noProof/>
            <w:webHidden/>
          </w:rPr>
          <w:tab/>
        </w:r>
        <w:r w:rsidRPr="0011018F">
          <w:rPr>
            <w:noProof/>
            <w:webHidden/>
          </w:rPr>
          <w:fldChar w:fldCharType="begin"/>
        </w:r>
        <w:r w:rsidRPr="0011018F">
          <w:rPr>
            <w:noProof/>
            <w:webHidden/>
          </w:rPr>
          <w:instrText xml:space="preserve"> PAGEREF _Toc371321940 \h </w:instrText>
        </w:r>
        <w:r w:rsidRPr="0011018F">
          <w:rPr>
            <w:noProof/>
            <w:webHidden/>
          </w:rPr>
        </w:r>
        <w:r w:rsidRPr="0011018F">
          <w:rPr>
            <w:noProof/>
            <w:webHidden/>
          </w:rPr>
          <w:fldChar w:fldCharType="separate"/>
        </w:r>
        <w:r>
          <w:rPr>
            <w:noProof/>
            <w:webHidden/>
          </w:rPr>
          <w:t>1</w:t>
        </w:r>
        <w:r w:rsidRPr="0011018F">
          <w:rPr>
            <w:noProof/>
            <w:webHidden/>
          </w:rPr>
          <w:fldChar w:fldCharType="end"/>
        </w:r>
      </w:hyperlink>
    </w:p>
    <w:p w:rsidR="001E1557" w:rsidRPr="0011018F" w:rsidRDefault="001E1557" w:rsidP="00EE16F4">
      <w:pPr>
        <w:pStyle w:val="TOC1"/>
        <w:tabs>
          <w:tab w:val="right" w:leader="dot" w:pos="9344"/>
        </w:tabs>
      </w:pPr>
      <w:r w:rsidRPr="0011018F">
        <w:fldChar w:fldCharType="end"/>
      </w:r>
    </w:p>
    <w:p w:rsidR="001E1557" w:rsidRPr="0011018F" w:rsidRDefault="001E1557">
      <w:pPr>
        <w:spacing w:after="200" w:line="276" w:lineRule="auto"/>
        <w:rPr>
          <w:b/>
          <w:bCs/>
          <w:sz w:val="44"/>
          <w:szCs w:val="44"/>
        </w:rPr>
      </w:pPr>
    </w:p>
    <w:p w:rsidR="001E1557" w:rsidRPr="0011018F" w:rsidRDefault="001E1557">
      <w:pPr>
        <w:spacing w:after="200" w:line="276" w:lineRule="auto"/>
        <w:rPr>
          <w:b/>
          <w:bCs/>
          <w:sz w:val="44"/>
          <w:szCs w:val="44"/>
        </w:rPr>
      </w:pPr>
      <w:r w:rsidRPr="0011018F">
        <w:rPr>
          <w:b/>
          <w:bCs/>
          <w:sz w:val="44"/>
          <w:szCs w:val="44"/>
        </w:rPr>
        <w:br w:type="page"/>
      </w:r>
    </w:p>
    <w:p w:rsidR="001E1557" w:rsidRPr="0011018F" w:rsidRDefault="001E1557" w:rsidP="00B04E26">
      <w:pPr>
        <w:keepNext/>
        <w:keepLines/>
        <w:spacing w:after="120" w:line="360" w:lineRule="auto"/>
        <w:ind w:firstLine="708"/>
        <w:jc w:val="both"/>
        <w:outlineLvl w:val="0"/>
        <w:rPr>
          <w:b/>
          <w:bCs/>
          <w:sz w:val="44"/>
          <w:szCs w:val="44"/>
        </w:rPr>
      </w:pPr>
      <w:bookmarkStart w:id="6" w:name="_Toc371321856"/>
      <w:r w:rsidRPr="0011018F">
        <w:rPr>
          <w:b/>
          <w:bCs/>
          <w:sz w:val="44"/>
          <w:szCs w:val="44"/>
        </w:rPr>
        <w:t>ПРЕАМБУЛА</w:t>
      </w:r>
      <w:bookmarkEnd w:id="5"/>
      <w:bookmarkEnd w:id="6"/>
    </w:p>
    <w:p w:rsidR="001E1557" w:rsidRPr="0011018F" w:rsidRDefault="001E1557" w:rsidP="00B04E26">
      <w:pPr>
        <w:spacing w:line="360" w:lineRule="auto"/>
        <w:ind w:firstLine="708"/>
        <w:jc w:val="both"/>
        <w:rPr>
          <w:sz w:val="28"/>
          <w:szCs w:val="28"/>
        </w:rPr>
      </w:pPr>
    </w:p>
    <w:p w:rsidR="001E1557" w:rsidRPr="0011018F" w:rsidRDefault="001E1557" w:rsidP="00B04E26">
      <w:pPr>
        <w:spacing w:line="360" w:lineRule="auto"/>
        <w:ind w:firstLine="708"/>
        <w:jc w:val="both"/>
        <w:rPr>
          <w:sz w:val="28"/>
          <w:szCs w:val="28"/>
        </w:rPr>
      </w:pPr>
      <w:r w:rsidRPr="0011018F">
        <w:rPr>
          <w:sz w:val="28"/>
          <w:szCs w:val="28"/>
        </w:rPr>
        <w:t>Правила землепользования и застройки муниципального образования Старобелогорский сельсовет Новосергиевского района Оренбургской области (далее по тексту Правила)– документ территориального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Оренбургской области, нормативными правовыми актами муниципального образования Старобелогорский сельсовет Новосергиевского района Оренбургской области, генеральным планоммуниципального образования Старобелогорский сельсовет Новосергиевского района Оренбургской области, а также с учетом положений и иных актов и документов, определяющих основные направления социально-экономического и градостроительного развития муниципального образования Старобелогорский сельсовет Новосергиевского района Оренбургской области, охраны культурного наследия, окружающей среды и рационального использования природных ресурсов, и устанавливающий территориальные зоны, регламенты использования территорий, порядок применения такого документа и порядок внесения в него изменений.</w:t>
      </w:r>
    </w:p>
    <w:p w:rsidR="001E1557" w:rsidRPr="0011018F" w:rsidRDefault="001E1557">
      <w:pPr>
        <w:spacing w:after="200" w:line="276" w:lineRule="auto"/>
        <w:rPr>
          <w:sz w:val="36"/>
          <w:szCs w:val="36"/>
        </w:rPr>
      </w:pPr>
      <w:r w:rsidRPr="0011018F">
        <w:rPr>
          <w:sz w:val="36"/>
          <w:szCs w:val="36"/>
        </w:rPr>
        <w:br w:type="page"/>
      </w:r>
    </w:p>
    <w:p w:rsidR="001E1557" w:rsidRPr="0011018F" w:rsidRDefault="001E1557" w:rsidP="00096DCE">
      <w:pPr>
        <w:rPr>
          <w:sz w:val="200"/>
          <w:szCs w:val="200"/>
        </w:rPr>
      </w:pPr>
      <w:bookmarkStart w:id="7" w:name="_Toc368688172"/>
    </w:p>
    <w:p w:rsidR="001E1557" w:rsidRPr="0011018F" w:rsidRDefault="001E1557" w:rsidP="00B04E26">
      <w:pPr>
        <w:keepNext/>
        <w:keepLines/>
        <w:spacing w:after="120" w:line="360" w:lineRule="auto"/>
        <w:jc w:val="center"/>
        <w:outlineLvl w:val="0"/>
        <w:rPr>
          <w:b/>
          <w:bCs/>
          <w:sz w:val="144"/>
          <w:szCs w:val="144"/>
        </w:rPr>
      </w:pPr>
      <w:bookmarkStart w:id="8" w:name="_Toc369862699"/>
      <w:bookmarkStart w:id="9" w:name="_Toc371321857"/>
      <w:r w:rsidRPr="0011018F">
        <w:rPr>
          <w:b/>
          <w:bCs/>
          <w:sz w:val="144"/>
          <w:szCs w:val="144"/>
        </w:rPr>
        <w:t>РАЗДЕЛ I.</w:t>
      </w:r>
      <w:bookmarkEnd w:id="7"/>
      <w:bookmarkEnd w:id="8"/>
      <w:bookmarkEnd w:id="9"/>
    </w:p>
    <w:p w:rsidR="001E1557" w:rsidRPr="0011018F" w:rsidRDefault="001E1557" w:rsidP="00B04E26">
      <w:pPr>
        <w:keepNext/>
        <w:keepLines/>
        <w:spacing w:after="120"/>
        <w:jc w:val="center"/>
        <w:outlineLvl w:val="0"/>
        <w:rPr>
          <w:b/>
          <w:bCs/>
          <w:sz w:val="48"/>
          <w:szCs w:val="48"/>
        </w:rPr>
      </w:pPr>
      <w:bookmarkStart w:id="10" w:name="_Toc368688173"/>
      <w:bookmarkStart w:id="11" w:name="_Toc370053342"/>
      <w:bookmarkStart w:id="12" w:name="_Toc371321858"/>
      <w:r w:rsidRPr="0011018F">
        <w:rPr>
          <w:b/>
          <w:bCs/>
          <w:sz w:val="48"/>
          <w:szCs w:val="48"/>
        </w:rPr>
        <w:t>ПОРЯДОК РЕГУЛИРОВАНИЯ</w:t>
      </w:r>
      <w:bookmarkEnd w:id="10"/>
      <w:bookmarkEnd w:id="11"/>
      <w:bookmarkEnd w:id="12"/>
    </w:p>
    <w:p w:rsidR="001E1557" w:rsidRPr="0011018F" w:rsidRDefault="001E1557" w:rsidP="00B04E26">
      <w:pPr>
        <w:keepNext/>
        <w:keepLines/>
        <w:spacing w:after="120"/>
        <w:jc w:val="center"/>
        <w:outlineLvl w:val="0"/>
        <w:rPr>
          <w:b/>
          <w:bCs/>
          <w:sz w:val="37"/>
          <w:szCs w:val="37"/>
        </w:rPr>
      </w:pPr>
      <w:bookmarkStart w:id="13" w:name="_Toc368688174"/>
      <w:bookmarkStart w:id="14" w:name="_Toc369862701"/>
      <w:bookmarkStart w:id="15" w:name="_Toc370053343"/>
      <w:bookmarkStart w:id="16" w:name="_Toc371321859"/>
      <w:r w:rsidRPr="0011018F">
        <w:rPr>
          <w:b/>
          <w:bCs/>
          <w:sz w:val="37"/>
          <w:szCs w:val="37"/>
        </w:rPr>
        <w:t>ЗЕМЛЕПОЛЬЗОВАНИЯ И ЗАСТРОЙКИ</w:t>
      </w:r>
      <w:bookmarkEnd w:id="13"/>
      <w:bookmarkEnd w:id="14"/>
      <w:bookmarkEnd w:id="15"/>
      <w:bookmarkEnd w:id="16"/>
    </w:p>
    <w:p w:rsidR="001E1557" w:rsidRPr="0011018F" w:rsidRDefault="001E1557" w:rsidP="00B04E26">
      <w:pPr>
        <w:spacing w:after="200" w:line="276" w:lineRule="auto"/>
        <w:rPr>
          <w:sz w:val="28"/>
          <w:szCs w:val="28"/>
        </w:rPr>
      </w:pPr>
      <w:r w:rsidRPr="0011018F">
        <w:rPr>
          <w:sz w:val="28"/>
          <w:szCs w:val="28"/>
        </w:rPr>
        <w:br w:type="page"/>
      </w:r>
    </w:p>
    <w:p w:rsidR="001E1557" w:rsidRPr="0011018F" w:rsidRDefault="001E1557" w:rsidP="00B04E26">
      <w:pPr>
        <w:keepNext/>
        <w:keepLines/>
        <w:spacing w:before="100" w:after="100" w:line="360" w:lineRule="auto"/>
        <w:ind w:left="1701" w:hanging="1701"/>
        <w:outlineLvl w:val="1"/>
        <w:rPr>
          <w:b/>
          <w:bCs/>
          <w:sz w:val="36"/>
          <w:szCs w:val="36"/>
        </w:rPr>
      </w:pPr>
      <w:bookmarkStart w:id="17" w:name="_Toc368688175"/>
      <w:bookmarkStart w:id="18" w:name="_Toc371321860"/>
      <w:r w:rsidRPr="0011018F">
        <w:rPr>
          <w:b/>
          <w:bCs/>
          <w:sz w:val="36"/>
          <w:szCs w:val="36"/>
        </w:rPr>
        <w:t xml:space="preserve">ЧАСТЬ I. ПОРЯДОК РЕГУЛИРОВАНИЯ </w:t>
      </w:r>
      <w:r w:rsidRPr="0011018F">
        <w:rPr>
          <w:b/>
          <w:bCs/>
          <w:sz w:val="36"/>
          <w:szCs w:val="36"/>
        </w:rPr>
        <w:br/>
        <w:t xml:space="preserve">ЗЕМЛЕПОЛЬЗОВАНИЯ И ЗАСТРОЙКИ </w:t>
      </w:r>
      <w:r w:rsidRPr="0011018F">
        <w:rPr>
          <w:b/>
          <w:bCs/>
          <w:sz w:val="36"/>
          <w:szCs w:val="36"/>
        </w:rPr>
        <w:br/>
        <w:t xml:space="preserve">НА ОСНОВЕ ТЕРРИТОРИАЛЬНОГО </w:t>
      </w:r>
      <w:r w:rsidRPr="0011018F">
        <w:rPr>
          <w:b/>
          <w:bCs/>
          <w:sz w:val="36"/>
          <w:szCs w:val="36"/>
        </w:rPr>
        <w:br/>
        <w:t>ЗОНИРОВАНИЯ</w:t>
      </w:r>
      <w:bookmarkEnd w:id="17"/>
      <w:bookmarkEnd w:id="18"/>
    </w:p>
    <w:p w:rsidR="001E1557" w:rsidRPr="0011018F" w:rsidRDefault="001E1557" w:rsidP="00B04E26">
      <w:pPr>
        <w:spacing w:line="360" w:lineRule="auto"/>
        <w:ind w:firstLine="708"/>
        <w:jc w:val="both"/>
        <w:rPr>
          <w:sz w:val="28"/>
          <w:szCs w:val="28"/>
        </w:rPr>
      </w:pPr>
    </w:p>
    <w:p w:rsidR="001E1557" w:rsidRPr="0011018F" w:rsidRDefault="001E1557" w:rsidP="00B04E26">
      <w:pPr>
        <w:keepNext/>
        <w:keepLines/>
        <w:spacing w:before="200" w:after="240" w:line="360" w:lineRule="auto"/>
        <w:ind w:firstLine="709"/>
        <w:jc w:val="both"/>
        <w:outlineLvl w:val="2"/>
        <w:rPr>
          <w:b/>
          <w:bCs/>
          <w:sz w:val="28"/>
          <w:szCs w:val="28"/>
        </w:rPr>
      </w:pPr>
      <w:bookmarkStart w:id="19" w:name="_Toc368688176"/>
      <w:bookmarkStart w:id="20" w:name="_Toc371321861"/>
      <w:r w:rsidRPr="0011018F">
        <w:rPr>
          <w:b/>
          <w:bCs/>
          <w:sz w:val="28"/>
          <w:szCs w:val="28"/>
        </w:rPr>
        <w:t>Глава 1. ОБЩИЕ ПОЛОЖЕНИЯ ПО ПРИМЕНЕНИЮ ПРАВИЛ</w:t>
      </w:r>
      <w:bookmarkEnd w:id="19"/>
      <w:bookmarkEnd w:id="20"/>
    </w:p>
    <w:p w:rsidR="001E1557" w:rsidRPr="0011018F" w:rsidRDefault="001E1557" w:rsidP="0050633B">
      <w:pPr>
        <w:pStyle w:val="a1"/>
      </w:pPr>
      <w:bookmarkStart w:id="21" w:name="_Toc371321862"/>
      <w:r w:rsidRPr="0011018F">
        <w:t>Статья 1. Основные понятия, используемые в настоящих Правилах</w:t>
      </w:r>
      <w:bookmarkEnd w:id="2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Понятия, используемые в настоящих Правилах, применяются в следующем значении: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акт выбора земельного участка</w:t>
      </w:r>
      <w:r w:rsidRPr="0011018F">
        <w:rPr>
          <w:rFonts w:ascii="Times New Roman" w:hAnsi="Times New Roman" w:cs="Times New Roman"/>
          <w:sz w:val="28"/>
          <w:szCs w:val="28"/>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акт приемки</w:t>
      </w:r>
      <w:r w:rsidRPr="0011018F">
        <w:rPr>
          <w:rFonts w:ascii="Times New Roman" w:hAnsi="Times New Roman" w:cs="Times New Roman"/>
          <w:sz w:val="28"/>
          <w:szCs w:val="28"/>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арендаторы земельных участков</w:t>
      </w:r>
      <w:r w:rsidRPr="0011018F">
        <w:rPr>
          <w:rFonts w:ascii="Times New Roman" w:hAnsi="Times New Roman" w:cs="Times New Roman"/>
          <w:sz w:val="28"/>
          <w:szCs w:val="28"/>
        </w:rPr>
        <w:t xml:space="preserve"> - лица, владеющие и пользующиеся земельным участком по договору аренды;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блокированный жилой дом</w:t>
      </w:r>
      <w:r w:rsidRPr="0011018F">
        <w:rPr>
          <w:rFonts w:ascii="Times New Roman" w:hAnsi="Times New Roman" w:cs="Times New Roman"/>
          <w:sz w:val="28"/>
          <w:szCs w:val="28"/>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боковые границы участка</w:t>
      </w:r>
      <w:r w:rsidRPr="0011018F">
        <w:rPr>
          <w:rFonts w:ascii="Times New Roman" w:hAnsi="Times New Roman" w:cs="Times New Roman"/>
          <w:sz w:val="28"/>
          <w:szCs w:val="28"/>
        </w:rPr>
        <w:t xml:space="preserve"> - границы, соединяющие лицевую и заднюю границы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вновь выявленный объект культурного наследия</w:t>
      </w:r>
      <w:r w:rsidRPr="0011018F">
        <w:rPr>
          <w:rFonts w:ascii="Times New Roman" w:hAnsi="Times New Roman" w:cs="Times New Roman"/>
          <w:sz w:val="28"/>
          <w:szCs w:val="28"/>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 xml:space="preserve">водоохранная зона </w:t>
      </w:r>
      <w:r w:rsidRPr="0011018F">
        <w:rPr>
          <w:rFonts w:ascii="Times New Roman" w:hAnsi="Times New Roman" w:cs="Times New Roman"/>
          <w:sz w:val="28"/>
          <w:szCs w:val="28"/>
        </w:rPr>
        <w:t>- территория, примыкающая к акваториям рек, озер,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временные здания и сооружения</w:t>
      </w:r>
      <w:r w:rsidRPr="0011018F">
        <w:rPr>
          <w:rFonts w:ascii="Times New Roman" w:hAnsi="Times New Roman" w:cs="Times New Roman"/>
          <w:sz w:val="28"/>
          <w:szCs w:val="28"/>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временные здания и сооружения для нужд строительного процесса</w:t>
      </w:r>
      <w:r w:rsidRPr="0011018F">
        <w:rPr>
          <w:rFonts w:ascii="Times New Roman" w:hAnsi="Times New Roman" w:cs="Times New Roman"/>
          <w:sz w:val="28"/>
          <w:szCs w:val="28"/>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вспомогательные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высота здания, строения, сооружения</w:t>
      </w:r>
      <w:r w:rsidRPr="0011018F">
        <w:rPr>
          <w:rFonts w:ascii="Times New Roman" w:hAnsi="Times New Roman" w:cs="Times New Roman"/>
          <w:sz w:val="28"/>
          <w:szCs w:val="28"/>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государственный строительный надзор</w:t>
      </w:r>
      <w:r w:rsidRPr="0011018F">
        <w:rPr>
          <w:rFonts w:ascii="Times New Roman" w:hAnsi="Times New Roman" w:cs="Times New Roman"/>
          <w:sz w:val="28"/>
          <w:szCs w:val="28"/>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 xml:space="preserve">градорегулирование </w:t>
      </w:r>
      <w:r w:rsidRPr="0011018F">
        <w:rPr>
          <w:rFonts w:ascii="Times New Roman" w:hAnsi="Times New Roman" w:cs="Times New Roman"/>
          <w:sz w:val="28"/>
          <w:szCs w:val="28"/>
        </w:rPr>
        <w:t>-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градостроительная деятельность</w:t>
      </w:r>
      <w:r w:rsidRPr="0011018F">
        <w:rPr>
          <w:rFonts w:ascii="Times New Roman" w:hAnsi="Times New Roman" w:cs="Times New Roman"/>
          <w:sz w:val="28"/>
          <w:szCs w:val="28"/>
        </w:rPr>
        <w:t xml:space="preserve"> - деятельность по развитию территорий, в том числе городов, осуществляемая в виде территориального планирования, территориального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bookmarkStart w:id="22" w:name="а1"/>
      <w:bookmarkEnd w:id="22"/>
      <w:r w:rsidRPr="0011018F">
        <w:rPr>
          <w:rFonts w:ascii="Times New Roman" w:hAnsi="Times New Roman" w:cs="Times New Roman"/>
          <w:b/>
          <w:bCs/>
          <w:sz w:val="28"/>
          <w:szCs w:val="28"/>
        </w:rPr>
        <w:t>градостроительное задание</w:t>
      </w:r>
      <w:r w:rsidRPr="0011018F">
        <w:rPr>
          <w:rFonts w:ascii="Times New Roman" w:hAnsi="Times New Roman" w:cs="Times New Roman"/>
          <w:sz w:val="28"/>
          <w:szCs w:val="28"/>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настоящими Правилами.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градостроительные изменения</w:t>
      </w:r>
      <w:r w:rsidRPr="0011018F">
        <w:rPr>
          <w:rFonts w:ascii="Times New Roman" w:hAnsi="Times New Roman" w:cs="Times New Roman"/>
          <w:sz w:val="28"/>
          <w:szCs w:val="28"/>
        </w:rPr>
        <w:t xml:space="preserve"> - изменение параметров, видов использования земельных участков и (или) объектов капитального строительства в соответствии с требованиями регламента использования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градостроительная подготовка территорий</w:t>
      </w:r>
      <w:r w:rsidRPr="0011018F">
        <w:rPr>
          <w:rFonts w:ascii="Times New Roman" w:hAnsi="Times New Roman" w:cs="Times New Roman"/>
          <w:sz w:val="28"/>
          <w:szCs w:val="28"/>
        </w:rPr>
        <w:t xml:space="preserve">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 xml:space="preserve">градостроительная подготовка реконструкции объекта - </w:t>
      </w:r>
      <w:r w:rsidRPr="0011018F">
        <w:rPr>
          <w:rFonts w:ascii="Times New Roman" w:hAnsi="Times New Roman" w:cs="Times New Roman"/>
          <w:sz w:val="28"/>
          <w:szCs w:val="28"/>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градостроительный план земельного участка</w:t>
      </w:r>
      <w:r w:rsidRPr="0011018F">
        <w:rPr>
          <w:rFonts w:ascii="Times New Roman" w:hAnsi="Times New Roman" w:cs="Times New Roman"/>
          <w:sz w:val="28"/>
          <w:szCs w:val="28"/>
        </w:rPr>
        <w:t xml:space="preserve"> (ГПЗУ)- документ, подготавливаемый по форме, утвержденной Правительством Российской Федерации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градостроительный регламент</w:t>
      </w:r>
      <w:r w:rsidRPr="0011018F">
        <w:rPr>
          <w:rFonts w:ascii="Times New Roman" w:hAnsi="Times New Roman" w:cs="Times New Roman"/>
          <w:sz w:val="28"/>
          <w:szCs w:val="28"/>
        </w:rPr>
        <w:t xml:space="preserve"> – регламент использования территории, устанавливаемый Правилами 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дачное строительство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задняя граница участка</w:t>
      </w:r>
      <w:r w:rsidRPr="0011018F">
        <w:rPr>
          <w:rFonts w:ascii="Times New Roman" w:hAnsi="Times New Roman" w:cs="Times New Roman"/>
          <w:sz w:val="28"/>
          <w:szCs w:val="28"/>
        </w:rPr>
        <w:t xml:space="preserve"> - граница участка, как правило, параллельная лицевой границе земельного участка;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заказчик</w:t>
      </w:r>
      <w:r w:rsidRPr="0011018F">
        <w:rPr>
          <w:rFonts w:ascii="Times New Roman" w:hAnsi="Times New Roman" w:cs="Times New Roman"/>
          <w:sz w:val="28"/>
          <w:szCs w:val="28"/>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застройщик</w:t>
      </w:r>
      <w:r w:rsidRPr="0011018F">
        <w:rPr>
          <w:rFonts w:ascii="Times New Roman" w:hAnsi="Times New Roman" w:cs="Times New Roman"/>
          <w:sz w:val="28"/>
          <w:szCs w:val="28"/>
        </w:rPr>
        <w:t xml:space="preserve"> – физическое лицо (в том числе индивидуальный предприниматель) или юридическое лицо, которое обеспечивает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зеленые насаждения общего пользования</w:t>
      </w:r>
      <w:r w:rsidRPr="0011018F">
        <w:rPr>
          <w:rFonts w:ascii="Times New Roman" w:hAnsi="Times New Roman" w:cs="Times New Roman"/>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зеленые насаждения ограниченного пользования</w:t>
      </w:r>
      <w:r w:rsidRPr="0011018F">
        <w:rPr>
          <w:rFonts w:ascii="Times New Roman" w:hAnsi="Times New Roman" w:cs="Times New Roman"/>
          <w:sz w:val="28"/>
          <w:szCs w:val="28"/>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зеленые насаждения внутриквартального озеленения</w:t>
      </w:r>
      <w:r w:rsidRPr="0011018F">
        <w:rPr>
          <w:rFonts w:ascii="Times New Roman" w:hAnsi="Times New Roman" w:cs="Times New Roman"/>
          <w:sz w:val="28"/>
          <w:szCs w:val="28"/>
        </w:rPr>
        <w:t xml:space="preserve"> - все виды зеленых насаждений, находящиеся в границах красных линий кварталов, кроме зеленых насаждений, относящихся к другим видам;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земельные участки как объекты градостроительной деятельности</w:t>
      </w:r>
      <w:r w:rsidRPr="0011018F">
        <w:rPr>
          <w:rFonts w:ascii="Times New Roman" w:hAnsi="Times New Roman" w:cs="Times New Roman"/>
          <w:sz w:val="28"/>
          <w:szCs w:val="28"/>
        </w:rPr>
        <w:t xml:space="preserve"> - часть поверхности земли, границы которой описаны и удостоверены в установленном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землевладельцы</w:t>
      </w:r>
      <w:r w:rsidRPr="0011018F">
        <w:rPr>
          <w:rFonts w:ascii="Times New Roman" w:hAnsi="Times New Roman" w:cs="Times New Roman"/>
          <w:sz w:val="28"/>
          <w:szCs w:val="28"/>
        </w:rPr>
        <w:t xml:space="preserve"> - лица, владеющие и пользующиеся земельными участками на праве пожизненного наследуемого владения;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землепользователи</w:t>
      </w:r>
      <w:r w:rsidRPr="0011018F">
        <w:rPr>
          <w:rFonts w:ascii="Times New Roman" w:hAnsi="Times New Roman" w:cs="Times New Roman"/>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E1557" w:rsidRPr="0011018F" w:rsidRDefault="001E1557" w:rsidP="00F72ACB">
      <w:pPr>
        <w:pStyle w:val="ConsPlusNormal"/>
        <w:widowContro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земли публичного использования</w:t>
      </w:r>
      <w:r w:rsidRPr="0011018F">
        <w:rPr>
          <w:rFonts w:ascii="Times New Roman" w:hAnsi="Times New Roman" w:cs="Times New Roman"/>
          <w:sz w:val="28"/>
          <w:szCs w:val="28"/>
        </w:rPr>
        <w:t xml:space="preserve">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зоны с особыми условиями использования территорий</w:t>
      </w:r>
      <w:r w:rsidRPr="0011018F">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Оренбургской области (далее - объекты культурного наследия), водоохранные зоны, зоны санитарной охраны источников питьевого водоснабжения и водопроводных сооружений, зоны охраняемых объектов, иные зоны, для которых устанавливается особый режим использования, устанавливаемые в соответствии с законодательством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инженерное (инженерно-техническое) обеспечение территории</w:t>
      </w:r>
      <w:r w:rsidRPr="0011018F">
        <w:rPr>
          <w:rFonts w:ascii="Times New Roman" w:hAnsi="Times New Roman" w:cs="Times New Roman"/>
          <w:sz w:val="28"/>
          <w:szCs w:val="28"/>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инженерная подготовка территории</w:t>
      </w:r>
      <w:r w:rsidRPr="0011018F">
        <w:rPr>
          <w:rFonts w:ascii="Times New Roman" w:hAnsi="Times New Roman" w:cs="Times New Roman"/>
          <w:sz w:val="28"/>
          <w:szCs w:val="28"/>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инженерная, транспортная и социальная инфраструктуры</w:t>
      </w:r>
      <w:r w:rsidRPr="0011018F">
        <w:rPr>
          <w:rFonts w:ascii="Times New Roman" w:hAnsi="Times New Roman" w:cs="Times New Roman"/>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капитальный ремонт объектов капитального строительства</w:t>
      </w:r>
      <w:r w:rsidRPr="0011018F">
        <w:rPr>
          <w:rFonts w:ascii="Times New Roman" w:hAnsi="Times New Roman" w:cs="Times New Roman"/>
          <w:sz w:val="28"/>
          <w:szCs w:val="28"/>
        </w:rPr>
        <w:t xml:space="preserve"> (далее - капитальный ремонт)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карта территориального зонирования</w:t>
      </w:r>
      <w:r w:rsidRPr="0011018F">
        <w:rPr>
          <w:rFonts w:ascii="Times New Roman" w:hAnsi="Times New Roman" w:cs="Times New Roman"/>
          <w:sz w:val="28"/>
          <w:szCs w:val="28"/>
        </w:rPr>
        <w:t xml:space="preserve"> – полноцветная карта в составе Правил, на которой отображаются границы территориальных зон и их кодовые обозначения;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квартал (микрорайон)</w:t>
      </w:r>
      <w:r w:rsidRPr="0011018F">
        <w:rPr>
          <w:rFonts w:ascii="Times New Roman" w:hAnsi="Times New Roman" w:cs="Times New Roman"/>
          <w:sz w:val="28"/>
          <w:szCs w:val="28"/>
        </w:rPr>
        <w:t xml:space="preserve"> - основной планировочный элемент застройки в структуре муниципального образования Старобелогорский сельсовет Новосергиевского района Оренбургской области,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жилые дома, учреждения и предприятия обслуживания местного значения, иные объекты обслуживания.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комиссия по землепользованию и застройке</w:t>
      </w:r>
      <w:r w:rsidRPr="0011018F">
        <w:rPr>
          <w:rFonts w:ascii="Times New Roman" w:hAnsi="Times New Roman" w:cs="Times New Roman"/>
          <w:sz w:val="28"/>
          <w:szCs w:val="28"/>
        </w:rPr>
        <w:t xml:space="preserve"> (далее также - Комиссия) - постоянно действующий коллегиальный совещательный орган при администрации муниципального образования Старобелогорский сельсовет Новосергиевского района Оренбургской области,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коэффициент застройки</w:t>
      </w:r>
      <w:r w:rsidRPr="0011018F">
        <w:rPr>
          <w:rFonts w:ascii="Times New Roman" w:hAnsi="Times New Roman" w:cs="Times New Roman"/>
          <w:sz w:val="28"/>
          <w:szCs w:val="28"/>
        </w:rPr>
        <w:t xml:space="preserve"> - отношение застроенной части территории земельного участка к части территории, свободной от застройки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коэффициент строительного использования земельного участка</w:t>
      </w:r>
      <w:r w:rsidRPr="0011018F">
        <w:rPr>
          <w:rFonts w:ascii="Times New Roman" w:hAnsi="Times New Roman" w:cs="Times New Roman"/>
          <w:sz w:val="28"/>
          <w:szCs w:val="28"/>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коэффициент озеленения</w:t>
      </w:r>
      <w:r w:rsidRPr="0011018F">
        <w:rPr>
          <w:rFonts w:ascii="Times New Roman" w:hAnsi="Times New Roman" w:cs="Times New Roman"/>
          <w:sz w:val="28"/>
          <w:szCs w:val="28"/>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красные линии основные</w:t>
      </w:r>
      <w:r w:rsidRPr="0011018F">
        <w:rPr>
          <w:rFonts w:ascii="Times New Roman" w:hAnsi="Times New Roman" w:cs="Times New Roman"/>
          <w:sz w:val="28"/>
          <w:szCs w:val="28"/>
        </w:rPr>
        <w:t xml:space="preserve"> (далее также - основные красные линии) - линии, которые устанавливаются посредством разработки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красные линии планировочной структуры кварталов</w:t>
      </w:r>
      <w:r w:rsidRPr="0011018F">
        <w:rPr>
          <w:rFonts w:ascii="Times New Roman" w:hAnsi="Times New Roman" w:cs="Times New Roman"/>
          <w:sz w:val="28"/>
          <w:szCs w:val="28"/>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их пределах территорий общего пользования - зеленых насаждений общего пользования, внутриквартальных проездов и проходов общего пользования и других подобных объектов, а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 также - вспомогательные красные линии);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линейные объекты</w:t>
      </w:r>
      <w:r w:rsidRPr="0011018F">
        <w:rPr>
          <w:rFonts w:ascii="Times New Roman" w:hAnsi="Times New Roman" w:cs="Times New Roman"/>
          <w:sz w:val="28"/>
          <w:szCs w:val="28"/>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подобные сооружения и объекты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линии градостроительного регулирования</w:t>
      </w:r>
      <w:r w:rsidRPr="0011018F">
        <w:rPr>
          <w:rFonts w:ascii="Times New Roman" w:hAnsi="Times New Roman" w:cs="Times New Roman"/>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линии регулирования застройки</w:t>
      </w:r>
      <w:r w:rsidRPr="0011018F">
        <w:rPr>
          <w:rFonts w:ascii="Times New Roman" w:hAnsi="Times New Roman" w:cs="Times New Roman"/>
          <w:sz w:val="28"/>
          <w:szCs w:val="28"/>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лицевая граница участка</w:t>
      </w:r>
      <w:r w:rsidRPr="0011018F">
        <w:rPr>
          <w:rFonts w:ascii="Times New Roman" w:hAnsi="Times New Roman" w:cs="Times New Roman"/>
          <w:sz w:val="28"/>
          <w:szCs w:val="28"/>
        </w:rPr>
        <w:t xml:space="preserve"> - граница участка, примыкающая к улице, на которую ориентирован главный фасад здания;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многоквартирный жилой дом</w:t>
      </w:r>
      <w:r w:rsidRPr="0011018F">
        <w:rPr>
          <w:rFonts w:ascii="Times New Roman" w:hAnsi="Times New Roman" w:cs="Times New Roman"/>
          <w:sz w:val="28"/>
          <w:szCs w:val="28"/>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объект капитального строительства</w:t>
      </w:r>
      <w:r w:rsidRPr="0011018F">
        <w:rPr>
          <w:rFonts w:ascii="Times New Roman" w:hAnsi="Times New Roman" w:cs="Times New Roman"/>
          <w:sz w:val="28"/>
          <w:szCs w:val="28"/>
        </w:rPr>
        <w:t xml:space="preserve"> - существующее здание, строение, сооружение, а также объект, строительство которого не завершено (далее - объект незавершенного строительства), перемещение которого без несоразмерного ущерба его назначению невозможно, за исключением временных строений и сооружений (киосков, навесов и других подобных объектов);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объекты некапитального строительства</w:t>
      </w:r>
      <w:r w:rsidRPr="0011018F">
        <w:rPr>
          <w:rFonts w:ascii="Times New Roman" w:hAnsi="Times New Roman" w:cs="Times New Roman"/>
          <w:sz w:val="28"/>
          <w:szCs w:val="28"/>
        </w:rPr>
        <w:t xml:space="preserve"> - временные постройки, контейнеры, гаражи, металлические тенты и навесы, объекты мелкорозничной торговли, складские помещения, бытовки и другие подобные объекты;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огородничество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основные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отклонения от Правил</w:t>
      </w:r>
      <w:r w:rsidRPr="0011018F">
        <w:rPr>
          <w:rFonts w:ascii="Times New Roman" w:hAnsi="Times New Roman" w:cs="Times New Roman"/>
          <w:sz w:val="28"/>
          <w:szCs w:val="28"/>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отступ здания, сооружения</w:t>
      </w:r>
      <w:r w:rsidRPr="0011018F">
        <w:rPr>
          <w:rFonts w:ascii="Times New Roman" w:hAnsi="Times New Roman" w:cs="Times New Roman"/>
          <w:sz w:val="28"/>
          <w:szCs w:val="28"/>
        </w:rPr>
        <w:t xml:space="preserve"> (от границы участка) - расстояние между границей участка и стеной здания;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площадь земельного участка</w:t>
      </w:r>
      <w:r w:rsidRPr="0011018F">
        <w:rPr>
          <w:rFonts w:ascii="Times New Roman" w:hAnsi="Times New Roman" w:cs="Times New Roman"/>
          <w:sz w:val="28"/>
          <w:szCs w:val="28"/>
        </w:rPr>
        <w:t xml:space="preserve"> - площадь территории горизонтальной проекции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подзона территориальной зоны</w:t>
      </w:r>
      <w:r w:rsidRPr="0011018F">
        <w:rPr>
          <w:rFonts w:ascii="Times New Roman" w:hAnsi="Times New Roman" w:cs="Times New Roman"/>
          <w:sz w:val="28"/>
          <w:szCs w:val="28"/>
        </w:rPr>
        <w:t xml:space="preserve"> - часть территориальной зоны, для которой определены индивидуальные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подрядчик</w:t>
      </w:r>
      <w:r w:rsidRPr="0011018F">
        <w:rPr>
          <w:rFonts w:ascii="Times New Roman" w:hAnsi="Times New Roman" w:cs="Times New Roman"/>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правообладатели земельных участков, объектов капитального строительства</w:t>
      </w:r>
      <w:r w:rsidRPr="0011018F">
        <w:rPr>
          <w:rFonts w:ascii="Times New Roman" w:hAnsi="Times New Roman" w:cs="Times New Roman"/>
          <w:sz w:val="28"/>
          <w:szCs w:val="28"/>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прибрежная защитная полоса</w:t>
      </w:r>
      <w:r w:rsidRPr="0011018F">
        <w:rPr>
          <w:rFonts w:ascii="Times New Roman" w:hAnsi="Times New Roman" w:cs="Times New Roman"/>
          <w:sz w:val="28"/>
          <w:szCs w:val="28"/>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 границ земельного участка</w:t>
      </w:r>
      <w:r w:rsidRPr="0011018F">
        <w:rPr>
          <w:rFonts w:ascii="Times New Roman" w:hAnsi="Times New Roman" w:cs="Times New Roman"/>
          <w:sz w:val="28"/>
          <w:szCs w:val="28"/>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проектная документация</w:t>
      </w:r>
      <w:r w:rsidRPr="0011018F">
        <w:rPr>
          <w:rFonts w:ascii="Times New Roman" w:hAnsi="Times New Roman" w:cs="Times New Roman"/>
          <w:sz w:val="28"/>
          <w:szCs w:val="28"/>
        </w:rPr>
        <w:t xml:space="preserve"> -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 планировки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 планировки территории квартала</w:t>
      </w:r>
      <w:r w:rsidRPr="0011018F">
        <w:rPr>
          <w:rFonts w:ascii="Times New Roman" w:hAnsi="Times New Roman" w:cs="Times New Roman"/>
          <w:sz w:val="28"/>
          <w:szCs w:val="28"/>
        </w:rPr>
        <w:t xml:space="preserve"> (микрорайона, планировочно обособленной части квартала) - документация по планировке территории, подготавливаемая в целях обеспечения устойчивого развития территории квартала (микрорайона, планировочно 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 планировки территории линейного объекта</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проект межевания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публичный сервитут</w:t>
      </w:r>
      <w:r w:rsidRPr="0011018F">
        <w:rPr>
          <w:rFonts w:ascii="Times New Roman" w:hAnsi="Times New Roman" w:cs="Times New Roman"/>
          <w:sz w:val="28"/>
          <w:szCs w:val="28"/>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Оренбургской области, нормативным правовым актом органа местного самоуправления Новосергиевского района, нормативным правовым актом органа местного самоуправления муниципального образования Старобелогорский сельсовет Новосергиевского района Оренбургской области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Оренбургской области, местного самоуправления или местного населения, без изъятия земельных участков, в отношении которых оно устанавливается;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разрешение на ввод объекта в эксплуатацию</w:t>
      </w:r>
      <w:r w:rsidRPr="0011018F">
        <w:rPr>
          <w:rFonts w:ascii="Times New Roman" w:hAnsi="Times New Roman" w:cs="Times New Roman"/>
          <w:sz w:val="28"/>
          <w:szCs w:val="28"/>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разрешение на отклонение от предельных параметров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документ, выдаваемый заявителю за подписью главы Администрации муниципального образования Старобелогорский сельсовет Новосергиевского района Оренбургской области,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разрешение на строительство</w:t>
      </w:r>
      <w:r w:rsidRPr="0011018F">
        <w:rPr>
          <w:rFonts w:ascii="Times New Roman" w:hAnsi="Times New Roman" w:cs="Times New Roman"/>
          <w:sz w:val="28"/>
          <w:szCs w:val="28"/>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разрешение на условно разрешенный вид использования</w:t>
      </w:r>
      <w:r w:rsidRPr="0011018F">
        <w:rPr>
          <w:rFonts w:ascii="Times New Roman" w:hAnsi="Times New Roman" w:cs="Times New Roman"/>
          <w:sz w:val="28"/>
          <w:szCs w:val="28"/>
        </w:rPr>
        <w:t xml:space="preserve"> - документ, выдаваемый заявителю за подписью главы Администрации муниципального образования Старобелогорский сельсовет Новосергиевского района Оренбургской области,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разрешенное использование земельных участков и иных объектов недвижимости</w:t>
      </w:r>
      <w:r w:rsidRPr="0011018F">
        <w:rPr>
          <w:rFonts w:ascii="Times New Roman" w:hAnsi="Times New Roman" w:cs="Times New Roman"/>
          <w:sz w:val="28"/>
          <w:szCs w:val="28"/>
        </w:rPr>
        <w:t xml:space="preserve"> - 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регламент использования территорий</w:t>
      </w:r>
      <w:r w:rsidRPr="0011018F">
        <w:rPr>
          <w:rFonts w:ascii="Times New Roman" w:hAnsi="Times New Roman" w:cs="Times New Roman"/>
          <w:sz w:val="28"/>
          <w:szCs w:val="28"/>
        </w:rPr>
        <w:t xml:space="preserve">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резервирование земель, необходимых для муниципальных нужд</w:t>
      </w:r>
      <w:r w:rsidRPr="0011018F">
        <w:rPr>
          <w:rFonts w:ascii="Times New Roman" w:hAnsi="Times New Roman" w:cs="Times New Roman"/>
          <w:sz w:val="28"/>
          <w:szCs w:val="28"/>
        </w:rPr>
        <w:t xml:space="preserve"> - деятельность представительного органа Новосергиевского района или представительного органа муниципального образования Старобелогорский сельсовет Новосергиевского района Оренбургской области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реконструкция</w:t>
      </w:r>
      <w:r w:rsidRPr="0011018F">
        <w:rPr>
          <w:rFonts w:ascii="Times New Roman" w:hAnsi="Times New Roman" w:cs="Times New Roman"/>
          <w:sz w:val="28"/>
          <w:szCs w:val="28"/>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садоводство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санитарные разрывы</w:t>
      </w:r>
      <w:r w:rsidRPr="0011018F">
        <w:rPr>
          <w:rFonts w:ascii="Times New Roman" w:hAnsi="Times New Roman" w:cs="Times New Roman"/>
          <w:sz w:val="28"/>
          <w:szCs w:val="28"/>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1E1557" w:rsidRPr="0011018F" w:rsidRDefault="001E1557" w:rsidP="00F72ACB">
      <w:pPr>
        <w:pStyle w:val="ConsPlusNormal"/>
        <w:widowContro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 xml:space="preserve">сельскохозяйственный регламент </w:t>
      </w:r>
      <w:r w:rsidRPr="0011018F">
        <w:rPr>
          <w:rFonts w:ascii="Times New Roman" w:hAnsi="Times New Roman" w:cs="Times New Roman"/>
          <w:sz w:val="28"/>
          <w:szCs w:val="28"/>
        </w:rPr>
        <w:t>- регламент использования территория, устанавливаемый Правилами в отношении земельных участков и объектов капитального строительства территориальных зон сельскохозяйственного назначения;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собственники земельных участков</w:t>
      </w:r>
      <w:r w:rsidRPr="0011018F">
        <w:rPr>
          <w:rFonts w:ascii="Times New Roman" w:hAnsi="Times New Roman" w:cs="Times New Roman"/>
          <w:sz w:val="28"/>
          <w:szCs w:val="28"/>
        </w:rPr>
        <w:t xml:space="preserve"> - лица, обладающие правом владения, пользования и распоряжения земельным участком;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строительный контроль</w:t>
      </w:r>
      <w:r w:rsidRPr="0011018F">
        <w:rPr>
          <w:rFonts w:ascii="Times New Roman" w:hAnsi="Times New Roman" w:cs="Times New Roman"/>
          <w:sz w:val="28"/>
          <w:szCs w:val="28"/>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строительство</w:t>
      </w:r>
      <w:r w:rsidRPr="0011018F">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строительные изменения объектов капитального строительства</w:t>
      </w:r>
      <w:r w:rsidRPr="0011018F">
        <w:rPr>
          <w:rFonts w:ascii="Times New Roman" w:hAnsi="Times New Roman" w:cs="Times New Roman"/>
          <w:sz w:val="28"/>
          <w:szCs w:val="28"/>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территориальные зоны</w:t>
      </w:r>
      <w:r w:rsidRPr="0011018F">
        <w:rPr>
          <w:rFonts w:ascii="Times New Roman" w:hAnsi="Times New Roman" w:cs="Times New Roman"/>
          <w:sz w:val="28"/>
          <w:szCs w:val="28"/>
        </w:rPr>
        <w:t xml:space="preserve"> - зоны, для которых настоящими Правилами определены границы и установлены регламенты использования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территориальное зонирование</w:t>
      </w:r>
      <w:r w:rsidRPr="0011018F">
        <w:rPr>
          <w:rFonts w:ascii="Times New Roman" w:hAnsi="Times New Roman" w:cs="Times New Roman"/>
          <w:sz w:val="28"/>
          <w:szCs w:val="28"/>
        </w:rPr>
        <w:t xml:space="preserve"> - зонирование территории муниципального образования Старобелогорский сельсовет Новосергиевского района Оренбургской области в целях определения территориальных зон и установления регламентов использования территорий (градостроительных и сельскохозяйственных);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территории общего пользования</w:t>
      </w:r>
      <w:r w:rsidRPr="0011018F">
        <w:rPr>
          <w:rFonts w:ascii="Times New Roman" w:hAnsi="Times New Roman" w:cs="Times New Roman"/>
          <w:sz w:val="28"/>
          <w:szCs w:val="28"/>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 территории объектов культурного наследия и т.д.), границы которых отображаются в проектах планировки территории посредством красных линий;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технические регламенты</w:t>
      </w:r>
      <w:r w:rsidRPr="0011018F">
        <w:rPr>
          <w:rFonts w:ascii="Times New Roman" w:hAnsi="Times New Roman" w:cs="Times New Roman"/>
          <w:sz w:val="28"/>
          <w:szCs w:val="2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указами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технические условия</w:t>
      </w:r>
      <w:r w:rsidRPr="0011018F">
        <w:rPr>
          <w:rFonts w:ascii="Times New Roman" w:hAnsi="Times New Roman" w:cs="Times New Roman"/>
          <w:sz w:val="28"/>
          <w:szCs w:val="28"/>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улично-дорожная сеть</w:t>
      </w:r>
      <w:r w:rsidRPr="0011018F">
        <w:rPr>
          <w:rFonts w:ascii="Times New Roman" w:hAnsi="Times New Roman" w:cs="Times New Roman"/>
          <w:sz w:val="28"/>
          <w:szCs w:val="28"/>
        </w:rPr>
        <w:t xml:space="preserve"> (УДС)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уровень отмостки</w:t>
      </w:r>
      <w:r w:rsidRPr="0011018F">
        <w:rPr>
          <w:rFonts w:ascii="Times New Roman" w:hAnsi="Times New Roman" w:cs="Times New Roman"/>
          <w:sz w:val="28"/>
          <w:szCs w:val="28"/>
        </w:rPr>
        <w:t xml:space="preserve"> - средняя отметка отмостки (поверхности земли с твердым покрытием), примыкающей к зданию;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условно разрешенные виды использования</w:t>
      </w:r>
      <w:r w:rsidRPr="0011018F">
        <w:rPr>
          <w:rFonts w:ascii="Times New Roman" w:hAnsi="Times New Roman" w:cs="Times New Roman"/>
          <w:sz w:val="28"/>
          <w:szCs w:val="28"/>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34 настоящих Правил, и обязательного соблюдения требований технических регламентов;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фиксация границ земель публичного использования</w:t>
      </w:r>
      <w:r w:rsidRPr="0011018F">
        <w:rPr>
          <w:rFonts w:ascii="Times New Roman" w:hAnsi="Times New Roman" w:cs="Times New Roman"/>
          <w:sz w:val="28"/>
          <w:szCs w:val="28"/>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частный сервитут</w:t>
      </w:r>
      <w:r w:rsidRPr="0011018F">
        <w:rPr>
          <w:rFonts w:ascii="Times New Roman" w:hAnsi="Times New Roman" w:cs="Times New Roman"/>
          <w:sz w:val="28"/>
          <w:szCs w:val="28"/>
        </w:rPr>
        <w:t xml:space="preserve"> - право ограниченного пользования чужим недвижимым имуществом (земельным участком, объектом капитального строительства),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ширина участка по лицевой границе</w:t>
      </w:r>
      <w:r w:rsidRPr="0011018F">
        <w:rPr>
          <w:rFonts w:ascii="Times New Roman" w:hAnsi="Times New Roman" w:cs="Times New Roman"/>
          <w:sz w:val="28"/>
          <w:szCs w:val="28"/>
        </w:rPr>
        <w:t xml:space="preserve"> - расстояние между боковыми границами участка, измеренное по лицевой границе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элемент планировочной структуры</w:t>
      </w:r>
      <w:r w:rsidRPr="0011018F">
        <w:rPr>
          <w:rFonts w:ascii="Times New Roman" w:hAnsi="Times New Roman" w:cs="Times New Roman"/>
          <w:sz w:val="28"/>
          <w:szCs w:val="28"/>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11 настоящих Правил), а также район, как совокупность кварталов, микрорайонов;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этаж</w:t>
      </w:r>
      <w:r w:rsidRPr="0011018F">
        <w:rPr>
          <w:rFonts w:ascii="Times New Roman" w:hAnsi="Times New Roman" w:cs="Times New Roman"/>
          <w:sz w:val="28"/>
          <w:szCs w:val="28"/>
        </w:rPr>
        <w:t xml:space="preserve"> - пространство между поверхностями двух последовательно расположенных перекрытий в здании, строении, сооружении;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bCs/>
          <w:sz w:val="28"/>
          <w:szCs w:val="28"/>
        </w:rPr>
        <w:t>этажность здания</w:t>
      </w:r>
      <w:r w:rsidRPr="0011018F">
        <w:rPr>
          <w:rFonts w:ascii="Times New Roman" w:hAnsi="Times New Roman" w:cs="Times New Roman"/>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BF1BAA">
      <w:pPr>
        <w:pStyle w:val="a1"/>
      </w:pPr>
      <w:bookmarkStart w:id="23" w:name="sub_1"/>
      <w:bookmarkStart w:id="24" w:name="_Toc362286237"/>
      <w:bookmarkStart w:id="25" w:name="_Toc371321863"/>
      <w:r w:rsidRPr="0011018F">
        <w:rPr>
          <w:rStyle w:val="a3"/>
          <w:b/>
          <w:bCs/>
          <w:color w:val="auto"/>
          <w:sz w:val="28"/>
          <w:szCs w:val="28"/>
        </w:rPr>
        <w:t>Статья 2.</w:t>
      </w:r>
      <w:r w:rsidRPr="0011018F">
        <w:t xml:space="preserve"> Назначение Правил землепользования и застройки </w:t>
      </w:r>
      <w:r w:rsidRPr="0011018F">
        <w:br/>
      </w:r>
      <w:bookmarkEnd w:id="23"/>
      <w:r w:rsidRPr="0011018F">
        <w:t xml:space="preserve">муниципального образования </w:t>
      </w:r>
      <w:bookmarkEnd w:id="24"/>
      <w:r w:rsidRPr="0011018F">
        <w:t>Старобелогорский сельсовет Новосергиевского района Оренбургской области</w:t>
      </w:r>
      <w:bookmarkEnd w:id="25"/>
    </w:p>
    <w:p w:rsidR="001E1557" w:rsidRPr="0011018F" w:rsidRDefault="001E1557" w:rsidP="00BF1BAA">
      <w:pPr>
        <w:widowControl w:val="0"/>
      </w:pPr>
    </w:p>
    <w:p w:rsidR="001E1557" w:rsidRPr="0011018F" w:rsidRDefault="001E1557" w:rsidP="00BF1BAA">
      <w:pPr>
        <w:pStyle w:val="ConsPlusNormal"/>
        <w:widowControl/>
        <w:ind w:firstLine="709"/>
        <w:jc w:val="both"/>
        <w:rPr>
          <w:rFonts w:ascii="Times New Roman" w:hAnsi="Times New Roman" w:cs="Times New Roman"/>
          <w:sz w:val="28"/>
          <w:szCs w:val="28"/>
        </w:rPr>
      </w:pPr>
      <w:bookmarkStart w:id="26" w:name="sub_101"/>
      <w:r w:rsidRPr="0011018F">
        <w:rPr>
          <w:rFonts w:ascii="Times New Roman" w:hAnsi="Times New Roman" w:cs="Times New Roman"/>
          <w:sz w:val="28"/>
          <w:szCs w:val="28"/>
        </w:rPr>
        <w:t xml:space="preserve">1. Правила землепользования и застройки муниципального образования Старобелогорский сельсовет Новосергиевского района Оренбургской области являются документом градостроительного зонирования, который утверждается решением представительного органа местного самоуправления, и в котором устанавливаются </w:t>
      </w:r>
      <w:hyperlink w:anchor="sub_324" w:history="1">
        <w:r w:rsidRPr="0011018F">
          <w:rPr>
            <w:rFonts w:ascii="Times New Roman" w:hAnsi="Times New Roman" w:cs="Times New Roman"/>
            <w:sz w:val="28"/>
            <w:szCs w:val="28"/>
          </w:rPr>
          <w:t>территориальные зоны,</w:t>
        </w:r>
      </w:hyperlink>
      <w:r w:rsidRPr="0011018F">
        <w:rPr>
          <w:rFonts w:ascii="Times New Roman" w:hAnsi="Times New Roman" w:cs="Times New Roman"/>
          <w:sz w:val="28"/>
          <w:szCs w:val="28"/>
        </w:rPr>
        <w:t xml:space="preserve"> градостроительные регламенты, порядок их применения и порядок внесения в них изменений.</w:t>
      </w:r>
    </w:p>
    <w:p w:rsidR="001E1557" w:rsidRPr="0011018F" w:rsidRDefault="001E1557" w:rsidP="00BF1BAA">
      <w:pPr>
        <w:pStyle w:val="ConsPlusNormal"/>
        <w:widowControl/>
        <w:ind w:firstLine="709"/>
        <w:jc w:val="both"/>
        <w:rPr>
          <w:rFonts w:ascii="Times New Roman" w:hAnsi="Times New Roman" w:cs="Times New Roman"/>
          <w:sz w:val="28"/>
          <w:szCs w:val="28"/>
        </w:rPr>
      </w:pPr>
      <w:bookmarkStart w:id="27" w:name="sub_102"/>
      <w:bookmarkEnd w:id="26"/>
      <w:r w:rsidRPr="0011018F">
        <w:rPr>
          <w:rFonts w:ascii="Times New Roman" w:hAnsi="Times New Roman" w:cs="Times New Roman"/>
          <w:sz w:val="28"/>
          <w:szCs w:val="28"/>
        </w:rPr>
        <w:t xml:space="preserve">2. Назначение Правил – создание условий для устойчивого развития территории муниципального образования Старобелогорский сельсовет Новосергиевского района Оренбургской области, сохранения окружающей среды и объектов культурного наследия; создание условий для планировки территории муниципального образования,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создание условий для привлечения инвестиций, в том числе путем предоставления возможности выбора наиболее эффективных видов </w:t>
      </w:r>
      <w:hyperlink w:anchor="sub_321" w:history="1">
        <w:r w:rsidRPr="0011018F">
          <w:rPr>
            <w:rFonts w:ascii="Times New Roman" w:hAnsi="Times New Roman" w:cs="Times New Roman"/>
            <w:sz w:val="28"/>
            <w:szCs w:val="28"/>
          </w:rPr>
          <w:t>разрешенного использования земельных участков</w:t>
        </w:r>
      </w:hyperlink>
      <w:r w:rsidRPr="0011018F">
        <w:rPr>
          <w:rFonts w:ascii="Times New Roman" w:hAnsi="Times New Roman" w:cs="Times New Roman"/>
          <w:sz w:val="28"/>
          <w:szCs w:val="28"/>
        </w:rPr>
        <w:t xml:space="preserve"> и объектов капитального строительства.</w:t>
      </w:r>
    </w:p>
    <w:p w:rsidR="001E1557" w:rsidRPr="0011018F" w:rsidRDefault="001E1557" w:rsidP="00BF1BAA">
      <w:pPr>
        <w:pStyle w:val="ConsPlusNormal"/>
        <w:widowControl/>
        <w:ind w:firstLine="709"/>
        <w:jc w:val="both"/>
        <w:rPr>
          <w:rFonts w:ascii="Times New Roman" w:hAnsi="Times New Roman" w:cs="Times New Roman"/>
          <w:sz w:val="28"/>
          <w:szCs w:val="28"/>
        </w:rPr>
      </w:pPr>
      <w:bookmarkStart w:id="28" w:name="sub_103"/>
      <w:bookmarkEnd w:id="27"/>
      <w:r w:rsidRPr="0011018F">
        <w:rPr>
          <w:rFonts w:ascii="Times New Roman" w:hAnsi="Times New Roman" w:cs="Times New Roman"/>
          <w:sz w:val="28"/>
          <w:szCs w:val="28"/>
        </w:rPr>
        <w:t>3.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Старобелогорский сельсовет Новосергиевского района Оренбургской области.</w:t>
      </w:r>
    </w:p>
    <w:p w:rsidR="001E1557" w:rsidRPr="0011018F" w:rsidRDefault="001E1557"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Настоящие Правила применяются наряду с:</w:t>
      </w:r>
    </w:p>
    <w:p w:rsidR="001E1557" w:rsidRPr="0011018F" w:rsidRDefault="001E1557"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1E1557" w:rsidRPr="0011018F" w:rsidRDefault="001E1557"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нормативными правовыми актами Новосергиевскогорайона,Оренбургской области Российской Федерации и муниципального образования Старобелогорский сельсовет по вопросам регулирования землепользования и застройки. Указанные акты применяются в части, не противоречащей настоящим Правилам.</w:t>
      </w:r>
    </w:p>
    <w:p w:rsidR="001E1557" w:rsidRPr="0011018F" w:rsidRDefault="001E1557"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Правила действуют в части, не противоречащей правовым актам, имеющим большую юридическую силу.</w:t>
      </w:r>
    </w:p>
    <w:bookmarkEnd w:id="28"/>
    <w:p w:rsidR="001E1557" w:rsidRPr="0011018F" w:rsidRDefault="001E1557" w:rsidP="00BF1BAA">
      <w:pPr>
        <w:widowControl w:val="0"/>
        <w:rPr>
          <w:color w:val="000000"/>
        </w:rPr>
      </w:pPr>
    </w:p>
    <w:p w:rsidR="001E1557" w:rsidRPr="0011018F" w:rsidRDefault="001E1557" w:rsidP="00BF1BAA">
      <w:pPr>
        <w:pStyle w:val="a1"/>
      </w:pPr>
      <w:bookmarkStart w:id="29" w:name="_Toc362286238"/>
      <w:bookmarkStart w:id="30" w:name="_Toc371321864"/>
      <w:bookmarkStart w:id="31" w:name="sub_2"/>
      <w:r w:rsidRPr="0011018F">
        <w:t>Статья 3. Структура Правил</w:t>
      </w:r>
      <w:bookmarkEnd w:id="29"/>
      <w:bookmarkEnd w:id="30"/>
    </w:p>
    <w:bookmarkEnd w:id="31"/>
    <w:p w:rsidR="001E1557" w:rsidRPr="0011018F" w:rsidRDefault="001E1557" w:rsidP="00BF1BAA">
      <w:pPr>
        <w:widowControl w:val="0"/>
        <w:rPr>
          <w:color w:val="000000"/>
        </w:rPr>
      </w:pP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Настоящие Правила состоят из Преамбулы,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частей: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Порядок регулирования землепользования и застройки на основе градостроительного зонирования.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Карты территориального зонирования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Регламенты использования территорий.</w:t>
      </w:r>
    </w:p>
    <w:p w:rsidR="001E1557" w:rsidRPr="0011018F" w:rsidRDefault="001E1557" w:rsidP="00BF1BAA">
      <w:pPr>
        <w:pStyle w:val="ConsPlusNormal"/>
        <w:widowControl/>
        <w:ind w:firstLine="709"/>
        <w:jc w:val="both"/>
        <w:rPr>
          <w:rFonts w:ascii="Times New Roman" w:hAnsi="Times New Roman" w:cs="Times New Roman"/>
          <w:sz w:val="28"/>
          <w:szCs w:val="28"/>
        </w:rPr>
      </w:pPr>
      <w:bookmarkStart w:id="32" w:name="sub_205"/>
      <w:r w:rsidRPr="0011018F">
        <w:rPr>
          <w:rFonts w:ascii="Times New Roman" w:hAnsi="Times New Roman" w:cs="Times New Roman"/>
          <w:sz w:val="28"/>
          <w:szCs w:val="28"/>
        </w:rPr>
        <w:t>Приложения к Правилам дополняются копиями протоколов публичных слушаний, предшествующих принятию Правил в порядке, установленном градостроительным законодательством и заключения о результатах публичных слушаний.</w:t>
      </w:r>
    </w:p>
    <w:bookmarkEnd w:id="32"/>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50633B">
      <w:pPr>
        <w:pStyle w:val="a1"/>
      </w:pPr>
      <w:bookmarkStart w:id="33" w:name="_Toc371321865"/>
      <w:r w:rsidRPr="0011018F">
        <w:t>Статья 4. Регламенты использования территорий и их применение</w:t>
      </w:r>
      <w:bookmarkEnd w:id="33"/>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Регламент использования территорий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bookmarkStart w:id="34" w:name="а2"/>
      <w:r w:rsidRPr="0011018F">
        <w:rPr>
          <w:rFonts w:ascii="Times New Roman" w:hAnsi="Times New Roman" w:cs="Times New Roman"/>
          <w:sz w:val="28"/>
          <w:szCs w:val="28"/>
        </w:rPr>
        <w:t xml:space="preserve">2. </w:t>
      </w:r>
      <w:bookmarkEnd w:id="34"/>
      <w:r w:rsidRPr="0011018F">
        <w:rPr>
          <w:rFonts w:ascii="Times New Roman" w:hAnsi="Times New Roman" w:cs="Times New Roman"/>
          <w:sz w:val="28"/>
          <w:szCs w:val="28"/>
        </w:rPr>
        <w:t>Регламент использования территорий не устанавливается на земельные участки, указанные в части 6 статьи 36 Градостроительного кодекса РФ.</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Порядок использования земель муниципального образования Старобелогорский сельсовет Новосергиевского района Оренбургской области определяется в соответствии с зонированием его территории, отображенным на картах территориального зонирования муниципального образования Старобелогорский сельсовет Новосергиевского района Оренбургской области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каждой из территориальных зон Правилами установлен регламент использования территории (часть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 устанавливают градостроительные регламенты. Градостроительный регламент определяет: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 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Сельскохозяйственный регламент определяет: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территориального зонирования.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и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территориальных зон на карте территориального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муниципального образования Старобелогорский сельсовет Новосергиевского района Оренбургской области, то территория базисного квартала делится на части, относящиеся к разным территориальным зонам.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красными линиями;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или осями полос отвода для коммуникаций;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населенных пунктов, входящих в состав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административными границами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естественными границами природных объектов;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bookmarkStart w:id="35" w:name="а3"/>
      <w:r w:rsidRPr="0011018F">
        <w:rPr>
          <w:rFonts w:ascii="Times New Roman" w:hAnsi="Times New Roman" w:cs="Times New Roman"/>
          <w:sz w:val="28"/>
          <w:szCs w:val="28"/>
        </w:rPr>
        <w:t>линиями магистралей, улиц, проездов, разделяющих транспортные потоки противоположенных направлений;</w:t>
      </w:r>
    </w:p>
    <w:bookmarkEnd w:id="35"/>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иными границами, отраженными в составе базисного плана земельного кадастра.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должны обладать свойством однозначной идентификации, иметь картографическую координатную привязку.</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Перечень зон с особыми условиями использования территорий (глава 15 Правил),  их границы на картах зон с особыми условиями использования территорий (глава 14 Правил) и ограничения использования земельных участков и объектов капитального строительства в их пределах (глава 18 Правил) указаны в соответствии с нормативными правовыми актами и иной нормативно-технической документацией Российской Федерации и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 земельным участкам и объектам капитального строительства, расположенным в пределах зон ограничений и отображенных на картах главы 14 Правил, регламенты использования территорий применяются с учетом ограничений, описание которых содержится в главе 18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Для каждого земельного участка или объекта капитального строительства, расположенного на территории муниципального образования Старобелогорский сельсовет Новосергиевского района Оренбургской области, разрешенным считается такой вид использования, который соответствует: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регламентам использования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ограничениям, установленным в зонах с особыми условиями использования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Регламенты использования территорий в части видов разрешенного использования земельных участков и объектов капитального строительства (глава 16 настоящих Правил) включает: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Виды использования земельных участков и объектов капитального строительства, отсутствующие в списках главы 16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требований регламентов использования территории в части предельных параметров разрешенного строительства, реконструкции  объектов капитального строительства, установленных Правилами.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Указанный порядок устанавливается применительно к случаям, когда: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41 настоящих Правил (за исключением случаев, установленных действующим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Оренбургской области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w:t>
      </w:r>
    </w:p>
    <w:p w:rsidR="001E1557" w:rsidRPr="0011018F" w:rsidRDefault="001E1557" w:rsidP="00F72ACB">
      <w:pPr>
        <w:pStyle w:val="ConsPlusNormal"/>
        <w:widowControl/>
        <w:ind w:firstLine="709"/>
        <w:jc w:val="both"/>
        <w:rPr>
          <w:rFonts w:ascii="Times New Roman" w:hAnsi="Times New Roman" w:cs="Times New Roman"/>
          <w:sz w:val="28"/>
          <w:szCs w:val="28"/>
        </w:rPr>
      </w:pPr>
      <w:bookmarkStart w:id="36" w:name="а5"/>
      <w:bookmarkEnd w:id="36"/>
      <w:r w:rsidRPr="0011018F">
        <w:rPr>
          <w:rFonts w:ascii="Times New Roman" w:hAnsi="Times New Roman" w:cs="Times New Roman"/>
          <w:sz w:val="28"/>
          <w:szCs w:val="28"/>
        </w:rPr>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в порядке, установленном главой 9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предельную (максимальную и/или минимальную) этажность (высоту) построек;</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максимальный процент застройки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параметры.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территориального зонирования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и земельных участков в части информации о требованиях к инженерно-техническому обеспечению территории представлена в статье 26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50633B">
      <w:pPr>
        <w:pStyle w:val="a1"/>
      </w:pPr>
      <w:bookmarkStart w:id="37" w:name="_Toc371321866"/>
      <w:r w:rsidRPr="0011018F">
        <w:t>Статья 5. Открытость и доступность информации о землепользовании и застройке</w:t>
      </w:r>
      <w:bookmarkEnd w:id="37"/>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Органы местного самоуправления муниципального образования Старобелогорский сельсовет Новосергиевского района Оренбургской области обеспечивают возможность ознакомления с Правилами путем:</w:t>
      </w:r>
    </w:p>
    <w:p w:rsidR="001E1557" w:rsidRPr="0011018F" w:rsidRDefault="001E1557" w:rsidP="0050633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Новосергиевского района, ведение и состав которой определяются в соответствии с действующим законодательством и осуществляются Администрацией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63397E">
      <w:pPr>
        <w:pStyle w:val="a1"/>
      </w:pPr>
      <w:bookmarkStart w:id="38" w:name="_Toc371321867"/>
      <w:r w:rsidRPr="0011018F">
        <w:t>Статья 6. Действие Правил по отношению к генеральному плану муниципального образования Старобелогорский сельсовет Новосергиевского района Оренбургской области, иным документам территориального планирования и документации по планировке территории. Внесение изменений в Правила.</w:t>
      </w:r>
      <w:bookmarkEnd w:id="38"/>
    </w:p>
    <w:p w:rsidR="001E1557" w:rsidRPr="0011018F" w:rsidRDefault="001E1557" w:rsidP="00F72ACB">
      <w:pPr>
        <w:pStyle w:val="ConsPlusNormal"/>
        <w:widowControl/>
        <w:ind w:firstLine="709"/>
        <w:jc w:val="both"/>
        <w:rPr>
          <w:rFonts w:ascii="Times New Roman" w:hAnsi="Times New Roman" w:cs="Times New Roman"/>
          <w:sz w:val="28"/>
          <w:szCs w:val="28"/>
        </w:rPr>
      </w:pPr>
      <w:bookmarkStart w:id="39" w:name="а6"/>
      <w:bookmarkEnd w:id="39"/>
      <w:r w:rsidRPr="0011018F">
        <w:rPr>
          <w:rFonts w:ascii="Times New Roman" w:hAnsi="Times New Roman" w:cs="Times New Roman"/>
          <w:sz w:val="28"/>
          <w:szCs w:val="28"/>
        </w:rPr>
        <w:t>1. Принятие генерального плана муниципального образования Старобелогорский сельсовет Новосергиевского района Оренбургской области, внесение изменений в генеральный план муниципального образования Старобелогорский сельсовет Новосергиевского района Оренбургской области (его корректировка), утверждение документов территориального планирования Российской Федерации, Оренбургской области применительно к территории муниципального образования Старобелогорский сельсовет Новосергиевского района Оренбургской области, схемы территориального планирования Новосергиевского района, внесение изменений в такие документы, изменения в ранее утвержденную главой Администрации муниципального образования Старобелогорский сельсовет Новосергиевского района Оренбургской области документацию по планировке территории, утверждение главой Администрации муниципального образования Старобелогорский сельсовет Новосергиевского района Оренбургской области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по землепользованию и застройке вправе принимать решения: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предложений о подготовке, внесении изменений в генеральный план муниципального образования Старобелогорский сельсовет Новосергиевского района Оренбургской области с учетом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1E1557" w:rsidRPr="0011018F" w:rsidRDefault="001E1557" w:rsidP="0050633B">
      <w:pPr>
        <w:autoSpaceDE w:val="0"/>
        <w:autoSpaceDN w:val="0"/>
        <w:adjustRightInd w:val="0"/>
        <w:ind w:firstLine="708"/>
        <w:jc w:val="both"/>
        <w:rPr>
          <w:sz w:val="28"/>
          <w:szCs w:val="28"/>
        </w:rPr>
      </w:pPr>
      <w:r w:rsidRPr="0011018F">
        <w:rPr>
          <w:sz w:val="28"/>
          <w:szCs w:val="28"/>
        </w:rPr>
        <w:t>3.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1E1557" w:rsidRPr="0011018F" w:rsidRDefault="001E1557" w:rsidP="00F72ACB">
      <w:pPr>
        <w:autoSpaceDE w:val="0"/>
        <w:autoSpaceDN w:val="0"/>
        <w:adjustRightInd w:val="0"/>
        <w:jc w:val="both"/>
        <w:rPr>
          <w:sz w:val="28"/>
          <w:szCs w:val="28"/>
        </w:rPr>
      </w:pPr>
      <w:r w:rsidRPr="0011018F">
        <w:rPr>
          <w:sz w:val="28"/>
          <w:szCs w:val="28"/>
        </w:rPr>
        <w:tab/>
        <w:t>Публичные слушания по внесению изменений в настоящие Правила проводятся в соответствии с главой 9 настоящих Правил.</w:t>
      </w:r>
    </w:p>
    <w:p w:rsidR="001E1557" w:rsidRPr="0011018F" w:rsidRDefault="001E1557" w:rsidP="00F72ACB">
      <w:pPr>
        <w:autoSpaceDE w:val="0"/>
        <w:autoSpaceDN w:val="0"/>
        <w:adjustRightInd w:val="0"/>
        <w:jc w:val="both"/>
        <w:rPr>
          <w:sz w:val="28"/>
          <w:szCs w:val="28"/>
        </w:rPr>
      </w:pPr>
      <w:r w:rsidRPr="0011018F">
        <w:rPr>
          <w:sz w:val="28"/>
          <w:szCs w:val="28"/>
        </w:rPr>
        <w:tab/>
        <w:t>4.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Оренбургской области, законам Оренбургской области, Уставу муниципального образованияСтаробелогорский сельсовет,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p w:rsidR="001E1557" w:rsidRPr="0011018F" w:rsidRDefault="001E1557" w:rsidP="00F72ACB">
      <w:pPr>
        <w:autoSpaceDE w:val="0"/>
        <w:autoSpaceDN w:val="0"/>
        <w:adjustRightInd w:val="0"/>
        <w:jc w:val="both"/>
        <w:rPr>
          <w:sz w:val="28"/>
          <w:szCs w:val="28"/>
        </w:rPr>
      </w:pPr>
      <w:r w:rsidRPr="0011018F">
        <w:rPr>
          <w:sz w:val="28"/>
          <w:szCs w:val="28"/>
        </w:rPr>
        <w:tab/>
        <w:t>5. Настоящие Правила действуют в части, не противоречащей правовым актам, имеющим большую юридическую силу.</w:t>
      </w:r>
    </w:p>
    <w:p w:rsidR="001E1557" w:rsidRPr="0011018F" w:rsidRDefault="001E1557" w:rsidP="0050633B"/>
    <w:p w:rsidR="001E1557" w:rsidRPr="0011018F" w:rsidRDefault="001E1557" w:rsidP="0050633B">
      <w:pPr>
        <w:keepNext/>
        <w:keepLines/>
        <w:spacing w:before="200" w:after="240" w:line="360" w:lineRule="auto"/>
        <w:ind w:firstLine="709"/>
        <w:jc w:val="both"/>
        <w:outlineLvl w:val="2"/>
        <w:rPr>
          <w:b/>
          <w:bCs/>
          <w:sz w:val="28"/>
          <w:szCs w:val="28"/>
        </w:rPr>
      </w:pPr>
      <w:bookmarkStart w:id="40" w:name="_Toc371321868"/>
      <w:r w:rsidRPr="0011018F">
        <w:rPr>
          <w:b/>
          <w:bCs/>
          <w:sz w:val="28"/>
          <w:szCs w:val="28"/>
        </w:rPr>
        <w:t>Глава 2. ПРАВА ИСПОЛЬЗОВАНИЯ ЗЕМЕЛЬНЫХ УЧАСТКОВ,ИСПОЛЬЗОВАНИЕ И СТРОИТЕЛЬНЫЕ ИЗМЕНЕНИЯ ОБЪЕКТОВ КАПИТАЛЬНОГОСТРОИТЕЛЬСТВА, ВОЗНИКШИЕ ДО ВВЕДЕНИЯ В ДЕЙСТВИЕ НАСТОЯЩИХ ПРАВИЛ</w:t>
      </w:r>
      <w:bookmarkEnd w:id="40"/>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41" w:name="_Toc371321869"/>
      <w:r w:rsidRPr="0011018F">
        <w:t>Статья 7. Общие положения, относящиеся к ранее возникшим правам</w:t>
      </w:r>
      <w:bookmarkEnd w:id="4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Разрешения на строительство, выданные физическим и юридическим лицам, до введения в действие настоящих Правил являются действительными.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имеют вид (виды) использования, который(е) не поименован(ы) как разрешенный для соответствующей территориальной зоны в </w:t>
      </w:r>
      <w:hyperlink r:id="rId8"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имеют вид (виды) использования, который(е) поименован(ы) как разрешенный для соответствующих зон в </w:t>
      </w:r>
      <w:hyperlink r:id="rId9"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главами 16, 17 настоящих Правил применительно к соответствующим территориальным зонам.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 статьей 7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42" w:name="_Toc371321870"/>
      <w:r w:rsidRPr="0011018F">
        <w:t>Статья 8.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42"/>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Земельные участки и объекты капитального строительства, указанные в части 3 статьи 7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увеличивать площадь и строительный объем объектов капитального строительства, указанных в пунктах 1, 2 части 3 статьи 8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в пункте 3 части 3 статьи 8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keepNext/>
        <w:keepLines/>
        <w:spacing w:before="200" w:after="240" w:line="360" w:lineRule="auto"/>
        <w:ind w:firstLine="709"/>
        <w:jc w:val="both"/>
        <w:outlineLvl w:val="2"/>
        <w:rPr>
          <w:b/>
          <w:bCs/>
          <w:sz w:val="28"/>
          <w:szCs w:val="28"/>
        </w:rPr>
      </w:pPr>
      <w:bookmarkStart w:id="43" w:name="_Toc371321871"/>
      <w:r w:rsidRPr="0011018F">
        <w:rPr>
          <w:b/>
          <w:bCs/>
          <w:sz w:val="28"/>
          <w:szCs w:val="28"/>
        </w:rPr>
        <w:t>Глава 3. УЧАСТНИКИ ОТНОШЕНИЙ, ВОЗНИКАЮЩИХ ПО ПОВОДУЗЕМЛЕПОЛЬЗОВАНИЯ И ЗАСТРОЙКИ</w:t>
      </w:r>
      <w:bookmarkEnd w:id="43"/>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44" w:name="_Toc371321872"/>
      <w:r w:rsidRPr="0011018F">
        <w:t>Статья 9. Общие положения о физических и юридических лицах, осуществляющих землепользование и застройку</w:t>
      </w:r>
      <w:bookmarkEnd w:id="44"/>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обращаются в администрацию  Новосергиевского района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осуществляют иные не запрещенные действующим законодательством действия в области землепользования и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связанные с подготовкой и реализацией общественных интересов или частных намерений по землепользованию и застройке.</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45" w:name="_Toc371321873"/>
      <w:r w:rsidRPr="0011018F">
        <w:t>Статья 10. Комиссия по землепользованию и застройке муниципального образования Старобелогорский сельсовет Новосергиевского района Оренбургской области</w:t>
      </w:r>
      <w:bookmarkEnd w:id="45"/>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Комиссия по землепользованию и застройке муниципального образования Старобелогорский сельсовет Новосергиевского района Оренбургской области является постоянно действующим, консультативным, коллегиальным совещательным органом при Главе администрации муниципального образования Старобелогорский сельсовет Новосергиевского района Оренбургской области, формируется для реализации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Комиссия формируется на основании решения Главы администрации муниципального образования Старобелогорский сельсовет Новосергиевского района Оренбургской области и осуществляет свою деятельность в соответствии с настоящими Правилами, Положением о Комиссии, иными актами, утверждаемыми Главой администрации муниципального образования Старобелогорский сельсовет Новосергиевского района Оренбургской области, а также в соответствии с утвержденным Комиссией регламентом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Комиссия реализует следующие полномочия: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подготавливает Главе администрации муниципального образования Старобелогорский сельсовет Новосергиевского района Оренбургской области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муниципального образования Старобелогорский сельсовет Новосергиевского района Оренбургской области, касающихся землепользования и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организует подготовку проектов нормативных правовых актов, иных документов, связанных с реализацией и применением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направление сообщений о проведении публичных слушаний лицам, определенным статьями 39, 40 Градостроительного кодекса РФ;</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возложенные на нее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Персональный состав Комиссии утверждается решением Главы администрации муниципального образования Старобелогорский сельсовет Новосергиевского района Оренбургской области.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Общая численность Комиссии определяется Положением о Комиссии, но не может быть более 21 человека.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муниципального образования Старобелогорский сельсовет Новосергиевского района Оренбургской области и Главой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Протоколы всех заседаний и копии материалов хранятся в архиве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Информация о работе Комиссии является открытой для всех заинтересованных лиц.</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46" w:name="_Toc371321874"/>
      <w:r w:rsidRPr="0011018F">
        <w:t>Статья 11. Полномочия органов местного самоуправления, регулирующих землепользование и застройку в части подготовки и применения настоящих Правил</w:t>
      </w:r>
      <w:bookmarkEnd w:id="46"/>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Органы местного самоуправления муниципального образования Старобелогорский сельсовет Новосергиевского района Оренбургской области распоряжаются земельными участками, находящимися в собственности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Органы местного самоуправления Новосергиевского района распоряжаются земельными участками, находящимися в собственности Новосергиевского района. Если законом Оренбургской области не установлено иное, органы местного самоуправления Новосергиевского района в соответствии с земельным законодательством и в пределах своих полномочий распоряжаются также земельными участками, расположенными в границах муниципального образования Старобелогорский сельсовет Новосергиевского района Оренбургской области, государственная собственность на которые не разграничена.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представительный орган местного самоуправления муниципального образования Старобелогорский сельсовет Новосергиевского района Оренбургской области - Совет Депутатов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муниципального образования Старобелогорский сельсовет Новосергиевского района Оренбургской области - администрация муниципального образования Старобелогорский сельсовет Новосергиевского района Оренбургской области,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исполнительно-распорядительный орган местного самоуправления Новосергиевского района – Администрация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Представительный орган местного самоуправления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Правила землепользования и застройки муниципального образования Старобелогорский сельсовет Новосергиевского района Оренбургской области, изменения (дополнения) к ним;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Администрация муниципального образования Старобелогорский сельсовет Новосергиевского района Оренбургской области в соответствии в части вопросов регулирования землепользования и застройки на территории муниципального образования Старобелогорский сельсовет Новосергиевского района Оренбургской области в пределах своей компетенции: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части оформления прав пользования земельными участками, находящимися в собственности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приобретает в соответствии с федеральным законодательством земельные участки в собственность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для Главы администрации муниципального образования Старобелогорский сельсовет Новосергиевского района Оренбургской области, представительного органа муниципального образования Старобелогорский сельсовет Новосергиевского района Оренбургской области,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1E1557" w:rsidRPr="0011018F" w:rsidRDefault="001E1557" w:rsidP="00F72ACB">
      <w:pPr>
        <w:pStyle w:val="ConsPlusNormal"/>
        <w:widowControl/>
        <w:tabs>
          <w:tab w:val="left" w:pos="1985"/>
        </w:tabs>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Оренбургской области, Новосергиевского района, генеральному плану муниципального образования Старобелогорский сельсовет Новосергиевского района Оренбургской области, планировочной документации,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с предложениями о направлении подготовленного проекта Правил и проектов внесения в них изменений Главе администрации муниципального образования Старобелогорский сельсовет Новосергиевского района Оренбургской области для принятия решения о проведении публичных слушаний по ним или об их отклонении, либо направлении на доработку;</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по запросам представительного органа муниципального образования Старобелогорский сельсовет Новосергиевского района Оренбургской области, представительного органа Новосергиевского района заключения по обоснованию возможности принятия решений, материалы и иную информацию, необходимые для проведения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проектов решений представительного органа муниципального образования Старобелогорский сельсовет Новосергиевского района Оренбургской области по вопросам публичных слушаний в сфере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документации по планировке территории муниципального образования Старобелогорский сельсовет Новосергиевского района Оренбургской области за исключением случаев, предусмотренных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 части своей компетенции проверку проектной документации по планировке территории муниципального образования Старобелогорский сельсовет Новосергиевского района Оренбургской области на соответствие требованиям документов территориального планирования Российской Федерации и Оренбургской области, схеме территориального планирования  Новосергиевского района, генеральному плану муниципального образования Старобелогорский сельсовет Новосергиевского района Оренбургской области, требованиям технических регламентов, настоящим Правилам;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результатам публичных слушаний направляет подготовленную документацию по планировке территории муниципального образования Старобелогорский сельсовет Новосергиевского района Оренбургской области главе Администрации муниципального образования Старобелогорский сельсовет Новосергиевского района Оренбургской области на утверждение или отклоняет ее для доработки;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на основании заявлений физических или юридических лиц в соответствии с решениями Комиссии по застройке и документацией по планировке территории градостроительных планов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по запросам Комиссии заключения по вопросам, выносимым в соответствии с настоящими Правилами, на ее рассмотрение;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карты градостроительного зонирования, внесение в нее утвержденных в установленном порядке изменений;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муниципального образования Старобелогорский сельсовет Новосергиевского района Оренбургской области, в пределах своей компетенции;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муниципального образования Старобелогорский сельсовет Новосергиевского района Оренбургской области) и выполняет все действия, необходимые для их заключения,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муниципального образования Старобелогорский сельсовет Новосергиевского района Оренбургской области, так и за его пределами;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осуществляет предоставление необходимых для ведения информационной системы градостроительной деятельности сведений в Администрацию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выполняет иные обязанности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Глава Администрации муниципального образования Старобелогорский сельсовет Новосергиевского района Оренбургской области по вопросам подготовки и применения настоящих Правил землепользования и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подготовке проекта правил землепользования и застройки муниципального образования Старобелогорский сельсовет Новосергиевского района Оренбургской области и о проектах внесения в них изменений, обеспечивает опубликование (обнародование) указанных решений в порядке, установленном для официального опубликования (обнародования) муниципальных правовых актов, иной официальной информации;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персональный состав и порядок деятельности Комиссии по землепользованию и застройке;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проведении публичных слушаний по проекту Правил и по проектам внесения в них изменений;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направлении проекта Правил и проектов внесения в них изменений в представительный орган муниципального образования Старобелогорский сельсовет Новосергиевского района Оренбургской области или об их отклонении;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подготовке документации по планировке территории муниципального образования Старобелогорский сельсовет Новосергиевского района Оренбургской области в случаях, перечисленных в части 3 статьи 11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проекты планировки территории и проекты межевания, градостроительные планы земельных участков на территории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резервировании земель для муниципальных нужд, об изъятии земельных участков для муниципальных нужд муниципального образования Старобелогорский сельсовет Новосергиевского района Оренбургской области на основании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Уполномоченным органом, осуществляющим функции распоряжения, владения и управления земельными участками, находящимися в собственности  Новосергиевского района, и земельными участками, государственная собственность на которые не разграничена в соответствии с действующим законодательством является Администрация Новосергиевского района (далее также - уполномоченный орган, осуществляющий функции распоряжения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части вопросов регулирования землепользования и застройки на территории муниципального образования Старобелогорский сельсовет Новосергиевского района Оренбургской области уполномоченный орган, осуществляющий функции распоряжения земельными участками, в пределах своей компетенции: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части оформления прав пользования земельными участками, находящимися в собственности  Новосергиевского района, и земельными участками, государственная собственность на которые не разграничена: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взаимодействует с Администрацией муниципального образования Старобелогорский сельсовет Новосергиевского района Оренбургской области по вопросам разработки и утверждения проектов планировки и проектов межевания жилых кварталов существующей застройки, а также иных территорий муниципального образования Старобелогорский сельсовет Новосергиевского района Оренбургской области в целях оформления права собственности муниципального образования Старобелогорский сельсовет Новосергиевского района Оренбургской области на земельные участки, занятые существующими объектами социальной инфраструктуры, иными объектами, зарегистрированными в собственности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Новосергиевского района, и земельными участками, государственная собственность на которые не разграничена) и выполняет все действия, необходимые для их заключения,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муниципального образования Старобелогорский сельсовет Новосергиевского района Оренбургской области, так и за его пределами;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предоставляет указанную информацию в Администрацию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информационной системы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 предоставляет указанную информацию в Администрацию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главы Администрации Новосергиевского района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Глава администрации Новосергиевского района: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резервировании земель для муниципальных нужд  Новосергиевского района, об изъятии земельных участков для муниципальных нужд на основании документации по планировке территории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муниципального образования Старобелогорский сельсовет Новосергиевского района Оренбургской области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соглашений, договоров.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Органы местного самоуправления муниципального образования Старобелогорский сельсовет Новосергиевского района Оренбургской области вправе заключать соглашения с органами местного самоуправления Новосергиевского района о передаче им осуществления части своих полномочий за счет субвенций, предоставляемых из бюджета муниципального образования Старобелогорский сельсовет Новосергиевского района Оренбургской области в бюджет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Органы местного самоуправления  Новосергиевского района вправе заключать соглашения с органами местного самоуправления муниципального образования Старобелогорский сельсовет Новосергиевского района Оренбургской области о передаче им осуществления части своих полномочий за счет субвенций, предоставляемых из бюджета  Новосергиевского района в бюджет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Органы муниципального образования Старобелогорский сельсовет Новосергиевского района Оренбургской области участвуют  в процессе применения настоящих Правил на основании Устава муниципального образования Старобелогорский сельсовет Новосергиевского района Оренбургской области, положений о структурных подразделениях органов муниципального образования Старобелогорский сельсовет Новосергиевского района Оренбургской области.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 уполномоченными органами муниципального образования Старобелогорский сельсовет Новосергиевского района Оренбургской области и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главой 9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E90BAC">
      <w:pPr>
        <w:keepNext/>
        <w:keepLines/>
        <w:spacing w:before="200" w:after="240" w:line="360" w:lineRule="auto"/>
        <w:ind w:firstLine="709"/>
        <w:jc w:val="both"/>
        <w:outlineLvl w:val="2"/>
        <w:rPr>
          <w:sz w:val="28"/>
          <w:szCs w:val="28"/>
        </w:rPr>
      </w:pPr>
      <w:bookmarkStart w:id="47" w:name="_Toc371321875"/>
      <w:r w:rsidRPr="0011018F">
        <w:rPr>
          <w:b/>
          <w:bCs/>
          <w:sz w:val="28"/>
          <w:szCs w:val="28"/>
        </w:rPr>
        <w:t xml:space="preserve">Глава 4. ПОЛОЖЕНИЯ О ПОДГОТОВКЕ ДОКУМЕНТАЦИИ ПО ПЛАНИРОВКЕ ТЕРРИТОРИИ МУНИЦИПАЛЬНОГО ОБРАЗОВАНИЯ </w:t>
      </w:r>
      <w:r>
        <w:rPr>
          <w:b/>
          <w:bCs/>
          <w:sz w:val="28"/>
          <w:szCs w:val="28"/>
        </w:rPr>
        <w:t>СТАРОБЕЛОГОРСКОГО</w:t>
      </w:r>
      <w:r w:rsidRPr="0011018F">
        <w:rPr>
          <w:b/>
          <w:bCs/>
          <w:sz w:val="28"/>
          <w:szCs w:val="28"/>
        </w:rPr>
        <w:t xml:space="preserve"> СЕЛЬСОВЕТА НОВОСЕРГИЕВСКОГО РАЙОНА ОРЕНБУРГСКОЙ ОБЛАСТИ</w:t>
      </w:r>
      <w:bookmarkEnd w:id="47"/>
    </w:p>
    <w:p w:rsidR="001E1557" w:rsidRPr="0011018F" w:rsidRDefault="001E1557" w:rsidP="00E90BAC">
      <w:pPr>
        <w:pStyle w:val="a1"/>
        <w:rPr>
          <w:rStyle w:val="a3"/>
          <w:b/>
          <w:bCs/>
          <w:color w:val="auto"/>
          <w:sz w:val="28"/>
          <w:szCs w:val="28"/>
        </w:rPr>
      </w:pPr>
      <w:bookmarkStart w:id="48" w:name="_Toc362286256"/>
      <w:bookmarkStart w:id="49" w:name="_Toc371321876"/>
      <w:r w:rsidRPr="0011018F">
        <w:rPr>
          <w:rStyle w:val="a3"/>
          <w:b/>
          <w:bCs/>
          <w:color w:val="auto"/>
          <w:sz w:val="28"/>
          <w:szCs w:val="28"/>
        </w:rPr>
        <w:t>Статья 12. Общие положения о планировке территории</w:t>
      </w:r>
      <w:bookmarkEnd w:id="48"/>
      <w:bookmarkEnd w:id="49"/>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действий по планировке территории определяется Градостроительным кодексом Российской Федерации, настоящими Правилами.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Планировка территории муниципального образования Старобелогорский сельсовет Новосергиевского района Оренбургской области осуществляется посредством разработки документации по планировке территории:</w:t>
      </w:r>
    </w:p>
    <w:p w:rsidR="001E1557" w:rsidRPr="0011018F" w:rsidRDefault="001E1557"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проекта планировки территорий поселения, в том числе с подготовкой в составе проекта планировки проектов межевания планировочных элементов (кварталов, микрорайонов);</w:t>
      </w:r>
    </w:p>
    <w:p w:rsidR="001E1557" w:rsidRPr="0011018F" w:rsidRDefault="001E1557"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проектов межевания планировочных элементов (кварталов, микрорайонов) и групп планировочных элементов (кварталов, микрорайонов), расположенных на территории поселения, как самостоятельных документов с обязательным включением в состав проектов межевания градостроительных планов земельных участков;</w:t>
      </w:r>
    </w:p>
    <w:p w:rsidR="001E1557" w:rsidRPr="0011018F" w:rsidRDefault="001E1557"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градостроительных планов земельных участков как самостоятельных документов (вне состава проектов межевания).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При подготовке документации по планировке территорий по инициативе органов местного самоуправления  муниципального образования Старобелогорский сельсовет Новосергиевского района Оренбургской области, физических или юридических лиц, такая деятельность осуществляется в соответствии с действующим законодательством и статьями 13-15 настоящих Правил.</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При подготовке документации по планировке территории по инициативе уполномоченных федеральных органов исполнительной власти, органов исполнительной власти Оренбургской области, такая деятельность осуществляется на основании документов территориального планирования соответственно федерального и областного уровня для размещения объектов капитального строительства соответственно федерального и областного значения и только применительно к территориям в границах таких объектов, установленных в документах территориального планирования. Порядок подготовки такой документации определяется нормативными правовыми актами соответственно федерального и регионального уровня.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Подготовка проекта планировки территорий муниципального образования Старобелогорский сельсовет Новосергиевского района Оренбургской области и подготовка градостроительных планов земельных участков, осуществляемая по заявлениям органов местного самоуправления, может осуществляться только при наличии генерального плана поселения в соответствии с требованиями ч.6 ст.45 Градостроительного кодекса Российской Федерации.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Подготовка документации по планировке территории  не требуется, когда правообладатели земельных участков по своей инициативе:</w:t>
      </w:r>
    </w:p>
    <w:p w:rsidR="001E1557" w:rsidRPr="0011018F" w:rsidRDefault="001E1557"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разделяют один земельный участок на несколько земельных участков;</w:t>
      </w:r>
    </w:p>
    <w:p w:rsidR="001E1557" w:rsidRPr="0011018F" w:rsidRDefault="001E1557"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объединяют несколько земельных участков в один;</w:t>
      </w:r>
    </w:p>
    <w:p w:rsidR="001E1557" w:rsidRPr="0011018F" w:rsidRDefault="001E1557"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изменяют общую границу нескольких земельных участков.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вышеупомянутых случаях производится подготовка землеустроительной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w:t>
      </w:r>
    </w:p>
    <w:p w:rsidR="001E1557" w:rsidRPr="0011018F" w:rsidRDefault="001E1557" w:rsidP="00E90BAC">
      <w:pPr>
        <w:pStyle w:val="ConsPlusNormal"/>
        <w:widowControl/>
        <w:ind w:firstLine="709"/>
        <w:jc w:val="both"/>
        <w:rPr>
          <w:rFonts w:ascii="Times New Roman" w:hAnsi="Times New Roman" w:cs="Times New Roman"/>
          <w:sz w:val="28"/>
          <w:szCs w:val="28"/>
        </w:rPr>
      </w:pPr>
    </w:p>
    <w:p w:rsidR="001E1557" w:rsidRPr="0011018F" w:rsidRDefault="001E1557" w:rsidP="00E90BAC">
      <w:pPr>
        <w:pStyle w:val="a1"/>
        <w:rPr>
          <w:rStyle w:val="a3"/>
          <w:b/>
          <w:bCs/>
          <w:color w:val="auto"/>
          <w:sz w:val="28"/>
          <w:szCs w:val="28"/>
        </w:rPr>
      </w:pPr>
      <w:bookmarkStart w:id="50" w:name="_Toc133850985"/>
      <w:bookmarkStart w:id="51" w:name="_Toc362286257"/>
      <w:bookmarkStart w:id="52" w:name="_Toc371321877"/>
      <w:r w:rsidRPr="0011018F">
        <w:rPr>
          <w:rStyle w:val="a3"/>
          <w:b/>
          <w:bCs/>
          <w:color w:val="auto"/>
          <w:sz w:val="28"/>
          <w:szCs w:val="28"/>
        </w:rPr>
        <w:t xml:space="preserve">Статья 13. </w:t>
      </w:r>
      <w:r w:rsidRPr="0011018F">
        <w:rPr>
          <w:rStyle w:val="a3"/>
          <w:b/>
          <w:bCs/>
          <w:color w:val="auto"/>
          <w:sz w:val="28"/>
          <w:szCs w:val="28"/>
        </w:rPr>
        <w:tab/>
        <w:t xml:space="preserve">Подготовка проекта планировки территорий </w:t>
      </w:r>
      <w:r w:rsidRPr="0011018F">
        <w:rPr>
          <w:rStyle w:val="a3"/>
          <w:b/>
          <w:bCs/>
          <w:color w:val="auto"/>
          <w:sz w:val="28"/>
          <w:szCs w:val="28"/>
        </w:rPr>
        <w:br/>
      </w:r>
      <w:bookmarkEnd w:id="50"/>
      <w:bookmarkEnd w:id="51"/>
      <w:r w:rsidRPr="0011018F">
        <w:rPr>
          <w:rStyle w:val="a3"/>
          <w:b/>
          <w:bCs/>
          <w:color w:val="auto"/>
          <w:sz w:val="28"/>
          <w:szCs w:val="28"/>
        </w:rPr>
        <w:t>муниципального образования Старобелогорский сельсовет Оренбургской области Новосергиевского района</w:t>
      </w:r>
      <w:bookmarkEnd w:id="52"/>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Подготовка проекта планировки территорий поселения может проводиться с проектами межевания планировочных элементов (кварталов, микрорайонов) в составе проекта планировки.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планировки, в том числе с проектом межевания в  составе проекта планировки, могут осуществлять физические и юридические лица, органы местного самоуправления на основании нормативного акта главы администрации в соответствии с настоящими Правилами и иными актами органов местного самоуправления.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Подготовка проекта планировки без подготовки проекта межевания в составе проекта планировки производится в случаях, когда посредством красных линий необходимо определить, изменить:</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границы планировочных элементов территории (кварталов, микрорайонов);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границы земельных участков общего пользования и линейных объектов без определения границ иных земельных участков;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зон действия публичных сервитутов для обеспечения проездов, проходов по соответствующей территории;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Подготовка проекта планировки с проектом межевания в составе проекта планировки производится в случаях, когда необходимо определить, изменить: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элементы планировки территории, указанные в пунктах 1-3 части 3 настоящей статьи;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земельных участков, которые не являются земельными участками общего пользования;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зон действия публичных сервитутов;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для реализации государственных или муниципальных нужд;</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также подготовить градостроительные планы вновь образуемых, изменяемых земельных участков;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территории, применительно к которой осуществляется подготовка проекта планировки с проектом межевания в составе проекта планировки, определяются в акте главы администрации поселения, на основании которого проводится разработка документации. При подготовке проекта планировки с проектом межевания в составе проекта планировки по инициативе физических и юридических лиц допускается проект межевания разрабатывать не ко всей территории, применительно к которой разрабатывается проект планировки, а к её части.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подготовке проекта планировки территорий муниципального образования принимается главой администрации муниципального образования Старобелогорский сельсовет Новосергиевского района Оренбургской области и подлежит опубликованию в течение трёх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Со дня опубликования решения о подготовке проекта планировки территорий поселения физические или юридические лица вправе представить в администрацию муниципального образования Старобелогорский сельсоветНовосергиевского района Оренбургской области свои предложения о порядке, сроках подготовки и содержании проекта планировки.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Уполномоченный администрацией орган в течение тридцати дней осуществляет проверку проекта планировки на соответствие генеральному плану поселения, настоящим Правилам, соблюдению требований технических регламентов, нормативов градостроительного проектирования, градостроительных регламентов, и по результатам проверки, в течение семи дней принимает решение о направлении проекта планировки главе администрации муниципального образования Старобелогорский сельсовет Новосергиевского района Оренбургской области для проведения публичных слушаний или об отклонении такого проекта и направлении его на доработку.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Глава администрации Старобелогорский сельсовет Новосергиевского района Оренбургской области в течение семи дней направляет представленный проект планировки на публичные слушания, или отправляет его на доработку, мотивируя свой отказ.</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Публичные слушания по проекту планировки, в том числе по проектам межевания, подготовленным в составе проекта планировки, проводятся в соответствии с положением о публичных слушаниях, Уставом муниципального образования Старобелогорский сельсовет Новосергиевского района Оренбургской области.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С учетом протокола публичных слушаний по проекту планировки территорий, глава администрации муниципального образования Старобелогорский сельсовет Новосергиевского района Оренбургской области принимает решение об утверждении проекта планировки или о его отклонении и направлении на доработку. </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Утвержденный проект планировки  подлежит опубликованию в порядке, установленном для официального опубликования муниципальных правовых актов, в течение семи дней со дня утверждения и размещается на официальном сайте поселения в сети «Интернет».</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13. На основании утвержденного проекта планировки территорий  глава администрации муниципального образования Старобелогорский сельсовет Новосергиевского района Оренбургской области вправе вносить предложения по изменению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объекта капитального строительства. </w:t>
      </w:r>
    </w:p>
    <w:p w:rsidR="001E1557" w:rsidRPr="0011018F" w:rsidRDefault="001E1557" w:rsidP="00E90BAC">
      <w:pPr>
        <w:widowControl w:val="0"/>
        <w:rPr>
          <w:color w:val="000000"/>
        </w:rPr>
      </w:pPr>
    </w:p>
    <w:p w:rsidR="001E1557" w:rsidRPr="0011018F" w:rsidRDefault="001E1557" w:rsidP="00E90BAC">
      <w:pPr>
        <w:pStyle w:val="a1"/>
        <w:rPr>
          <w:rStyle w:val="a3"/>
          <w:b/>
          <w:bCs/>
          <w:color w:val="auto"/>
          <w:sz w:val="28"/>
          <w:szCs w:val="28"/>
        </w:rPr>
      </w:pPr>
      <w:bookmarkStart w:id="53" w:name="_Toc362286258"/>
      <w:bookmarkStart w:id="54" w:name="_Toc371321878"/>
      <w:bookmarkStart w:id="55" w:name="sub_16"/>
      <w:r w:rsidRPr="0011018F">
        <w:rPr>
          <w:rStyle w:val="a3"/>
          <w:b/>
          <w:bCs/>
          <w:color w:val="auto"/>
          <w:sz w:val="28"/>
          <w:szCs w:val="28"/>
        </w:rPr>
        <w:t xml:space="preserve">Статья 14. Подготовка проектов межевания территории в виде отдельных документов с градостроительными планами земельных </w:t>
      </w:r>
      <w:r w:rsidRPr="0011018F">
        <w:rPr>
          <w:rStyle w:val="a3"/>
          <w:b/>
          <w:bCs/>
          <w:color w:val="auto"/>
          <w:sz w:val="28"/>
          <w:szCs w:val="28"/>
        </w:rPr>
        <w:br/>
        <w:t>участков</w:t>
      </w:r>
      <w:bookmarkEnd w:id="53"/>
      <w:bookmarkEnd w:id="54"/>
    </w:p>
    <w:p w:rsidR="001E1557" w:rsidRPr="0011018F" w:rsidRDefault="001E1557" w:rsidP="00E90BAC">
      <w:pPr>
        <w:widowControl w:val="0"/>
      </w:pPr>
    </w:p>
    <w:p w:rsidR="001E1557" w:rsidRPr="0011018F" w:rsidRDefault="001E1557" w:rsidP="00E90BAC">
      <w:pPr>
        <w:pStyle w:val="ConsPlusNormal"/>
        <w:widowControl/>
        <w:ind w:firstLine="709"/>
        <w:jc w:val="both"/>
        <w:rPr>
          <w:rFonts w:ascii="Times New Roman" w:hAnsi="Times New Roman" w:cs="Times New Roman"/>
          <w:sz w:val="28"/>
          <w:szCs w:val="28"/>
        </w:rPr>
      </w:pPr>
      <w:bookmarkStart w:id="56" w:name="sub_1601"/>
      <w:bookmarkEnd w:id="55"/>
      <w:r w:rsidRPr="0011018F">
        <w:rPr>
          <w:rFonts w:ascii="Times New Roman" w:hAnsi="Times New Roman" w:cs="Times New Roman"/>
          <w:sz w:val="28"/>
          <w:szCs w:val="28"/>
        </w:rPr>
        <w:t>1. Проекты межевания в виде отдельных документов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определить, изменить границы земельных участков, которые не являются земельными участками общего пользования, в т.ч. застроенных в случаях, оговоренных в настоящих Правилах;</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подготовить градостроительные планы вновь образуемых, изменяемых земельных участков;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Проекты межевания в виде отдельных документов могут подготавливаться применительно к территории: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разделённой на земельные участки;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разделение на земельные участки которой ещё не завершено;</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для которой требуется изменение ранее установленных границ земельных участков.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территории, применительно к которой осуществляется подготовка проекта межевания в виде отдельного документа, определяются в акте главы администрации поселения, на основании которого проводится разработка документации.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Порядок подготовки, согласования, утверждения проектов  межевания в виде отдельных документов принимается аналогичным порядку подготовки, согласования, утверждения корректировки проекта планировки и устанавливается в соответствии с положениями статьи 14 настоящих Правил.</w:t>
      </w:r>
    </w:p>
    <w:bookmarkEnd w:id="56"/>
    <w:p w:rsidR="001E1557" w:rsidRPr="0011018F" w:rsidRDefault="001E1557" w:rsidP="00E90BAC">
      <w:pPr>
        <w:widowControl w:val="0"/>
        <w:rPr>
          <w:color w:val="000000"/>
        </w:rPr>
      </w:pPr>
    </w:p>
    <w:p w:rsidR="001E1557" w:rsidRPr="0011018F" w:rsidRDefault="001E1557" w:rsidP="00E90BAC">
      <w:pPr>
        <w:pStyle w:val="a1"/>
        <w:rPr>
          <w:rStyle w:val="a3"/>
          <w:b/>
          <w:bCs/>
          <w:color w:val="auto"/>
          <w:sz w:val="28"/>
          <w:szCs w:val="28"/>
        </w:rPr>
      </w:pPr>
      <w:bookmarkStart w:id="57" w:name="_Toc362286259"/>
      <w:bookmarkStart w:id="58" w:name="_Toc371321879"/>
      <w:bookmarkStart w:id="59" w:name="sub_17"/>
      <w:r w:rsidRPr="0011018F">
        <w:rPr>
          <w:rStyle w:val="a3"/>
          <w:b/>
          <w:bCs/>
          <w:color w:val="auto"/>
          <w:sz w:val="28"/>
          <w:szCs w:val="28"/>
        </w:rPr>
        <w:t>Статья 15. Подготовка градостроительных планов земельных участков в виде отдельного документа (вне состава проектов межевания)</w:t>
      </w:r>
      <w:bookmarkEnd w:id="57"/>
      <w:bookmarkEnd w:id="58"/>
    </w:p>
    <w:p w:rsidR="001E1557" w:rsidRPr="0011018F" w:rsidRDefault="001E1557" w:rsidP="00E90BAC">
      <w:pPr>
        <w:widowControl w:val="0"/>
      </w:pPr>
    </w:p>
    <w:bookmarkEnd w:id="59"/>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планы земельных участков в виде отдельного документа (вне состава проектов межевания) подготавливаются по заявкам правообладателей ранее сформированных земельных участков, которые, планируя возвести на таких участках объекты капитального строительства, осуществить реконструкцию, капитальный ремонт расположенных на таких участках зданий, строений, сооружений, должны в установленных градостроительным законодательством Российской Федерации случаях предоставлять градостроительные планы земельных участков для осуществления своих инвестиционно-строительных намерений.</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Форма градостроительного плана земельного участка утверждена постановлением Правительства Российской Федерации от 10.05.2011г. № 207 и заполняется в соответствии с Инструкцией о порядке заполнения формы градостроительного плана земельного участка, утвержденной приказом Министерства регионального развития Российской Федерации от 13 апреля 2006г.№40.</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Градостроительные планы земельных участков являются обязательным основанием для: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границ застроенного или подлежащего застройке земельного участка;</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резервировании земель, об изъятии, в том числе путем выкупа, земельных участков для государственных и муниципальных нужд;</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строительство;</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ввод объектов в эксплуатацию.</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Для выдачи градостроительного плана физическое или юридическое лицо обращается в администрацию муниципального образования Старобелогорский сельсовет Новосергиевского района Оренбургской области с заявлением о выдаче ему градостроительного плана. Форма заявления устанавливается администрацией поселения.</w:t>
      </w:r>
    </w:p>
    <w:p w:rsidR="001E1557" w:rsidRPr="0011018F" w:rsidRDefault="001E1557"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Администрация поселения или юридическое лицо в течение тридцати дней со дня поступления указанного обращения осуществляет подготовку градостроительного плана земельного участка. Администрация поселения подготавливает проект постановления главы муниципального образования Старобелогорский сельсовет Новосергиевского района Оренбургской области об его утверждении. </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keepNext/>
        <w:keepLines/>
        <w:spacing w:before="200" w:after="240" w:line="360" w:lineRule="auto"/>
        <w:ind w:firstLine="709"/>
        <w:jc w:val="both"/>
        <w:outlineLvl w:val="2"/>
        <w:rPr>
          <w:b/>
          <w:bCs/>
          <w:sz w:val="28"/>
          <w:szCs w:val="28"/>
        </w:rPr>
      </w:pPr>
      <w:bookmarkStart w:id="60" w:name="_Toc371321880"/>
      <w:r w:rsidRPr="0011018F">
        <w:rPr>
          <w:b/>
          <w:bCs/>
          <w:sz w:val="28"/>
          <w:szCs w:val="28"/>
        </w:rPr>
        <w:t>Глава 5. ГРАДОСТРОИТЕЛЬНАЯ ПОДГОТОВКА ТЕРРИТОРИИИ ФОРМИРОВАНИЕ ЗЕМЕЛЬНЫХ УЧАСТКОВ</w:t>
      </w:r>
      <w:bookmarkEnd w:id="60"/>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1" w:name="_Toc371321881"/>
      <w:r w:rsidRPr="0011018F">
        <w:t>Статья 16. Принципы градостроительной подготовки территории и формирования земельных участков</w:t>
      </w:r>
      <w:bookmarkEnd w:id="6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территории и формирование земельных участков осуществляются применительно к государственным или муниципальным землям в целях приобретения прав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осуществляется в отношении застроенных и подлежащих застройке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Установление границ застроенных и подлежащих застройке земельных участков осуществляется в результате градостроительной подготовки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 проектов планировки, проектов межевания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Проекты планировки территории могут включать в себя и проекты межевания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составе проекта межевания территории подготавливается градостроительный план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без подготовки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жилые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предусмотренном настоящими Правилами.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Действия по градостроительной подготовке территории и формированию земельных участков включают две стадии: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 -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II -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Результатом первой стадии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в составе которых содержится информация, определенная частью 4 статьи 44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установленные границы земельных участков - выделение элементов планировочной структуры для формирования и предоставления земельных участков для комплексного освоения в целях жилищного и иного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планировке территории определяется законодательством о градостроительной деятельности, в соответствии с ним – статьей 11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Установленные границы земельных участков в составе документации по планировке территории, утвержденные (за исключением случаев, установленных законодательством) главой Администрации муниципального образования Старобелогорский сельсовет Новосергиевского района Оренбургской области, являются основанием для второй стадии действий - формирования земельных участков посредством производства землеустроительных работ.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порядке, который может быть установлен постановлением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Результатом второй стадии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границ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кадастровые паспорта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действующим градостроительным и земельным законодательством, статьей 26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регламент использования территорий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учет, в том числе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Градостроительная подготовка территории может осуществляться по инициативе главы органов местного самоуправления муниципального образования Старобелогорский сельсовет Новосергиевского района Оренбургской области, физических и юридических лиц, а также по инициативе иных субъектов, установленных статьей 45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Условия и порядок компенсации затрат физических и юридических лиц, понесенных на градостроительную подготовку территории (по решению, принятому администрацией муниципального образования Старобелогорский сельсовет Новосергиевского района Оренбургской области) и формирование земельного участка, устанавливаются постановлением главы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2" w:name="_Toc371321882"/>
      <w:r w:rsidRPr="0011018F">
        <w:t>Статья 17. Виды процедур градостроительной подготовки территорий</w:t>
      </w:r>
      <w:bookmarkEnd w:id="62"/>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актами муниципального образования Старобелогорский сельсовет Новосергиевского района Оренбургской области применительно к следующим случаям: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с целью выявления свободных от прав третьих лиц земельных участков для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территорий существующей застройки с целью развития застроенных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градостроительная подготовка территорий общего пользования в целях предоставления земельных участков для возведения линейных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градостроительная подготовка территорий зеленых насаждений общего пользования в целях создания зон отдыха (благоустройства, дополнительного озеленения, предоставления земельных участков для возведения объектов капитального строительства в соответствии с разрешенными видами использования для таких зон), предназначенных для обслуживания населения;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иным случаям.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Настоящей статьей и далее по тексту главы 5 настоящих Правил регулируется вопросы градостроительной подготовки территории в отношении земельных участков, территорий находящихся в собственности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Вопросы градостроительной подготовки территории в отношении земельных участков, находящихся в собственности Новосергиевского района, и земельных участков, государственная собственность на которые не разграничена, регулируются нормативными правовыми актами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3" w:name="_Toc371321883"/>
      <w:r w:rsidRPr="0011018F">
        <w:t>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bookmarkEnd w:id="63"/>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проведении за собственный счет работ по градостроительной подготовке территорий, обращаются в Администрацию муниципального образования Старобелогорский сельсовет Новосергиевского района Оренбургской области с соответствующей заявкой.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Заявка составляется в произвольной письменной форме, если иное не установлено постановлением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прилагаемых к заявке материалах должны содержаться: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запрос о предоставлении исходной информации, необходимой для подготовки и предъявления на утверждение главе Администрации муниципального образования Старобелогорский сельсовет Новосергиевского района Оренбургской области градостроительного плана земельного участка, разработку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течение 30 календарных дней со дня регистрации заявки Администрация муниципального образования Старобелогорский сельсовет Новосергиевского района Оренбургской области подготавливает заявителю градостроительное заключение, которое содержит указание о возможности или невозможности выделения испрашиваемого земельного участка по испрашиваемому виду использования - о наличии свободного от прав третьих лиц земельного участка на соответствующей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возможности выделения земельного участка осуществляет подготовку проекта постановления Администрации муниципального образования Старобелогорский сельсовет Новосергиевского района Оренбургской области, который в обязательном порядке должен содержать: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указание на то, что риск выявления отсутствия на соответствующей территории свободного от прав третьих лиц земельного участка лежит на заявителе;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Новосергиевского района, иных источников информации: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самостоятельно;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 использованием информации, предоставленной органами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частью 4 настоящей статьи.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топографическую подоснову соответствующей территории в масштабе, определенном Администрацией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иную информацию, необходимую для проведения работ по выделению земельного участка посредством планировки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Заявитель, подготовивший исходную информацию в соответствии с определенным частью 2 настоящей статьи заключением, обеспечивает подготовку проекта градостроительного плана земельного участка в составе проекта межевания территории путем: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работ по планировке территории, самостоятельно выполняемых заявителем (в случае, если он вправе в соответствии с законодательством осуществлять такие работы);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Проект планировки с проектом межевания или проект межевания с проектом (проектами) градостроительных планов земельных участков в соответствии с главой 8 настоящих Правил подлежит: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проверке администрацией муниципального образования Старобелогорский сельсовет Новосергиевского района Оренбургской области на соответствие требованиям, установленным частью 10 статьи 45 Градостроительного кодекса РФ;</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обсуждению на публичных слушаниях;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представлению главе Администрации муниципального образования Старобелогорский сельсовет Новосергиевского района Оренбургской области для принятия решения об утверждении или об отказе в его утверждении;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размещению в информационной системе обеспечения градостроительной деятельности Новосергиевского района (в случае его утверждения).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образования Старобелогорский сельсовет Новосергиевского района Оренбургской области обеспечивает: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и постановку на кадастровый учет сформированного земельного участка в установленном порядке;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жилищного строительства, проведение аукциона по предоставлению сформированного земельного участка после его постановки на государственный кадастровый учет в установленном порядке;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в установленном порядке.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Победитель торгов, которому предоставлен земельный участок, в соответствии с законодательством, главой 10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строительство, получение разрешения на ввод построенного объекта в эксплуатацию, регистрацию прав собственности на построенный объект.</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4" w:name="_Toc371321884"/>
      <w:r w:rsidRPr="0011018F">
        <w:t>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Старобелогорский сельсовет Новосергиевского района Оренбургской области</w:t>
      </w:r>
      <w:bookmarkEnd w:id="64"/>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Администрация муниципального образования Старобелогорский сельсовет Новосергиевского района Оренбургской области обладает правом инициативы организации, обеспечения и осуществления работ по градостроительной подготовке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Администрация муниципального образования Старобелогорский сельсовет Новосергиевского района Оренбургской области организует, обеспечивает и осуществляет работы, указанные в части 1 настоящей статьи, в рамках: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регулярного предоставления сведений в Оренбургский район, подлежащих включению в информационную систему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осуществляемых на основании утвержденного Администрацией муниципального образования Старобелогорский сельсовет Новосергиевского района Оренбургской области плана работ по планировке и межеванию не разделенной на земельные участки территории муниципального образования Старобелогорский сельсовет Новосергиевского района Оренбургской области жилого и нежилого назначения.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Указанные в части 1 настоящей статьи работы выполняются по договорам, заключаемым Администрацией муниципального образования Старобелогорский сельсовет Новосергиевского района Оренбургской области с физическими и юридическими лицами, которые в соответствии с законодательством обладают правом на выполнение работ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соответствующим постановлением главы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Неотъемлемыми приложениями к договору, заключаемому между Администрацией муниципального образования Старобелогорский сельсовет Новосергиевского района Оренбургской области и победителем конкурса на выполнение работ по разработке документации по планировке территории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решение Администрации муниципального образования Старобелогорский сельсовет Новосергиевского района Оренбургской области о способе планировки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градостроительное задание на выполнение работ по подготовке документации по планировке соответствующей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исходные данные в составе, определенном частью 4 статьи 18 настоящих Правил, передаваемые Администрацией муниципального образования Старобелогорский сельсовет Новосергиевского района Оренбургской области исполнителю в соответствии с градостроительным заданием, прилагаемым к договору.</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Договор на выполнение работ по планировке территории может включать положение об обязанностях в частях: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получения согласования Администрацией муниципального образования Старобелогорский сельсовет Новосергиевского района Оренбургской области документации по планировке территории с проектом градостроительного плана земельного участка в составе такой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участия в публичных слушаниях по предметам обсуждения и в порядке, установленном законодательством и главой 9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земельными участками, в соответствии с земельным законодательством, статьями 27, 28 настоящих Правил, иными нормативными правовыми актами обеспечивает: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в соответствии с установленными градостроительным планом земельного участка границами;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торгов;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заключение договора купли-продажи земельного участка или договора аренды земельного участка с победителем торгов;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в соответствии с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5" w:name="_Toc371321885"/>
      <w:r w:rsidRPr="0011018F">
        <w:t>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bookmarkEnd w:id="65"/>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их частей, в отношении которых не определены земельные участки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кадастрового учета земельных участков, на которых расположены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Собственники объектов капитального строительства, указанные в части 1 настоящей статьи, вправе выходить с инициативой по градостроительной подготовке территорий на застроенных территориях путем: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и представления в установленном порядке предложений о внесении изменений в настоящие Правила в части состава и содержания регламента использования территорий применительно к территориальной зоне, в пределах которой располагается территория, предлагаемая для осуществления реконструкции;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направления в порядке, установленном Градостроительным кодексом Российской Федерации, заявления о выдаче градостроительного плана земельного участка, ранее сформированного и прошедшего кадастровый учет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выполнения действий в соответствии со статьей 27 настоящих Правил применительно к градостроительной подготовке территорий, на которых расположены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10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 земельного законодательства.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6" w:name="_Toc371321886"/>
      <w:r w:rsidRPr="0011018F">
        <w:t>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Старобелогорский сельсовет Новосергиевского района Оренбургской области</w:t>
      </w:r>
      <w:bookmarkEnd w:id="66"/>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предложений о внесении изменений в настоящие Правила в части изменения содержания и состава регламентов использования территорий применительно к территориальным зонам;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статьей 46.1 Градостроительного кодекса Российской Федерации процедур развития застроенных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Решение о развитии застроенной территории принимается главой Администрации муниципального образования Старобелогорский сельсовет Новосергиевского района Оренбургской области, в том числе с учетом предложений, определенных пунктом 2 части 1 настоящей статьи.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Условием для принятия решения о развитии застроенной территории является наличие: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регламентов использования территорий, действие которых распространяется на такую территорию;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местных нормативов градостроительного проектирования, а при их отсутствии - утвержденных главой Администрации муниципального образования Старобелогорский сельсовет Новосергиевского района Оренбургской области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проекта границ территории, в отношении которой подготавливается решение о развитии застроенной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включение объектов капитального строительства (многоквартирных домов), подлежащих сносу, а также предлагаемых к сносу, реконструкции, в соответствующий перечень адресов, утверждаемый в установленном порядке.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вид разрешенного использования и предельные параметры которых не соответствуют регламенту использования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w:t>
      </w:r>
      <w:hyperlink r:id="rId10" w:history="1">
        <w:r w:rsidRPr="0011018F">
          <w:rPr>
            <w:rFonts w:ascii="Times New Roman" w:hAnsi="Times New Roman" w:cs="Times New Roman"/>
            <w:sz w:val="28"/>
            <w:szCs w:val="28"/>
          </w:rPr>
          <w:t>пунктами 5</w:t>
        </w:r>
      </w:hyperlink>
      <w:r w:rsidRPr="0011018F">
        <w:rPr>
          <w:rFonts w:ascii="Times New Roman" w:hAnsi="Times New Roman" w:cs="Times New Roman"/>
          <w:sz w:val="28"/>
          <w:szCs w:val="28"/>
        </w:rPr>
        <w:t xml:space="preserve"> и 6 части 3 и </w:t>
      </w:r>
      <w:hyperlink r:id="rId11" w:history="1">
        <w:r w:rsidRPr="0011018F">
          <w:rPr>
            <w:rFonts w:ascii="Times New Roman" w:hAnsi="Times New Roman" w:cs="Times New Roman"/>
            <w:sz w:val="28"/>
            <w:szCs w:val="28"/>
          </w:rPr>
          <w:t>абзацем первым настоящей статьи</w:t>
        </w:r>
      </w:hyperlink>
      <w:r w:rsidRPr="0011018F">
        <w:rPr>
          <w:rFonts w:ascii="Times New Roman" w:hAnsi="Times New Roman" w:cs="Times New Roman"/>
          <w:sz w:val="28"/>
          <w:szCs w:val="28"/>
        </w:rPr>
        <w:t>.</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После принятия в установленном порядке решения о развитии застроенной территории осуществляются действия в соответствии со статьями 46.1 – 46.3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 за исключением случаев, определенных: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подпунктами 1, 2 пункта 1 статьи 49 Земельного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Оренбургской области или муниципальной собственности Новосергиевского района Оренбургской области, законом Оренбургской области установлены дополнительные случаи изъятия, в том числе путем выкупа, для государственных или муниципальных нужд земельных участков помимо случаев, определенных в соответствии с Земельным кодексом Российской Федерации, подпунктами 1, 2 настоящей части.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Администрация муниципального образования Старобелогорский сельсовет Новосергиевского района Оренбургской области осуществляет градостроительную подготовку застроенных, обремененных правами третьих лиц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реализации самостоятельной инициативы.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Администрация муниципального образования Старобелогорский сельсовет Новосергиевского района Оренбургской области осуществляет: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представительный орган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в соответствии с генеральным планом муниципального образования Старобелогорский сельсовет Новосергиевского района Оренбургской области, планом реализации генерального плана муниципального образования Старобелогорский сельсовет Новосергиевского района Оренбургской области,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подготовку указанных решений;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предложений о внесении изменений в настоящие Правила в части содержания регламентов использования территорий применительно к соответствующим территориальным зонам;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организацию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аукционов на право заключения договоров о развитии застроенных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7" w:name="_Toc371321887"/>
      <w:r w:rsidRPr="0011018F">
        <w:t>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bookmarkEnd w:id="67"/>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Физические и юридические лица, предприниматели,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жилищного и иного строительства на обустроенной и разделенной на земельные участки территории, подают заявления на имя главы в Администрацию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Заявление составляется в произвольной форме, если иное не установлено постановлением муниципального образования Старобелогорский сельсовет Новосергиевского района Оренбургской области. В приложении к заявлению указываются: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местоположение соответствующей территории в виде схемы с указанием границ территории и предложений по ее планировочной организации;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расчетные показатели предлагаемого освоения территории, характеристики, позволяющие оценить соответствие предложений заявителя генеральному плану муниципального образования Старобелогорский сельсовет Новосергиевского района Оренбургской области, настоящим Правилам для составления заключения о целесообразности реализации предложений заявителя.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течение пятнадцати рабочих дней со дня поступления заявки Администрация муниципального образования Старобелогорский сельсовет Новосергиевского района Оренбургской области подготавливает и направляет заявителю информацию о возможности (невозможности) реализации заявления в части соответствия инвестиционных намерений заявителя генеральному плану муниципального образования Старобелогорский сельсовет Новосергиевского района Оренбургской области, настоящим Правилам, в которой должна содержаться одна из следующих позиций: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отклонить заявление по причине его несоответствия генеральному плану муниципального образования Старобелогорский сельсовет Новосергиевского района Оренбургской области,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комплексного освоения в целях жилищного строительства, действующий на момент рассмотрения заявления;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согласовать намерение заявителя путем подготовки градостроительного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или иного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Срок действия договора определяется сроком действий обязательств заявителя по итогам аукциона.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8" w:name="_Toc371321888"/>
      <w:r w:rsidRPr="0011018F">
        <w:t>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Старобелогорский сельсовет Новосергиевского района Оренбургской области</w:t>
      </w:r>
      <w:bookmarkEnd w:id="68"/>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Администрация муниципального образования Старобелогорский сельсовет Новосергиевского района Оренбургской области участвует в градостроительной подготовке территории с целью формирования земельных участков из состава сельских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инициативе заявителей, реализуемой в порядке статьи 18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порядке выполнения полномочий, определенных законодательством о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Администрация муниципального образования Старобелогорский сельсовет Новосергиевского района Оренбургской области в рамках выполнения своих полномочий и функциональных обязанностей, руководствуясь планом реализации генерального плана муниципального образования Старобелогорский сельсовет Новосергиевского района Оренбургской области, настоящими Правилами, осуществляет подготовку проектов следующих документов: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69" w:name="_Toc371321889"/>
      <w:r w:rsidRPr="0011018F">
        <w:t>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bookmarkEnd w:id="69"/>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капитального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деятельности, и в соответствии с ним - настоящими Правилами, иными муниципальными нормативными правовыми.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Администрации муниципального образования Старобелогорский сельсовет Новосергиевского района Оренбургской области, обеспечивающей посредством градостроительной подготовки территорий 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целях определения границ земельного участка, на котором расположен многоквартирный дом, уполномоченное собственником помещений в таком доме лицо может направить соответствующее заявление в Администрацию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Администрация муниципального образования Старобелогорский сельсовет Новосергиевского района Оренбургской области рассматривает заявку, обеспечивает подготовку проекта межевания территории, на которой расположен соответствующий многоквартирный дом, в том числе путем заключения договора с физическими, юридическими лицами, имеющими право в соответствии с законодательством выполнять указанные работы.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законодательством предоставлены физическим или юридическим лицам, предпринимателям.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Подготовленный проект межевания подлежит обсуждению на публичных слушаниях и последующему утверждению главой Администрации муниципального образования Старобелогорский сельсовет Новосергиевского района Оренбургской области в порядке, определенном главой 9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Глава Администрации муниципального образования Старобелогорский сельсовет Новосергиевского района Оренбургской области в отношении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вправе обеспечить рациональную планировочную организацию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Администрация муниципального образования Старобелогорский сельсовет Новосергиевского района Оренбургской области по своей инициативе может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Указанная инициатива реализуется на основе: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программы (плана) межевания застроенных территорий, утвержденной главой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решения главы Администрации муниципального образования Старобелогорский сельсовет Новосергиевского района Оренбургской области, принятого на основании обращения Комиссии по землепользованию и застройке.</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70" w:name="_Toc371321890"/>
      <w:r w:rsidRPr="0011018F">
        <w:t>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bookmarkEnd w:id="70"/>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возведения объектов некапитального строительства (временных построек) в целях обслуживания населения, осуществляет Администрация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главой Администрации муниципального образования Старобелогорский сельсовет Новосергиевского района Оренбургской области. В соответствии с земельным законодательством территории общего пользования не подлежат приватизации.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продолжительность которой не может превышать пяти лет.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предоставления указанных земельных участков устанавливается нормативно-правовыми актами органов местного самоуправления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71" w:name="_Toc371321891"/>
      <w:r w:rsidRPr="0011018F">
        <w:t>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bookmarkEnd w:id="7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соответствующим постановлением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определяются: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или юридическим лицам, предпринимателям. Указанные действия выполняются путем планировки территории, которая обеспечивается Администрацией муниципального образования Старобелогорский сельсовет Новосергиевского района Оренбургской области, в том числе путем привлечения организаций, которые в соответствии с законодательством обладают правами на выполнение работ по планировке территорий;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подготовки проектной документации для строительства, реконструкции объектов капитального строительства, которая обеспечивается лицами, обладающими правами на земельные участки.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Технические условия подготавливаются и предоставляются организациями, ответственными за эксплуатацию указанных сетей, по заявкам: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Администрации муниципального образования Старобелогорский сельсовет Новосергиевского района Оренбургской области (в случае подготовки по инициативе Администрации муниципального образования Старобелогорский сельсовет Новосергиевского района Оренбургской области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объектов капитального строительства физическими или юридическими лицами, предпринимателями);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физических или юридических лиц, предпринимателей (в случаях, когда по их инициативе осуществляется градостроительная подготовка территории с установлением границ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 предпринимателям);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реконструкции).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Организация, осуществляющая эксплуатацию сетей инженерно-технического обеспечения, обязана в течение 14 рабочих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Организации, ответственные за эксплуатацию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Случаи, когда возможность эксплуатации объектов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Администрация муниципального образования Старобелогорский сельсовет Новосергиевского района Оренбургской области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Предложения, направляемые в Администрацию муниципального образования Старобелогорский сельсовет Новосергиевского района Оренбургской области, о создании автономных систем внутриплощадочного инженерно-технического обеспечения применительно к конкретным случаям вправе подавать: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указанные в пунктах 1, 2 настоящей части, направляют в Администрацию муниципального образования Старобелогорский сельсовет Новосергиевского района Оренбургской области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Администрация муниципального образования Старобелогорский сельсовет Новосергиевского района Оренбургской области в срок не более 30 дней со дня поступления указанного обоснования подготавливает и направляет заявителю заключение, в котором: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оцениваются последствия предлагаемых технических решений в части соблюдения прав третьих лиц на смежных земельных участках.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положительного заключения: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лица, указанные в пункте 1 настоящей части, учитывают рекомендации при подготовке проектной документации, содержащиеся в заключении, а Администрация муниципального образования Старобелогорский сельсовет Новосергиевского района Оренбургской области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лица, указанные в пункте 2 настоящей части, учитывают содержащиеся в заключении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Порядок определения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организации, ответственные за их эксплуатацию;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Администрацию муниципального образования Старобелогорский сельсовет Новосергиевского района Оренбургской области (в случае наделения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объектов капитального строительства, до начала или в процессе работ по подготовке документации по планировке территории обращаются с запросом в Администрацию муниципального образования Старобелогорский сельсовет Новосергиевского района Оренбургской области за предоставлением соответствующими организациями технических условий на подключение к внеплощадочным сетям инженерно-технического обеспечения.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Администрация муниципального образования Старобелогорский сельсовет Новосергиевского района Оренбургской области обеспечивает подготовку, согласование и предоставление заявителю технических условий.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трассировке магистральных коммуникаций (линейных объектов) в соответствии с генеральными схемами, утвержденными документацией по территориальному планированию территории Новосергиевского района, где определены принципиальные вопросы их размещения.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действующими строительными нормами и правилами (либо техническими регламентами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включаются в состав градостроительного плана земельного участка и в пакете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торги проводятся в порядке, определенном действующим законодательством, статьями 27, 28 настоящих Правил, иными муниципальными правовыми актами.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keepNext/>
        <w:keepLines/>
        <w:spacing w:before="200" w:after="240" w:line="360" w:lineRule="auto"/>
        <w:ind w:firstLine="709"/>
        <w:jc w:val="both"/>
        <w:outlineLvl w:val="2"/>
        <w:rPr>
          <w:b/>
          <w:bCs/>
          <w:sz w:val="28"/>
          <w:szCs w:val="28"/>
        </w:rPr>
      </w:pPr>
      <w:bookmarkStart w:id="72" w:name="_Toc371321892"/>
      <w:r w:rsidRPr="0011018F">
        <w:rPr>
          <w:b/>
          <w:bCs/>
          <w:sz w:val="28"/>
          <w:szCs w:val="28"/>
        </w:rPr>
        <w:t>Глава 6. ОБЩИЕ ПОЛОЖЕНИЯ О ПОРЯДКЕ ПРЕДОСТАВЛЕНИЯЗЕМЕЛЬНЫХ УЧАСТКОВ, СФОРМИРОВАННЫХ ИЗ СОСТАВАГОСУДАРСТВЕННЫХ ИЛИ МУНИЦИПАЛЬНЫХ ЗЕМЕЛЬ</w:t>
      </w:r>
      <w:bookmarkEnd w:id="72"/>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73" w:name="_Toc371321893"/>
      <w:r w:rsidRPr="0011018F">
        <w:t>Статья 27. Принципы предоставления земельных участков, сформированных из состава государственных или муниципальных земель</w:t>
      </w:r>
      <w:bookmarkEnd w:id="73"/>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формирование земельных участков на основании утвержденной в установленном порядке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1E1557" w:rsidRPr="0011018F" w:rsidRDefault="001E1557" w:rsidP="00FE743D"/>
    <w:p w:rsidR="001E1557" w:rsidRPr="0011018F" w:rsidRDefault="001E1557" w:rsidP="00FE743D">
      <w:pPr>
        <w:pStyle w:val="a1"/>
      </w:pPr>
      <w:bookmarkStart w:id="74" w:name="_Toc371321894"/>
      <w:r w:rsidRPr="0011018F">
        <w:t>Статья 28. Особенности предоставления земельных участков</w:t>
      </w:r>
      <w:bookmarkEnd w:id="74"/>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предоставления физическим и юридическим лицам, предпринимателям земельных участков, находящихся в собственности Новосергиевского района, а также земельных участков, государственная собственность на которые не разграничена, определяется земельным законодательством и в соответствии с ним - решениями представительного органа Новосергиевского района, постановлениями Администрации Новосергиевского района.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предоставления физическим и юридическим лицам, предпринимателям земельных участков, находящихся в собственности муниципального образования Старобелогорский сельсовет Новосергиевского района Оренбургской области, определяется земельным законодательством и в соответствии с ним - решениями представительного органа муниципального образования Старобелогорский сельсовет Новосергиевского района Оренбургской области, постановлениями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Предоставление земельного участка, сформированного в порядке, установленном статьей 24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и земельным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Предоставление земельных участков, сформированных в порядке, установленном статьями 18, 19 настоящих Правил, осуществляется в соответствии с земельным законодательством и муниципальными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законодательством Оренбургской области - муниципальными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Предоставление земельных участков, сформированных в порядке, установленном статьями 20-23 настоящих Правил, осуществляется в соответствии с земельным законодательством и муниципальными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Предоставление земельных участков, сформированных в порядке, установленном статьей 25 настоящих Правил,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муниципальными нормативными правовыми актами.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Предоставление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осуществляется в соответствии с федеральным законом об обороте земель сельскохозяйственного назначения.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хозяйстве.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Предоставление земельных участков из земель сельскохозяйственного назначения гражданам для ведения крестьянского (фермерского) хозяйства осуществляется в соответствии с Земельным кодексом Российской Федерации, федеральным законом о крестьянском (фермерском) хозяйстве.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10. Предоставление земельных участков гражданам и их объединениям для ведения садоводства, огородничества и дачного строительства осуществляется в соответствии с Земельным кодексом Российской Федерации, федеральным законом о садоводческих, огороднических и дачных некоммерческих объединениях граждан.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не допускается предоставление гражданам и их объединениям для дачного строительства земельных участков, находящихся на землях сельскохозяйственного назначения.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Предоставление земельных участков гражданам и их объединениям для дачного строительства на землях сельскохозяйственного назначения возможно при соблюдении следующих условий: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соответствующих изменений в документы территориального планирования,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изменений в настоящие Правила в части изменения вида территориальной зоны,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планировки и проекта межевания территории на квартал, в границах которого расположен предоставляемый земельный участок, внесения соответствующих изменений в указанные документы (при их наличии),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определения условий подключения к инженерным сетям, обеспечения инженерной подготовки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обеспечения требований норм пожарной и санитарной безопасности.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DC6974">
      <w:pPr>
        <w:keepNext/>
        <w:keepLines/>
        <w:spacing w:before="200" w:after="240" w:line="360" w:lineRule="auto"/>
        <w:ind w:firstLine="709"/>
        <w:jc w:val="both"/>
        <w:outlineLvl w:val="2"/>
        <w:rPr>
          <w:b/>
          <w:bCs/>
          <w:sz w:val="28"/>
          <w:szCs w:val="28"/>
        </w:rPr>
      </w:pPr>
      <w:bookmarkStart w:id="75" w:name="_Toc371321895"/>
      <w:r w:rsidRPr="0011018F">
        <w:rPr>
          <w:b/>
          <w:bCs/>
          <w:sz w:val="28"/>
          <w:szCs w:val="28"/>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75"/>
    </w:p>
    <w:p w:rsidR="001E1557" w:rsidRPr="0011018F" w:rsidRDefault="001E1557" w:rsidP="00DC6974">
      <w:pPr>
        <w:pStyle w:val="a1"/>
        <w:rPr>
          <w:rStyle w:val="a3"/>
          <w:b/>
          <w:bCs/>
          <w:color w:val="auto"/>
          <w:sz w:val="28"/>
          <w:szCs w:val="28"/>
        </w:rPr>
      </w:pPr>
      <w:bookmarkStart w:id="76" w:name="_Toc362286261"/>
      <w:bookmarkStart w:id="77" w:name="_Toc371321896"/>
      <w:r w:rsidRPr="0011018F">
        <w:rPr>
          <w:rStyle w:val="a3"/>
          <w:b/>
          <w:bCs/>
          <w:color w:val="auto"/>
          <w:sz w:val="28"/>
          <w:szCs w:val="28"/>
        </w:rPr>
        <w:t>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76"/>
      <w:bookmarkEnd w:id="77"/>
    </w:p>
    <w:p w:rsidR="001E1557" w:rsidRPr="0011018F" w:rsidRDefault="001E1557" w:rsidP="00DC6974">
      <w:pPr>
        <w:widowControl w:val="0"/>
        <w:shd w:val="clear" w:color="auto" w:fill="FFFFFF"/>
      </w:pP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1E1557" w:rsidRPr="0011018F" w:rsidRDefault="001E1557" w:rsidP="00C324FE">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на территории Оренбургской области,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Старобелогорский сельсовет Новосергиевского района Оренбургской области.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Основания считаются правомочными при одновременном существовании следующих условий:</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Муниципальными нуждами поселения, которые могут быть основаниями для изъятия, резервирования земельных участков, иных объектов недвижимости, являются: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1)необходимость строительства в соответствии с утвержденной документацией по планировке территории: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объектов электро-, газо-, тепло- и водоснабжения муниципального значения;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автомобильных дорог общего пользования в границах муниципального образования Старобелогорский сельсовет Новосергиевского района Оренбургской области, мостов и иных транспортных инженерных сооружений местного значения в границах поселения;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необходимость реализации иных муниципальных нужд, определенных в соответствии с законодательством. </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Решение об изъятии, резервировании земельных участков,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недвижимости на них расположенных в порядке, установленном законодательством. </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1E1557" w:rsidRPr="0011018F" w:rsidRDefault="001E1557" w:rsidP="00DC6974">
      <w:pPr>
        <w:widowControl w:val="0"/>
        <w:ind w:firstLine="567"/>
      </w:pPr>
    </w:p>
    <w:p w:rsidR="001E1557" w:rsidRPr="0011018F" w:rsidRDefault="001E1557" w:rsidP="00DC6974">
      <w:pPr>
        <w:pStyle w:val="a1"/>
        <w:rPr>
          <w:rStyle w:val="a3"/>
          <w:b/>
          <w:bCs/>
          <w:color w:val="auto"/>
          <w:sz w:val="28"/>
          <w:szCs w:val="28"/>
        </w:rPr>
      </w:pPr>
      <w:bookmarkStart w:id="78" w:name="_Toc362286262"/>
      <w:bookmarkStart w:id="79" w:name="_Toc371321897"/>
      <w:r w:rsidRPr="0011018F">
        <w:rPr>
          <w:rStyle w:val="a3"/>
          <w:b/>
          <w:bCs/>
          <w:color w:val="auto"/>
          <w:sz w:val="28"/>
          <w:szCs w:val="28"/>
        </w:rPr>
        <w:t>Статья 30. Условия принятия решений о резервировании земельных участков для реализации государственных или муниципальных нужд</w:t>
      </w:r>
      <w:bookmarkEnd w:id="78"/>
      <w:bookmarkEnd w:id="79"/>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резервирования земель для государственных или муниципальных нужд определяется земельным законодательством.</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Решение о резервировании земель должно содержать: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цели и сроки резервирования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реквизиты документов, в соответствии с которыми осуществляется резервирование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наличия государственных или муниципальных нужд;</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Решение о резервировании земель вступает в силу не раннее его опубликования.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Действие ограничений прав, установленных решением о резервировании земель, прекращается в связи со следующими обстоятельствами: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по истечении указанного в решении срока резервирования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отмена решения о резервировании;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изъятие в установленном порядке, в том числе путем выкупа, зарезервированного земельного участка для государственных и/или муниципальных нужд;</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решение суда, вступившее в законную силу.</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 соответствии с градостроительным законодательством:</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Оренбургской области,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Принимаемый по основаниям, определенном законодательством, акт о резервировании должен содержать: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того, что целью резервирования земельных участков является наличие государственных или муниципальных нужд;</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отсутствия других вариантов возможного расположения границ зон резервирования;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 соответствии с законодательством, акт о резервировании должен предусматривать:</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выкуп зарезервированных земельных участков по истечении срока резервирования;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компенсации правообладателям земельных участков в случае непринятия решения об их выкупе по завершении срока резервирования.</w:t>
      </w:r>
    </w:p>
    <w:p w:rsidR="001E1557" w:rsidRPr="0011018F" w:rsidRDefault="001E1557"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По результатам принятия решений уполномоченными органами об изъятии земельных участков для государственных нужд и муниципальных нужд Администрация муниципального образования Старобелогорский сельсовет Новосергиевского района Оренбургской области, при необходимости, готовит проекты решений о внесении изменений в настоящие Правила, а также в документацию по планировке территории.</w:t>
      </w:r>
    </w:p>
    <w:p w:rsidR="001E1557" w:rsidRPr="0011018F" w:rsidRDefault="001E1557" w:rsidP="00DC6974">
      <w:pPr>
        <w:pStyle w:val="ConsPlusNormal"/>
        <w:widowControl/>
        <w:ind w:firstLine="709"/>
        <w:jc w:val="both"/>
        <w:rPr>
          <w:rFonts w:ascii="Times New Roman" w:hAnsi="Times New Roman" w:cs="Times New Roman"/>
          <w:sz w:val="28"/>
          <w:szCs w:val="28"/>
        </w:rPr>
      </w:pPr>
    </w:p>
    <w:p w:rsidR="001E1557" w:rsidRPr="0011018F" w:rsidRDefault="001E1557" w:rsidP="00FE743D">
      <w:pPr>
        <w:keepNext/>
        <w:keepLines/>
        <w:spacing w:before="200" w:after="240" w:line="360" w:lineRule="auto"/>
        <w:ind w:firstLine="709"/>
        <w:jc w:val="both"/>
        <w:outlineLvl w:val="2"/>
        <w:rPr>
          <w:b/>
          <w:bCs/>
          <w:sz w:val="28"/>
          <w:szCs w:val="28"/>
        </w:rPr>
      </w:pPr>
      <w:bookmarkStart w:id="80" w:name="_Toc371321898"/>
      <w:r w:rsidRPr="0011018F">
        <w:rPr>
          <w:b/>
          <w:bCs/>
          <w:sz w:val="28"/>
          <w:szCs w:val="28"/>
        </w:rPr>
        <w:t>Глава 8. УСТАНОВЛЕНИЕ, ИЗМЕНЕНИЕ, ФИКСАЦИЯ ГРАНИЦ ЗЕМЕЛЬПУБЛИЧНОГО ИСПОЛЬЗОВАНИЯ, ИХ ИСПОЛЬЗОВАНИЕ</w:t>
      </w:r>
      <w:bookmarkEnd w:id="80"/>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1" w:name="_Toc371321899"/>
      <w:r w:rsidRPr="0011018F">
        <w:t>Статья 31. Общие положения о землях публичного использования</w:t>
      </w:r>
      <w:bookmarkEnd w:id="8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 публичного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определяются и изменяются в случаях и в порядке, определенных статьей 27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фиксируются в случаях и в порядке, определенных статьей 32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муниципального образования Старобелогорский сельсовет Новосергиевского района Оренбургской области об установлении или изменении границ земель публичного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муниципального образования Старобелогорский сельсовет Новосергиевского района Оренбургской области установлен публичный сервитут.</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Регламент использования территорий не устанавливается для земель лесного фонда, земель водного фонда, земель особо охраняемых природных территорий, земельных участков, расположенных в границах особых экономических зон.</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1E1557" w:rsidRPr="0011018F" w:rsidRDefault="001E1557"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2" w:name="_Toc371321900"/>
      <w:r w:rsidRPr="0011018F">
        <w:t>Статья 32. Установление, фиксация и изменение границ земель публичного использования</w:t>
      </w:r>
      <w:bookmarkEnd w:id="82"/>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изменения красных линий и последствия такого изменения;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устанавливаемые, изменяемые границы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Фиксация границ земель публичного использования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зон действия публичных сервитутов (в случае их установления).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Субъектами согласования являются правообладатели смежных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Администрация муниципального образования Старобелогорский сельсовет Новосергиевского района Оренбургской области направляет извещение определенным в части 3 настоящей статьи правообладателям, в котором указываются: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место ознакомления с подготовленной в виде проекта красных линий документацией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лицо, ответственное за проведение согласований, с указанием телефона, электронной почты;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дата истечения срока, в течение которого возможно направление письменных заключений в отношении проекта красных линий.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Максимальная продолжительность согласования не может превышать один месяц со дня направления извещения.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 истечении десяти дней с последнего дня приема письменных заключений заинтересованных лиц глава Администрации муниципального образования Старобелогорский сельсовет Новосергиевского района Оренбургской области может утвердить, направить на доработку или отклонить проект красных линий.</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keepNext/>
        <w:keepLines/>
        <w:spacing w:before="200" w:after="240" w:line="360" w:lineRule="auto"/>
        <w:ind w:firstLine="709"/>
        <w:jc w:val="both"/>
        <w:outlineLvl w:val="2"/>
        <w:rPr>
          <w:b/>
          <w:bCs/>
          <w:sz w:val="28"/>
          <w:szCs w:val="28"/>
        </w:rPr>
      </w:pPr>
      <w:bookmarkStart w:id="83" w:name="_Toc371321901"/>
      <w:r w:rsidRPr="0011018F">
        <w:rPr>
          <w:b/>
          <w:bCs/>
          <w:sz w:val="28"/>
          <w:szCs w:val="28"/>
        </w:rPr>
        <w:t>Глава 9. ПУБЛИЧНЫЕ СЛУШАНИЯ ПО ВОПРОСАМГРАДОСТРОИТЕЛЬНОЙ ДЕЯТЕЛЬНОСТИ</w:t>
      </w:r>
      <w:bookmarkEnd w:id="83"/>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4" w:name="_Toc371321902"/>
      <w:r w:rsidRPr="0011018F">
        <w:t>Статья 33. Общие положения о публичных слушаниях по вопросам градостроительной деятельности</w:t>
      </w:r>
      <w:bookmarkEnd w:id="84"/>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Градостроительным кодексом Российской Федерации публичные слушания по вопросам градостроительной деятельности проводятся в следующих случаях: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внесения изменений в настоящие Правила;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 документации по планировке территории, проекта предложений о внесении изменений в документацию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проектов планировки территории, содержащих в своем составе проекты межевания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проектов планировки территории, не содержащих в своем составе проектов межевания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проектов межевания территории вне состава проекта планировки территории в случае межевания территории, на которой расположены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предоставления разрешений на условно разрешенные виды использования земельных участков 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предоставления разрешений на отклонения от предельных параметров разрешенного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Старобелогорский сельсовет Новосергиевского района Оренбургской области, настоящими Правилами.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Выносимые на публичные слушания проекты документов, заявлений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градостроительным регламентам.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Органом местного самоуправления, уполномоченным на проведение публичных слушаний по вопросам градостроительной деятельности и на подготовку проектов постановлений по вопросам градостроительной деятельности, является Администрация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Предметом публичных слушаний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документы, подлежащие утверждению в соответствии с полномочиями органов местного самоуправления муниципального образования Старобелогорский сельсовет Новосергиевского района Оренбургской области в области градостроительной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Иные вопросы не подлежат обсуждению на публичных слушаниях.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Продолжительность проведения публичных слушаний устанавливается в решении о назначении публичных слушаний и должна составлять: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не менее двух и не более четырех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изменений в настоящие Правила);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не более одного месяца со дня оповещения о времени и месте их проведения до дня опубликования (обнародования) в порядке, установленном для официального опубликования (обнародования) муниципальных правовых актов, иной официальной информации, заключения о результатах публичных слушаний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отклонения от предельных параметров разрешенного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Публичные слушания проводятся в рабочие дни с 18-30 до 21-00 часов и в субботние дни с 09-00 до 18-00 часов.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статей 34-38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14.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муниципального образования Старобелогорский сельсовет Новосергиевского района Оренбургской области, физические и юридические лица, предприниматели, подготовившие проекты документов, заявления по вопросам, требующим проведения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5" w:name="_Toc371321903"/>
      <w:r w:rsidRPr="0011018F">
        <w:t>Статья 34. Порядок проведения публичных слушаний по вопросам градостроительной деятельности</w:t>
      </w:r>
      <w:bookmarkEnd w:id="85"/>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Решение о назначении публичных слушаний принимает представительный орган муниципального образования Старобелогорский сельсовет Новосергиевского района Оренбургской области или глава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Решение о назначении публичных слушаний должно содержать: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тему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срок проведения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дату (даты), время и место (места) проведения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место размещения документов, материалов, подлежащих рассмотрению на публичных слушаниях;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наименование органа, уполномоченного в соответствии с настоящими Правилами на проведение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Исчисление сроков проведения публичных слушаний начинается со дня указанного опубликования (обнародования).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Опубликованию (обнародованию), кроме решения о назначении публичных слушаний по проекту, подлежат графическая часть и краткая информационная записка о предмете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Перед началом обсуждений участники публичных слушаний должны быть проинформированы: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продолжительности обсуждения, которое не может превышать три часа в день;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регламенте проведения публичных слушаний (включая вопросы предельной продолжительности выступления участников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о предмете публичных слушаний - вопросы, определенные статьями 35-38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С учетом положений протокола Администрация муниципального образования Старобелогорский сельсовет Новосергиевского района Оренбургской области подготавливает заключение о результатах публичных слушаний.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по землепользованию и застройке осуществляет подготовку проекта рекомендаций главе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6" w:name="_Toc371321904"/>
      <w:r w:rsidRPr="0011018F">
        <w:t>Статья 35. Проведение публичных слушаний по внесению изменений в настоящие Правила</w:t>
      </w:r>
      <w:bookmarkEnd w:id="86"/>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Оренбургской области, орган местного самоуправления  Новосергиевского района, орган местного самоуправления  муниципального образования Старобелогорский сельсовет Новосергиевского района Оренбургской области, заинтересованные физические и юридические лица, предприниматели в соответствии с частью 3 статьи 33 Градостроительного кодекса Российской Федерации, подготовившие соответствующие предложения по изменению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Особенности взаимодействия в процессе проведения публичных слушаний Администрации муниципального образования Старобелогорский сельсовет Новосергиевского района Оренбургской области, Комиссии, главы Администрации муниципального образования Старобелогорский сельсовет Новосергиевского района Оренбургской области, главы муниципального образования Старобелогорский сельсовет Новосергиевского района Оренбургской области и представительного органа муниципального образования Старобелогорский сельсовет Новосергиевского района Оренбургской области устанавливаются статьями 31 - 33 Градостроительного кодекса Российской Федерации, Уставом муниципального образования Старобелогорский сельсовет Новосергиевского района Оренбургской области,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о внесении изменений в настоящие Правила являются жители муниципального образования Старобелогорский сельсовет Новосергиевского района Оренбургской области, правообладатели земельных участков и объектов капитального строительства, расположенных в Поселении, иные заинтересованные лица.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Место проведения публичных слушаний указывается в сообщении о назначении публичных слушаний.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регламент использования территорий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муниципального образования Старобелогорский сельсовет Новосергиевского района Оренбургской области может предложить указанным лицам внести соответствующие изменения. </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7" w:name="_Toc371321905"/>
      <w:r w:rsidRPr="0011018F">
        <w:t>Статья 36. Проведение публичных слушаний по проекту документации по планировке территории</w:t>
      </w:r>
      <w:bookmarkEnd w:id="87"/>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Новосергиевского района, орган местного самоуправления  муниципального образования Старобелогорский сельсовет Новосергиевского района Оренбургской области, заинтересованные физические и юридические 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 подготовка проекта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Особенности взаимодействия в процессе проведения публичных слушаний Администрации муниципального образования Старобелогорский сельсовет Новосергиевского района Оренбургской области, Комиссии, главы Администрации муниципального образования Старобелогорский сельсовет Новосергиевского района Оренбургской области, главы муниципального образования Старобелогорский сельсовет Новосергиевского района Оренбургской области и представительного органа муниципального образования Старобелогорский сельсовет Новосергиевского района Оренбургской области устанавливаются статьями 45, 46 Градостроительного кодекса Российской Федерации, Уставом муниципального образования Старобелогорский сельсовет Новосергиевского района Оренбургской области,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документации по планировке территории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граждане, проживающие на территории, применительно к которой осуществляется подготовка проекта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земельных участков и объектов капитального строительства, расположенные на указанной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лица, законные интересы которых могут быть нарушены в связи с реализацией документации по планировке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Предметом публичных слушаний по проекту планировки территории, содержащему в своем составе проекты межевания территории, являются следующие вопросы: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подтверждение соответствия проекта планировки территории генеральному плану муниципального образования Старобелогорский сельсовет Новосергиевского района Оренбургской области;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подтверждение учета в проекте планировки существующих правовых фактов;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наличие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земельные участки, предлагаемые в границах зон действия публичных сервитутов для обеспечения прохода, проезда неограниченному кругу лиц;</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обсуждении проектов планировок без проектов межевания в составе проекта планировки предметом публичных слушаний являются вопросы 1 – 3, 5, 6, установленные в настоящей части.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принятия решения о проведении публичных слушаний по проектам межевания территории, подготовленным в виде отдельного документа, предметом обсуждения на публичных слушаниях являются вопросы 1 – 4, 7 - 9, установленные настоящей частью.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Место проведения публичных слушаний указывается в сообщении о назначении публичных слушаний.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муниципального образования Старобелогорский сельсовет Новосергиевского района Оренбургской области может предложить указанным лицам внести соответствующие изменения. </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8" w:name="_Toc371321906"/>
      <w:r w:rsidRPr="0011018F">
        <w:t>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bookmarkEnd w:id="88"/>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и объектов капитального строительства, могут быть заинтересованные физические или юридические лица, предприниматели, подавшие заявления о предоставлении разрешений на условно разрешенные виды использования земельных участков и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Особенности взаимодействия в процессе проведения публичных слушаний Администрации муниципального образования Старобелогорский сельсовет Новосергиевского района Оренбургской области, Комиссии, главы Администрации муниципального образования Старобелогорский сельсовет Новосергиевского района Оренбургской области, главы муниципального образования Старобелогорский сельсовет Новосергиевского района Оренбургской области и представительного органа муниципального образования Старобелогорский сельсовет Новосергиевского района Оренбургской области устанавливаются статьей 39 Градостроительного кодекса Российской Федерации, Уставом муниципального образования Старобелогорский сельсовет Новосергиевского района Оренбургской области,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 выполняются следующие условия: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 соответствующую территорию распространяются настоящие Правила;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применительно к соответствующей территориальной зоне в составе регламента использования территорий установлен условно разрешенный вид использования земельного участка, объекта капитального строительства, который запрашивается заявителем.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целесообразность намерений и доказано, что при выполнении определенных условий,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идентификационные сведения о заявителе.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адрес расположения земельного участка, объекта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кадастровый номер земельного участка и его кадастровый план;</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свидетельство о государственной регистрации права на земельный участок, объекты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Обосновывающие материалы включают:</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предложений к градостроительному плану земельного участка с отражением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 грузооборот (частота подъезда к объекту грузового автотранспорта);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Могут представляться и иные материалы, обосновывающие целесообразность, возможность и допустимость реализации предложений.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E743D">
      <w:pPr>
        <w:pStyle w:val="a1"/>
      </w:pPr>
      <w:bookmarkStart w:id="89" w:name="_Toc371321907"/>
      <w:r w:rsidRPr="0011018F">
        <w:t>Статья 38.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89"/>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заинтересованные физические или юридические лица, предприниматели, подавшие заявления о предоставлении разрешений на отклонения от предельных параметров разрешенного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Особенности взаимодействия в процессе проведения публичных слушаний Администрации муниципального образования Старобелогорский сельсовет Новосергиевского района Оренбургской области, Комиссии, главы Администрации муниципального образования Старобелогорский сельсовет Новосергиевского района Оренбургской области, главы муниципального образования Старобелогорский сельсовет Новосергиевского района Оренбургской области и представительного органа муниципального образования Старобелогорский сельсовет Новосергиевского района Оренбургской области устанавливаются статьей 40 Градостроительного кодекса Российской Федерации, Уставом муниципального образования Старобелогорский сельсовет Новосергиевского района Оренбургской области, положением о Комиссии.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применительно к соответствующей территории действуют настоящие Правила;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размеры земельных участков меньше установленных регламентом использования территорий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правомерность намерений и доказано, что: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идентификационные сведения о заявителе - правообладателе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 сведения, указанные в части 8 статьи 37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расчеты и обоснование того, что предполагаемая постройка не превысит по объему (площади) аналогичную постройку, выполненную без отклонений.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C46D51">
      <w:pPr>
        <w:keepNext/>
        <w:keepLines/>
        <w:spacing w:before="200" w:after="240" w:line="360" w:lineRule="auto"/>
        <w:ind w:firstLine="709"/>
        <w:jc w:val="both"/>
        <w:outlineLvl w:val="2"/>
        <w:rPr>
          <w:b/>
          <w:bCs/>
          <w:sz w:val="28"/>
          <w:szCs w:val="28"/>
        </w:rPr>
      </w:pPr>
      <w:bookmarkStart w:id="90" w:name="_Toc371321908"/>
      <w:r w:rsidRPr="0011018F">
        <w:rPr>
          <w:b/>
          <w:bCs/>
          <w:sz w:val="28"/>
          <w:szCs w:val="28"/>
        </w:rPr>
        <w:t>Глава 10. СТРОИТЕЛЬНЫЕ ИЗМЕНЕНИЯ ОБЪЕКТОВКАПИТАЛЬНОГО СТРОИТЕЛЬСТВА</w:t>
      </w:r>
      <w:bookmarkEnd w:id="90"/>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Градостроительным </w:t>
      </w:r>
      <w:hyperlink r:id="rId12" w:history="1">
        <w:r w:rsidRPr="0011018F">
          <w:rPr>
            <w:rFonts w:ascii="Times New Roman" w:hAnsi="Times New Roman" w:cs="Times New Roman"/>
            <w:sz w:val="28"/>
            <w:szCs w:val="28"/>
          </w:rPr>
          <w:t>кодексом</w:t>
        </w:r>
      </w:hyperlink>
      <w:r w:rsidRPr="0011018F">
        <w:rPr>
          <w:rFonts w:ascii="Times New Roman" w:hAnsi="Times New Roman" w:cs="Times New Roman"/>
          <w:sz w:val="28"/>
          <w:szCs w:val="28"/>
        </w:rPr>
        <w:t xml:space="preserve">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Действия по подготовке проектной документации, осуществлению реставрационных и иных работ применительно к объектам капитального строительства, которые в соответствии с законодательством являются памятниками культурного наследия, регулируются законодательством Российской Федерации об охране объектов культурного наследия.</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C46D51">
      <w:pPr>
        <w:pStyle w:val="a1"/>
      </w:pPr>
      <w:bookmarkStart w:id="91" w:name="_Toc371321909"/>
      <w:r w:rsidRPr="0011018F">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9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статьями 41, 42 настоящих Правил, за исключением случаев, установленных частью 2 настоящей статьи.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Выдача разрешения на строительство не требуется в случаях:</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строительства на земельном участке, предоставленном для ведения садоводства;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строительства на земельном участке строений и сооружений вспомогательного использования;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Законами и иными нормативными правовыми актами Оренбургской области о градостроительной деятельности может быть установлен дополнительный перечень случаев и объектов, для которых не требуется получение разрешения на строительство.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Кроме того, не требуется также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выбираемый правообладателем объекта капитального строительства вид разрешенного использования установлен в главах 16, 17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разрешения на строительство</w:t>
      </w:r>
      <w:bookmarkStart w:id="92" w:name="д"/>
      <w:bookmarkEnd w:id="92"/>
      <w:r w:rsidRPr="0011018F">
        <w:rPr>
          <w:rFonts w:ascii="Times New Roman" w:hAnsi="Times New Roman" w:cs="Times New Roman"/>
          <w:sz w:val="28"/>
          <w:szCs w:val="28"/>
        </w:rPr>
        <w:t>.</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C46D51">
      <w:pPr>
        <w:pStyle w:val="a1"/>
      </w:pPr>
      <w:bookmarkStart w:id="93" w:name="_Toc371321910"/>
      <w:r w:rsidRPr="0011018F">
        <w:t>Статья 40. Подготовка проектной документации</w:t>
      </w:r>
      <w:bookmarkEnd w:id="93"/>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Проектная документация может подготавливаться на основании договоров, заключаемых между застройщиком (заказчиком) и физическими, юридическими лицами, предпринимателями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Отношения между застройщиком (заказчиком) и исполнителями регулируются </w:t>
      </w:r>
      <w:bookmarkStart w:id="94" w:name="е"/>
      <w:bookmarkEnd w:id="94"/>
      <w:r w:rsidRPr="0011018F">
        <w:rPr>
          <w:rFonts w:ascii="Times New Roman" w:hAnsi="Times New Roman" w:cs="Times New Roman"/>
          <w:sz w:val="28"/>
          <w:szCs w:val="28"/>
        </w:rPr>
        <w:t>гражданским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Неотъемлемой частью договора о подготовке проектной документации является задание застройщика (заказчика) исполнителю.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должно включать: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градостроительный план земельного участка, подготовленный в соответствии со статьей 15 настоящих Правил, с указанием исполнителю об обязательном соблюдении регламентов использования территорий, красных линий, границ зон действия публичных сервитутов, иных требований градостроительного плана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результаты инженерных изысканий либо задание исполнителю обеспечить проведение инженерных изысканий;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определенные законодательством документы и материалы.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допускаются подготовка и реализация проектной документации без выполнения соответствующих инженерных изысканий.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Отношения между застройщиком (заказчиком) и исполнителями инженерных изысканий регулируются гражданским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bookmarkStart w:id="95" w:name="ж"/>
      <w:bookmarkEnd w:id="95"/>
      <w:r w:rsidRPr="0011018F">
        <w:rPr>
          <w:rFonts w:ascii="Times New Roman" w:hAnsi="Times New Roman" w:cs="Times New Roman"/>
          <w:sz w:val="28"/>
          <w:szCs w:val="28"/>
        </w:rPr>
        <w:t xml:space="preserve">6. Технические условия подготавливаются в порядке, установленном статьей 26 настоящих Правил: </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определения и предоставления технических условий ресурсоснабжающими организациями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Проектная документация разрабатывается в соответствии с:</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регламентом использования территорий территориальной зоны расположения соответствующего земельного участка, градостроительным планом земельного участка;</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результатами инженерных изысканий;</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39 настоящих Правил.</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C46D51">
      <w:pPr>
        <w:pStyle w:val="a1"/>
      </w:pPr>
      <w:bookmarkStart w:id="96" w:name="_Toc371321911"/>
      <w:r w:rsidRPr="0011018F">
        <w:t>Статья 41. Выдача разрешений на строительство</w:t>
      </w:r>
      <w:bookmarkEnd w:id="96"/>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муниципальном образовании Старобелогорский сельсоветНовосергиевского района Оренбургской области разрешение на строительство выдается Администрацией муниципального образования за исключением случаев, предусмотренных законом.</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Выдача разрешений на строительство, в т.ч.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1E1557" w:rsidRPr="0011018F" w:rsidRDefault="001E1557" w:rsidP="00C46D51"/>
    <w:p w:rsidR="001E1557" w:rsidRPr="0011018F" w:rsidRDefault="001E1557" w:rsidP="00C46D51">
      <w:pPr>
        <w:pStyle w:val="a1"/>
      </w:pPr>
      <w:bookmarkStart w:id="97" w:name="_Toc371321912"/>
      <w:r w:rsidRPr="0011018F">
        <w:t>Статья 42. Строительство, реконструкция</w:t>
      </w:r>
      <w:bookmarkEnd w:id="97"/>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Государственный строительный надзор и строительный контроль осуществляются в соответствии с федеральным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C46D51">
      <w:pPr>
        <w:pStyle w:val="a1"/>
      </w:pPr>
      <w:bookmarkStart w:id="98" w:name="_Toc371321913"/>
      <w:r w:rsidRPr="0011018F">
        <w:t>Статья 43. Выдача разрешения на ввод объекта в эксплуатацию</w:t>
      </w:r>
      <w:bookmarkEnd w:id="98"/>
    </w:p>
    <w:p w:rsidR="001E1557" w:rsidRPr="0011018F" w:rsidRDefault="001E1557"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После подписания акта приемки застройщик или уполномоченное лицо направляет в Администрацию муниципального образования Старобелогорский сельсовет Новосергиевского района Оренбургской области заявление о выдаче разрешения на ввод объекта в эксплуатацию, которое выдается в соответствии со статьей 55 Градостроительного кодекса Российской Федерации.</w:t>
      </w:r>
    </w:p>
    <w:p w:rsidR="001E1557" w:rsidRPr="0011018F" w:rsidRDefault="001E1557"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1E1557" w:rsidRPr="0011018F" w:rsidRDefault="001E1557" w:rsidP="00F72ACB">
      <w:pPr>
        <w:pStyle w:val="ConsPlusNormal"/>
        <w:widowControl/>
        <w:ind w:firstLine="709"/>
        <w:jc w:val="center"/>
        <w:rPr>
          <w:rFonts w:ascii="Times New Roman" w:hAnsi="Times New Roman" w:cs="Times New Roman"/>
          <w:sz w:val="28"/>
          <w:szCs w:val="28"/>
        </w:rPr>
      </w:pPr>
    </w:p>
    <w:p w:rsidR="001E1557" w:rsidRPr="0011018F" w:rsidRDefault="001E1557" w:rsidP="00884A19">
      <w:pPr>
        <w:keepNext/>
        <w:keepLines/>
        <w:spacing w:before="200" w:after="240" w:line="360" w:lineRule="auto"/>
        <w:ind w:firstLine="709"/>
        <w:jc w:val="both"/>
        <w:outlineLvl w:val="2"/>
        <w:rPr>
          <w:b/>
          <w:bCs/>
          <w:sz w:val="28"/>
          <w:szCs w:val="28"/>
        </w:rPr>
      </w:pPr>
      <w:bookmarkStart w:id="99" w:name="_Toc371321914"/>
      <w:r w:rsidRPr="0011018F">
        <w:rPr>
          <w:b/>
          <w:bCs/>
          <w:sz w:val="28"/>
          <w:szCs w:val="28"/>
        </w:rPr>
        <w:t>Глава 11. ПОЛОЖЕНИЕ ОБ УТВЕРЖДЕНИИ ПРАВИЛ ЗЕМЛЕПОЛЬЗОВАНИЯ И ВНЕСЕНИЯ ИЗМЕНЕНИЙ В ПРАВИЛА</w:t>
      </w:r>
      <w:bookmarkEnd w:id="99"/>
    </w:p>
    <w:p w:rsidR="001E1557" w:rsidRPr="0011018F" w:rsidRDefault="001E1557" w:rsidP="00884A19">
      <w:pPr>
        <w:pStyle w:val="a1"/>
        <w:rPr>
          <w:rStyle w:val="a3"/>
          <w:b/>
          <w:bCs/>
          <w:color w:val="auto"/>
          <w:sz w:val="28"/>
          <w:szCs w:val="28"/>
        </w:rPr>
      </w:pPr>
      <w:bookmarkStart w:id="100" w:name="sub_19"/>
      <w:bookmarkStart w:id="101" w:name="_Toc362286270"/>
      <w:bookmarkStart w:id="102" w:name="_Toc371321915"/>
      <w:r w:rsidRPr="0011018F">
        <w:rPr>
          <w:rStyle w:val="a3"/>
          <w:b/>
          <w:bCs/>
          <w:color w:val="auto"/>
          <w:sz w:val="28"/>
          <w:szCs w:val="28"/>
        </w:rPr>
        <w:t>Статья 44. Порядок утверждения Правил землепользования и застройки</w:t>
      </w:r>
      <w:bookmarkEnd w:id="100"/>
      <w:r w:rsidRPr="0011018F">
        <w:rPr>
          <w:rStyle w:val="a3"/>
          <w:b/>
          <w:bCs/>
          <w:color w:val="auto"/>
          <w:sz w:val="28"/>
          <w:szCs w:val="28"/>
        </w:rPr>
        <w:t xml:space="preserve"> муниципального образования </w:t>
      </w:r>
      <w:bookmarkStart w:id="103" w:name="sub_1901"/>
      <w:bookmarkEnd w:id="101"/>
      <w:r w:rsidRPr="0011018F">
        <w:rPr>
          <w:rStyle w:val="a3"/>
          <w:b/>
          <w:bCs/>
          <w:color w:val="auto"/>
          <w:sz w:val="28"/>
          <w:szCs w:val="28"/>
        </w:rPr>
        <w:t>Старобелогорский сельсовет Новосергиевского района Оренбургской области, внесения изменений в такие Правила</w:t>
      </w:r>
      <w:bookmarkEnd w:id="102"/>
    </w:p>
    <w:p w:rsidR="001E1557" w:rsidRPr="0011018F" w:rsidRDefault="001E1557" w:rsidP="00884A19">
      <w:pPr>
        <w:widowControl w:val="0"/>
      </w:pPr>
    </w:p>
    <w:p w:rsidR="001E1557" w:rsidRPr="0011018F" w:rsidRDefault="001E1557"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Утверждение проекта Правил землепользования и застройки муниципального образования Старобелогорский сельсовет ведется в соответствии с положениями Градостроительного кодекса Российской Федерации и нормативных правовых актов муниципального образования.</w:t>
      </w:r>
    </w:p>
    <w:p w:rsidR="001E1557" w:rsidRPr="0011018F" w:rsidRDefault="001E1557"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Правил ведет Комиссия по правилам землепользования и застройки муниципального образования с проведением процедур публичных слушаний.</w:t>
      </w:r>
    </w:p>
    <w:p w:rsidR="001E1557" w:rsidRPr="0011018F" w:rsidRDefault="001E1557" w:rsidP="00884A19">
      <w:pPr>
        <w:pStyle w:val="ConsPlusNormal"/>
        <w:widowControl/>
        <w:ind w:firstLine="709"/>
        <w:jc w:val="both"/>
        <w:rPr>
          <w:rFonts w:ascii="Times New Roman" w:hAnsi="Times New Roman" w:cs="Times New Roman"/>
          <w:sz w:val="28"/>
          <w:szCs w:val="28"/>
        </w:rPr>
      </w:pPr>
      <w:bookmarkStart w:id="104" w:name="sub_1902"/>
      <w:bookmarkEnd w:id="103"/>
      <w:r w:rsidRPr="0011018F">
        <w:rPr>
          <w:rFonts w:ascii="Times New Roman" w:hAnsi="Times New Roman" w:cs="Times New Roman"/>
          <w:sz w:val="28"/>
          <w:szCs w:val="28"/>
        </w:rPr>
        <w:t xml:space="preserve">3. Настоящие Правила утверждаются представительным органом местного самоуправления </w:t>
      </w:r>
      <w:r>
        <w:rPr>
          <w:rFonts w:ascii="Times New Roman" w:hAnsi="Times New Roman" w:cs="Times New Roman"/>
          <w:sz w:val="28"/>
          <w:szCs w:val="28"/>
        </w:rPr>
        <w:t>Старобелогорского</w:t>
      </w:r>
      <w:r w:rsidRPr="0011018F">
        <w:rPr>
          <w:rFonts w:ascii="Times New Roman" w:hAnsi="Times New Roman" w:cs="Times New Roman"/>
          <w:sz w:val="28"/>
          <w:szCs w:val="28"/>
        </w:rPr>
        <w:t xml:space="preserve"> сельсовета Новосергиевского района Оренбургской области. Обязательными приложениями к проекту Правил землепользования и застройки являются протокол и заключение о результатах публичных слушаний по проекту.</w:t>
      </w:r>
    </w:p>
    <w:p w:rsidR="001E1557" w:rsidRPr="0011018F" w:rsidRDefault="001E1557" w:rsidP="00884A19">
      <w:pPr>
        <w:pStyle w:val="ConsPlusNormal"/>
        <w:widowControl/>
        <w:ind w:firstLine="709"/>
        <w:jc w:val="both"/>
        <w:rPr>
          <w:rFonts w:ascii="Times New Roman" w:hAnsi="Times New Roman" w:cs="Times New Roman"/>
          <w:sz w:val="28"/>
          <w:szCs w:val="28"/>
        </w:rPr>
      </w:pPr>
      <w:bookmarkStart w:id="105" w:name="sub_1903"/>
      <w:bookmarkEnd w:id="104"/>
      <w:r w:rsidRPr="0011018F">
        <w:rPr>
          <w:rFonts w:ascii="Times New Roman" w:hAnsi="Times New Roman" w:cs="Times New Roman"/>
          <w:sz w:val="28"/>
          <w:szCs w:val="28"/>
        </w:rPr>
        <w:t>4. По результатам рассмотрения проекта Правил и обязательных приложений к нему, представительный орган местного самоуправления муниципального образования Старобелогорский сельсовет Новосергиевского района Оренбургской области может утвердить проект Правила или направить проект Правил главе администрации поселения на доработку в соответствии с результатами публичных слушаний и иными замечаниями по указанному проекту.</w:t>
      </w:r>
    </w:p>
    <w:p w:rsidR="001E1557" w:rsidRPr="0011018F" w:rsidRDefault="001E1557" w:rsidP="00884A19">
      <w:pPr>
        <w:pStyle w:val="ConsPlusNormal"/>
        <w:widowControl/>
        <w:ind w:firstLine="709"/>
        <w:jc w:val="both"/>
        <w:rPr>
          <w:rFonts w:ascii="Times New Roman" w:hAnsi="Times New Roman" w:cs="Times New Roman"/>
          <w:sz w:val="28"/>
          <w:szCs w:val="28"/>
        </w:rPr>
      </w:pPr>
      <w:bookmarkStart w:id="106" w:name="sub_1904"/>
      <w:bookmarkEnd w:id="105"/>
      <w:r w:rsidRPr="0011018F">
        <w:rPr>
          <w:rFonts w:ascii="Times New Roman" w:hAnsi="Times New Roman" w:cs="Times New Roman"/>
          <w:sz w:val="28"/>
          <w:szCs w:val="28"/>
        </w:rPr>
        <w:t>5. Правила землепользования и застройки подлежат официальному опубликованию в средствах массовой информации и размещаются на официальном сайте администрации поселения.</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Предложения о внесении изменений, содержащие обоснование необходимости внесения изменений в настоящие Правила, а также соответствующие предложения, направляются председателю Комиссии по землепользованию и застройке поселения. </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Заявка на внесение изменений в Правила землепользования и застройки регистрируется, и ее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десяти дней принимает решение о рассмотрении заявки, либо об отказе в рассмотрении заявки с обоснованием причин и информирует об этом заявителя.</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публичного слушания. </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 публичные слушания по внесению изменений в Правила землепользования и застройки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Подготовленные по итогам публичных слушаний рекомендации Комиссии направляются главе администрации муниципального образования Старобелогорский сельсовет Новосергиевского района Оренбургской области, который не позднее семи дней принимает решение.Копия такого решения вывешивается на соответствующем стенде в здании администрации. В случае принятия положительного решения о внесении изменений в настоящие Правила, глава администрации муниципального образования направляет проект соответствующих предложений в представительный орган местного самоуправления.</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Изменения в разделах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 администрации поселения.</w:t>
      </w:r>
    </w:p>
    <w:p w:rsidR="001E1557" w:rsidRPr="0011018F" w:rsidRDefault="001E1557"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Изменения в карты зон с особыми условиями использования территории муниципального образования могут быть внесены только при наличии положительных заключений соответственно уполномоченных органов исполнительной власти федерального уровня и органов государственной власти Оренбургской области.</w:t>
      </w:r>
    </w:p>
    <w:bookmarkEnd w:id="106"/>
    <w:p w:rsidR="001E1557" w:rsidRPr="0011018F" w:rsidRDefault="001E1557" w:rsidP="00884A19">
      <w:pPr>
        <w:widowControl w:val="0"/>
        <w:rPr>
          <w:color w:val="000000"/>
        </w:rPr>
      </w:pPr>
    </w:p>
    <w:p w:rsidR="001E1557" w:rsidRPr="0011018F" w:rsidRDefault="001E1557" w:rsidP="00BD0FD6">
      <w:pPr>
        <w:pStyle w:val="a1"/>
        <w:rPr>
          <w:rStyle w:val="a3"/>
          <w:b/>
          <w:bCs/>
          <w:color w:val="auto"/>
          <w:sz w:val="28"/>
          <w:szCs w:val="28"/>
        </w:rPr>
      </w:pPr>
      <w:bookmarkStart w:id="107" w:name="_Toc362286273"/>
      <w:bookmarkStart w:id="108" w:name="_Toc371321916"/>
      <w:bookmarkStart w:id="109" w:name="sub_21"/>
      <w:r w:rsidRPr="0011018F">
        <w:rPr>
          <w:rStyle w:val="a3"/>
          <w:b/>
          <w:bCs/>
          <w:color w:val="auto"/>
          <w:sz w:val="28"/>
          <w:szCs w:val="28"/>
        </w:rPr>
        <w:t>Статья 45. Основание и право инициативы внесения изменений  в Правила</w:t>
      </w:r>
      <w:bookmarkEnd w:id="107"/>
      <w:bookmarkEnd w:id="108"/>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0" w:name="sub_2101"/>
      <w:bookmarkEnd w:id="109"/>
      <w:r w:rsidRPr="0011018F">
        <w:rPr>
          <w:rFonts w:ascii="Times New Roman" w:hAnsi="Times New Roman" w:cs="Times New Roman"/>
          <w:sz w:val="28"/>
          <w:szCs w:val="28"/>
        </w:rPr>
        <w:t>1. Основанием для рассмотрения главой администрации муниципального образования Старобелогорский сельсовет Новосергиевского района Оренбургской области вопроса о внесении изменений в Правила землепользования и застройки являются:</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1" w:name="sub_21011"/>
      <w:bookmarkEnd w:id="110"/>
      <w:r w:rsidRPr="0011018F">
        <w:rPr>
          <w:rFonts w:ascii="Times New Roman" w:hAnsi="Times New Roman" w:cs="Times New Roman"/>
          <w:sz w:val="28"/>
          <w:szCs w:val="28"/>
        </w:rPr>
        <w:t>1) несоответствие Правил землепользования и застройки генеральному плану города, возникшее в результате внесения в генеральный план изменений;</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2" w:name="sub_21012"/>
      <w:bookmarkEnd w:id="111"/>
      <w:r w:rsidRPr="0011018F">
        <w:rPr>
          <w:rFonts w:ascii="Times New Roman" w:hAnsi="Times New Roman" w:cs="Times New Roman"/>
          <w:sz w:val="28"/>
          <w:szCs w:val="28"/>
        </w:rPr>
        <w:t xml:space="preserve">2) поступление предложений об изменении границ </w:t>
      </w:r>
      <w:hyperlink w:anchor="sub_324" w:history="1">
        <w:r w:rsidRPr="0011018F">
          <w:rPr>
            <w:rFonts w:ascii="Times New Roman" w:hAnsi="Times New Roman" w:cs="Times New Roman"/>
            <w:sz w:val="28"/>
            <w:szCs w:val="28"/>
          </w:rPr>
          <w:t>территориальных зон,</w:t>
        </w:r>
      </w:hyperlink>
      <w:r w:rsidRPr="0011018F">
        <w:rPr>
          <w:rFonts w:ascii="Times New Roman" w:hAnsi="Times New Roman" w:cs="Times New Roman"/>
          <w:sz w:val="28"/>
          <w:szCs w:val="28"/>
        </w:rPr>
        <w:t xml:space="preserve"> изменении градостроительных регламентов.</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3" w:name="sub_2102"/>
      <w:bookmarkEnd w:id="112"/>
      <w:r w:rsidRPr="0011018F">
        <w:rPr>
          <w:rFonts w:ascii="Times New Roman" w:hAnsi="Times New Roman" w:cs="Times New Roman"/>
          <w:sz w:val="28"/>
          <w:szCs w:val="28"/>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являются предложения, которые направляются в Комиссию:</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4" w:name="sub_21021"/>
      <w:bookmarkEnd w:id="113"/>
      <w:r w:rsidRPr="0011018F">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5" w:name="sub_21022"/>
      <w:bookmarkEnd w:id="114"/>
      <w:r w:rsidRPr="0011018F">
        <w:rPr>
          <w:rFonts w:ascii="Times New Roman" w:hAnsi="Times New Roman" w:cs="Times New Roman"/>
          <w:sz w:val="28"/>
          <w:szCs w:val="28"/>
        </w:rPr>
        <w:t>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6" w:name="sub_21023"/>
      <w:bookmarkEnd w:id="115"/>
      <w:r w:rsidRPr="0011018F">
        <w:rPr>
          <w:rFonts w:ascii="Times New Roman" w:hAnsi="Times New Roman" w:cs="Times New Roman"/>
          <w:sz w:val="28"/>
          <w:szCs w:val="28"/>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7" w:name="sub_21024"/>
      <w:bookmarkEnd w:id="116"/>
      <w:r w:rsidRPr="0011018F">
        <w:rPr>
          <w:rFonts w:ascii="Times New Roman" w:hAnsi="Times New Roman" w:cs="Times New Roman"/>
          <w:sz w:val="28"/>
          <w:szCs w:val="28"/>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8" w:name="sub_2103"/>
      <w:bookmarkEnd w:id="117"/>
      <w:r w:rsidRPr="0011018F">
        <w:rPr>
          <w:rFonts w:ascii="Times New Roman" w:hAnsi="Times New Roman" w:cs="Times New Roman"/>
          <w:sz w:val="28"/>
          <w:szCs w:val="28"/>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данные Правила или об отклонении такого предложения с указанием причин отклонения, и направляет это заключение главе администрации поселения.</w:t>
      </w:r>
    </w:p>
    <w:p w:rsidR="001E1557" w:rsidRPr="0011018F" w:rsidRDefault="001E1557" w:rsidP="00BD0FD6">
      <w:pPr>
        <w:pStyle w:val="ConsPlusNormal"/>
        <w:widowControl/>
        <w:ind w:firstLine="709"/>
        <w:jc w:val="both"/>
        <w:rPr>
          <w:rFonts w:ascii="Times New Roman" w:hAnsi="Times New Roman" w:cs="Times New Roman"/>
          <w:sz w:val="28"/>
          <w:szCs w:val="28"/>
        </w:rPr>
      </w:pPr>
      <w:bookmarkStart w:id="119" w:name="sub_2104"/>
      <w:bookmarkEnd w:id="118"/>
      <w:r w:rsidRPr="0011018F">
        <w:rPr>
          <w:rFonts w:ascii="Times New Roman" w:hAnsi="Times New Roman" w:cs="Times New Roman"/>
          <w:sz w:val="28"/>
          <w:szCs w:val="28"/>
        </w:rPr>
        <w:t>4. Глава администрации муниципального образования Старобелогорский сельсовет Новосергиевского района Оренбургской области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w:t>
      </w:r>
    </w:p>
    <w:p w:rsidR="001E1557" w:rsidRPr="0011018F" w:rsidRDefault="001E1557"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Принятие генерального плана муниципального образования Старобелогорский сельсовет Новосергиевского района Оренбургской области, внесение изменений в генеральный план (его корректировка), утверждение документов территориального планирования Российской Федерации, Оренбургской области и Новосергиевского района применительно к территории муниципального образования, внесение изменений в такие документы, изменения в ранее утвержденную главой Администрации муниципального образования документацию по планировке территории, утверждение главой Администрации муниципального образования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1E1557" w:rsidRPr="0011018F" w:rsidRDefault="001E1557"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Оренбургской области, законам Оренбургской области, Уставу муниципального образования,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bookmarkEnd w:id="119"/>
    <w:p w:rsidR="001E1557" w:rsidRPr="0011018F" w:rsidRDefault="001E1557" w:rsidP="00884A19">
      <w:pPr>
        <w:widowControl w:val="0"/>
        <w:rPr>
          <w:color w:val="000000"/>
        </w:rPr>
      </w:pPr>
    </w:p>
    <w:p w:rsidR="001E1557" w:rsidRPr="0011018F" w:rsidRDefault="001E1557" w:rsidP="00DA11E9">
      <w:pPr>
        <w:keepNext/>
        <w:keepLines/>
        <w:spacing w:before="200" w:after="240" w:line="360" w:lineRule="auto"/>
        <w:ind w:firstLine="709"/>
        <w:jc w:val="both"/>
        <w:outlineLvl w:val="2"/>
        <w:rPr>
          <w:b/>
          <w:bCs/>
          <w:sz w:val="28"/>
          <w:szCs w:val="28"/>
        </w:rPr>
      </w:pPr>
      <w:bookmarkStart w:id="120" w:name="_Toc371321917"/>
      <w:r w:rsidRPr="0011018F">
        <w:rPr>
          <w:b/>
          <w:bCs/>
          <w:sz w:val="28"/>
          <w:szCs w:val="28"/>
        </w:rPr>
        <w:t>Глава 12. КОНТРОЛЬ ЗА ИСПОЛЬЗОВАНИЕМ ЗЕМЕЛЬНЫХ УЧАСТКОВИ ОБЪЕКТОВ КАПИТАЛЬНОГО СТРОИТЕЛЬСТВА.ОТВЕТСТВЕННОСТЬ ЗА НАРУШЕНИЕ ПРАВИЛ</w:t>
      </w:r>
      <w:bookmarkEnd w:id="120"/>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DA11E9">
      <w:pPr>
        <w:pStyle w:val="a1"/>
      </w:pPr>
      <w:bookmarkStart w:id="121" w:name="_Toc371321918"/>
      <w:r w:rsidRPr="0011018F">
        <w:t>Статья 46. Контроль за использованием земельных участков и объектов капитального строительства</w:t>
      </w:r>
      <w:bookmarkEnd w:id="121"/>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w:t>
      </w:r>
    </w:p>
    <w:p w:rsidR="001E1557" w:rsidRPr="0011018F" w:rsidRDefault="001E1557" w:rsidP="00BE4F10"/>
    <w:p w:rsidR="001E1557" w:rsidRPr="0011018F" w:rsidRDefault="001E1557" w:rsidP="00DA11E9">
      <w:pPr>
        <w:pStyle w:val="a1"/>
      </w:pPr>
      <w:bookmarkStart w:id="122" w:name="_Toc371321919"/>
      <w:r w:rsidRPr="0011018F">
        <w:t>Статья 47. Задачи и порядок осуществления муниципального земельного контроля</w:t>
      </w:r>
      <w:bookmarkEnd w:id="122"/>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Муниципальный земельный контроль за использованием земель на территории муниципального образования Старобелогорский сельсовет Новосергиевского района Оренбургской области осуществляется Администрацией муниципального образования Старобелогорский сельсовет Новосергиевского района Оренбургской области.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Объектами муниципального земельного контроля являются земельные участки, расположенные на территории муниципального образования Старобелогорский сельсовет Новосергиевского района Оренбургской области и находящиеся в собственности, владении, пользовании, аренде и субаренде юридических и физических лиц.</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Задачами муниципального земельного контроля являются: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мониторинг использования юридическими и физическими лицами земельных участков на территории муниципального образования Старобелогорский сельсовет Новосергиевского района Оренбургской области;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предупреждение нарушений и соблюдение законодательства и нормативных правовых актов органов местного самоуправления в сфере земельных правоотношений.</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Мониторинг использования юридическими и физическими лицами земельных участков на территории муниципального образования Старобелогорский сельсовет Новосергиевского района Оренбургской области включает в себя: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анализ информации о результатах проверок, выполненных муниципальными и государственными органами на территории муниципального образования Старобелогорский сельсовет Новосергиевского района Оренбургской области;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учет, анализ обращений юридических и физических лиц по вопросам использования и охраны земли;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Муниципальный земельный контроль включает в себя: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соблюдение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контроль за соблюдением порядка переуступки права пользования землей;</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контроль за выполнением землепользователями, собственниками, владельцами, арендаторами обязанностей по использованию земель, установленных законодательством;</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за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предоставление юридическими и физическими лицами достоверных сведений о состоянии используемых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контроль за своевременным освоением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контроль за использованием земель по целевому назначению;</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контроль за выполнением арендаторами условий договоров аренды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контроль за своевременным освобождением земельных участков по окончании срока действия договоров аренды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контроль за своевременным и полным внесением арендной платы за земельные участки юридическими и физическими лицами, индивидуальными предпринимателями;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выполнение иных требований земельного законодательства по вопросам использования и охраны земель.</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Администрация муниципального образования Старобелогорский сельсовет Новосергиевского района Оренбургской области, ее должностные лица при выполнении возложенных на них обязанностей муниципального земельного контроля имеют право:</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физических лиц;</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землеустроительные документы; документы, свидетельствующие о постановке земельного участка на кадастровый учет; документы инспекции Госстройнадзора,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учет в налоговом органе,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муниципального образования Старобелогорский сельсовет Новосергиевского района Оренбургской области, 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получать от юридических и физических лиц объяснения, сведения и другие материалы, связанные с использованием земельных участков;</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участвовать в подготовке нормативных правовых актов органов местного самоуправления муниципального образования Старобелогорский сельсовет Новосергиевского района Оренбургской области, регламентирующих деятельность по вопросам рационального использования земель, а также осуществления муниципального земельного контроля;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вносить в установленном порядке предложения о приведении нормативных правовых актов органов местного самоуправления муниципального образования Старобелогорский сельсовет Новосергиевского района Оренбургской области в соответствие с законодательством Российской Федерации;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принимать меры к устранению и недопущению нарушений земельного законодательства;</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соответствующие органы для принятия мер административного воздействия.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Муниципальный земельный контроль осуществляется в форме плановых и внеплановых выездных либо документарных проверок, проводимых по распоряжению главы Администрации муниципального образования Старобелогорский сельсовет Новосергиевского района Оренбургской области.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Плановые проверки проводятся не чаще чем один раз в три года на основании разрабатываемых администрацией муниципального образования Старобелогорский сельсовет Новосергиевского района Оренбургской области ежегодных планов, подлежащих доведению до сведения всех заинтересованных лиц. Внеплановые проверки проводятся в случаях:</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истечения срока исполнения юридическим лицом, индивидуальным предпринимателем раннее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поступления в администрацию муниципального образования Старобелогорский сельсовет Новосергиевского района Оренбургской области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нарушения прав потребителей (в случае обращения граждан, права которых нарушены).</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проведении внеплановых проверок по основаниям, указанным в пунктах «а», «б» такие проверки подлежат обязательному согласованию в органах прокуратуры в установленном законом порядке.</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Особенности осуществления муниципального земельного контроля могут устанавливаться нормативными правовыми актами муниципального образования Старобелогорский сельсовет Новосергиевского района Оренбургской области.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Должностные лица органов муниципального земельного контроля обязаны:</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соблюдать требования законодательства, нормативных правовых актов органов местного самоуправления;</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своевременно и качественно, в соответствии с действующим законодательством выполнять возложенные на них обязанности;</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предотвращать, выявлять и пресекать правонарушения в области земельного законодательства;</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1E1557" w:rsidRPr="0011018F" w:rsidRDefault="001E1557"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Действия Администрации муниципального образования Старобелогорский сельсовет Новосергиевского района Оренбургской области, должностных лиц, осуществляющих муниципальный земельный контроль, могут быть обжалованы субъектами земельных правоотношений в сроки и порядке, установленные действующим законодательством.</w:t>
      </w:r>
    </w:p>
    <w:p w:rsidR="001E1557" w:rsidRPr="0011018F" w:rsidRDefault="001E1557" w:rsidP="00F72ACB">
      <w:pPr>
        <w:pStyle w:val="ConsPlusNormal"/>
        <w:widowControl/>
        <w:ind w:firstLine="709"/>
        <w:jc w:val="both"/>
        <w:rPr>
          <w:rFonts w:ascii="Times New Roman" w:hAnsi="Times New Roman" w:cs="Times New Roman"/>
          <w:sz w:val="28"/>
          <w:szCs w:val="28"/>
        </w:rPr>
      </w:pPr>
    </w:p>
    <w:p w:rsidR="001E1557" w:rsidRPr="0011018F" w:rsidRDefault="001E1557" w:rsidP="00BE4F10">
      <w:pPr>
        <w:pStyle w:val="a1"/>
      </w:pPr>
      <w:bookmarkStart w:id="123" w:name="_Toc371321920"/>
      <w:r w:rsidRPr="0011018F">
        <w:t>Статья 48. Ответственность за нарушение Правил</w:t>
      </w:r>
      <w:bookmarkEnd w:id="123"/>
    </w:p>
    <w:p w:rsidR="001E1557" w:rsidRPr="0011018F" w:rsidRDefault="001E1557"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Оренбургской области.</w:t>
      </w:r>
    </w:p>
    <w:p w:rsidR="001E1557" w:rsidRPr="0011018F" w:rsidRDefault="001E1557" w:rsidP="00F72ACB">
      <w:pPr>
        <w:pStyle w:val="ConsPlusNormal"/>
        <w:widowControl/>
        <w:ind w:firstLine="709"/>
        <w:jc w:val="center"/>
        <w:rPr>
          <w:rFonts w:ascii="Times New Roman" w:hAnsi="Times New Roman" w:cs="Times New Roman"/>
          <w:sz w:val="28"/>
          <w:szCs w:val="28"/>
        </w:rPr>
      </w:pPr>
    </w:p>
    <w:p w:rsidR="001E1557" w:rsidRPr="0011018F" w:rsidRDefault="001E1557" w:rsidP="00BE4F10">
      <w:pPr>
        <w:rPr>
          <w:sz w:val="260"/>
          <w:szCs w:val="260"/>
        </w:rPr>
      </w:pPr>
      <w:bookmarkStart w:id="124" w:name="_Toc368688237"/>
    </w:p>
    <w:p w:rsidR="001E1557" w:rsidRPr="0011018F" w:rsidRDefault="001E1557" w:rsidP="00B04E26">
      <w:pPr>
        <w:keepNext/>
        <w:keepLines/>
        <w:spacing w:after="120" w:line="360" w:lineRule="auto"/>
        <w:jc w:val="center"/>
        <w:outlineLvl w:val="0"/>
        <w:rPr>
          <w:b/>
          <w:bCs/>
          <w:sz w:val="144"/>
          <w:szCs w:val="144"/>
        </w:rPr>
      </w:pPr>
      <w:bookmarkStart w:id="125" w:name="_Toc371321921"/>
      <w:r w:rsidRPr="0011018F">
        <w:rPr>
          <w:b/>
          <w:bCs/>
          <w:sz w:val="144"/>
          <w:szCs w:val="144"/>
        </w:rPr>
        <w:t>РАЗДЕЛ II.</w:t>
      </w:r>
      <w:bookmarkEnd w:id="124"/>
      <w:bookmarkEnd w:id="125"/>
    </w:p>
    <w:p w:rsidR="001E1557" w:rsidRPr="0011018F" w:rsidRDefault="001E1557" w:rsidP="00B04E26">
      <w:pPr>
        <w:spacing w:line="360" w:lineRule="auto"/>
        <w:jc w:val="center"/>
        <w:rPr>
          <w:sz w:val="22"/>
          <w:szCs w:val="22"/>
        </w:rPr>
      </w:pPr>
      <w:r w:rsidRPr="0011018F">
        <w:rPr>
          <w:b/>
          <w:bCs/>
          <w:sz w:val="32"/>
          <w:szCs w:val="32"/>
        </w:rPr>
        <w:t>КАРТЫ ТЕРРИТОРИАЛЬНОГО ЗОНИРОВАНИЯ</w:t>
      </w:r>
    </w:p>
    <w:p w:rsidR="001E1557" w:rsidRPr="0011018F" w:rsidRDefault="001E1557" w:rsidP="00B04E26">
      <w:pPr>
        <w:spacing w:line="360" w:lineRule="auto"/>
        <w:ind w:firstLine="708"/>
        <w:jc w:val="both"/>
        <w:rPr>
          <w:sz w:val="28"/>
          <w:szCs w:val="28"/>
        </w:rPr>
      </w:pPr>
      <w:r w:rsidRPr="0011018F">
        <w:rPr>
          <w:sz w:val="28"/>
          <w:szCs w:val="28"/>
        </w:rPr>
        <w:br w:type="page"/>
      </w:r>
    </w:p>
    <w:p w:rsidR="001E1557" w:rsidRPr="0011018F" w:rsidRDefault="001E1557" w:rsidP="00B04E26">
      <w:pPr>
        <w:keepNext/>
        <w:keepLines/>
        <w:spacing w:before="100" w:after="100" w:line="360" w:lineRule="auto"/>
        <w:ind w:left="1843" w:hanging="1843"/>
        <w:outlineLvl w:val="1"/>
        <w:rPr>
          <w:b/>
          <w:bCs/>
          <w:sz w:val="36"/>
          <w:szCs w:val="36"/>
        </w:rPr>
      </w:pPr>
      <w:bookmarkStart w:id="126" w:name="_Toc368688238"/>
      <w:bookmarkStart w:id="127" w:name="_Toc371321922"/>
      <w:r w:rsidRPr="0011018F">
        <w:rPr>
          <w:b/>
          <w:bCs/>
          <w:sz w:val="36"/>
          <w:szCs w:val="36"/>
        </w:rPr>
        <w:t xml:space="preserve">ЧАСТЬ II. КАРТЫ ЗОНИРОВАНИЯ ТЕРРИТОРИИ МУНИЦИПАЛЬНОГО ОБРАЗОВАНИЯ </w:t>
      </w:r>
      <w:bookmarkEnd w:id="126"/>
      <w:r w:rsidRPr="0011018F">
        <w:rPr>
          <w:b/>
          <w:bCs/>
          <w:sz w:val="36"/>
          <w:szCs w:val="36"/>
        </w:rPr>
        <w:t>СТАРОБЕЛОГОРСКИЙ СЕЛЬСОВЕТ</w:t>
      </w:r>
      <w:bookmarkEnd w:id="127"/>
    </w:p>
    <w:p w:rsidR="001E1557" w:rsidRPr="0011018F" w:rsidRDefault="001E1557" w:rsidP="008079D9"/>
    <w:p w:rsidR="001E1557" w:rsidRPr="0011018F" w:rsidRDefault="001E1557" w:rsidP="008079D9">
      <w:pPr>
        <w:keepNext/>
        <w:keepLines/>
        <w:spacing w:before="200" w:after="240" w:line="360" w:lineRule="auto"/>
        <w:ind w:firstLine="709"/>
        <w:jc w:val="both"/>
        <w:outlineLvl w:val="2"/>
        <w:rPr>
          <w:b/>
          <w:bCs/>
          <w:sz w:val="28"/>
          <w:szCs w:val="28"/>
        </w:rPr>
      </w:pPr>
      <w:bookmarkStart w:id="128" w:name="_Toc371321923"/>
      <w:r w:rsidRPr="0011018F">
        <w:rPr>
          <w:b/>
          <w:bCs/>
          <w:sz w:val="28"/>
          <w:szCs w:val="28"/>
        </w:rPr>
        <w:t>Глава 13. КАРТЫ ТЕРРИТОРИАЛЬНОГО ЗОНИРОВАНИЯ МУНИЦИПАЛЬНОГО ОБРАЗОВАНИЯ СТАРОБЕЛОГОРСКИЙ СЕЛЬСОВЕТ НОВОСЕРГИЕВСКОГО РАЙОНА ОРЕНБУРГСКОЙ ОБЛАСТИ</w:t>
      </w:r>
      <w:bookmarkEnd w:id="128"/>
    </w:p>
    <w:p w:rsidR="001E1557" w:rsidRPr="0011018F" w:rsidRDefault="001E1557" w:rsidP="008A2617"/>
    <w:p w:rsidR="001E1557" w:rsidRPr="0011018F" w:rsidRDefault="001E1557" w:rsidP="008079D9">
      <w:pPr>
        <w:pStyle w:val="a1"/>
      </w:pPr>
      <w:bookmarkStart w:id="129" w:name="_Toc371321924"/>
      <w:r w:rsidRPr="0011018F">
        <w:t>Статья 49. Карта территориального зонирования муниципального образования Старобелогорский сельсовет Новосергиевского района Оренбургской области.</w:t>
      </w:r>
      <w:bookmarkEnd w:id="129"/>
    </w:p>
    <w:p w:rsidR="001E1557" w:rsidRPr="0011018F" w:rsidRDefault="001E1557" w:rsidP="00A311C2">
      <w:pPr>
        <w:ind w:firstLine="709"/>
        <w:jc w:val="both"/>
        <w:rPr>
          <w:sz w:val="28"/>
          <w:szCs w:val="28"/>
        </w:rPr>
      </w:pPr>
      <w:r w:rsidRPr="0011018F">
        <w:rPr>
          <w:sz w:val="28"/>
          <w:szCs w:val="28"/>
        </w:rPr>
        <w:t xml:space="preserve">На карте градостроительного зонирования: </w:t>
      </w:r>
    </w:p>
    <w:p w:rsidR="001E1557" w:rsidRPr="0011018F" w:rsidRDefault="001E1557" w:rsidP="00A311C2">
      <w:pPr>
        <w:ind w:firstLine="709"/>
        <w:jc w:val="both"/>
        <w:rPr>
          <w:sz w:val="28"/>
          <w:szCs w:val="28"/>
        </w:rPr>
      </w:pPr>
      <w:r w:rsidRPr="0011018F">
        <w:rPr>
          <w:sz w:val="28"/>
          <w:szCs w:val="28"/>
        </w:rPr>
        <w:t>1) установлены территориальные зоны – статья 51;</w:t>
      </w:r>
    </w:p>
    <w:p w:rsidR="001E1557" w:rsidRPr="0011018F" w:rsidRDefault="001E1557" w:rsidP="00A311C2">
      <w:pPr>
        <w:ind w:firstLine="709"/>
        <w:jc w:val="both"/>
        <w:rPr>
          <w:sz w:val="28"/>
          <w:szCs w:val="28"/>
        </w:rPr>
      </w:pPr>
      <w:r w:rsidRPr="0011018F">
        <w:rPr>
          <w:sz w:val="28"/>
          <w:szCs w:val="28"/>
        </w:rPr>
        <w:t xml:space="preserve">2) отображены зоны с особыми условиями использования территории – отображение информации статей 52, 57; </w:t>
      </w:r>
    </w:p>
    <w:p w:rsidR="001E1557" w:rsidRDefault="001E1557" w:rsidP="00A311C2">
      <w:pPr>
        <w:ind w:firstLine="709"/>
        <w:jc w:val="both"/>
        <w:rPr>
          <w:sz w:val="28"/>
          <w:szCs w:val="28"/>
        </w:rPr>
      </w:pPr>
      <w:r w:rsidRPr="0011018F">
        <w:rPr>
          <w:sz w:val="28"/>
          <w:szCs w:val="28"/>
        </w:rPr>
        <w:t>3) 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и др.</w:t>
      </w:r>
    </w:p>
    <w:p w:rsidR="001E1557" w:rsidRPr="002F0DD1" w:rsidRDefault="001E1557" w:rsidP="002F0DD1">
      <w:pPr>
        <w:ind w:firstLine="851"/>
        <w:jc w:val="both"/>
        <w:rPr>
          <w:b/>
          <w:bCs/>
          <w:i/>
          <w:iCs/>
          <w:sz w:val="28"/>
          <w:szCs w:val="28"/>
        </w:rPr>
      </w:pPr>
      <w:r w:rsidRPr="002F0DD1">
        <w:rPr>
          <w:b/>
          <w:bCs/>
          <w:i/>
          <w:iCs/>
          <w:sz w:val="28"/>
          <w:szCs w:val="28"/>
        </w:rPr>
        <w:t xml:space="preserve">Объекты культурного наследия на территории МО </w:t>
      </w:r>
      <w:r>
        <w:rPr>
          <w:b/>
          <w:bCs/>
          <w:i/>
          <w:iCs/>
          <w:sz w:val="28"/>
          <w:szCs w:val="28"/>
        </w:rPr>
        <w:t>Старобелгородский</w:t>
      </w:r>
      <w:r w:rsidRPr="002F0DD1">
        <w:rPr>
          <w:b/>
          <w:bCs/>
          <w:i/>
          <w:iCs/>
          <w:sz w:val="28"/>
          <w:szCs w:val="28"/>
        </w:rPr>
        <w:t xml:space="preserve"> сельсовет имеются</w:t>
      </w:r>
      <w:r>
        <w:rPr>
          <w:b/>
          <w:bCs/>
          <w:i/>
          <w:iCs/>
          <w:sz w:val="28"/>
          <w:szCs w:val="28"/>
        </w:rPr>
        <w:t>.</w:t>
      </w:r>
    </w:p>
    <w:p w:rsidR="001E1557" w:rsidRPr="002F0DD1" w:rsidRDefault="001E1557" w:rsidP="002F0DD1">
      <w:pPr>
        <w:ind w:firstLine="851"/>
        <w:jc w:val="both"/>
        <w:rPr>
          <w:b/>
          <w:bCs/>
          <w:i/>
          <w:iCs/>
          <w:sz w:val="28"/>
          <w:szCs w:val="28"/>
        </w:rPr>
      </w:pPr>
      <w:r w:rsidRPr="002F0DD1">
        <w:rPr>
          <w:b/>
          <w:bCs/>
          <w:i/>
          <w:iCs/>
          <w:sz w:val="28"/>
          <w:szCs w:val="28"/>
        </w:rPr>
        <w:t xml:space="preserve">Границы территории объектов культурного наследия и границы зон с особыми условиями использования территорий от объектов культурного наследия на территории МО </w:t>
      </w:r>
      <w:r>
        <w:rPr>
          <w:b/>
          <w:bCs/>
          <w:i/>
          <w:iCs/>
          <w:sz w:val="28"/>
          <w:szCs w:val="28"/>
        </w:rPr>
        <w:t>Старобелгородский сельсовет</w:t>
      </w:r>
      <w:r w:rsidRPr="002F0DD1">
        <w:rPr>
          <w:b/>
          <w:bCs/>
          <w:i/>
          <w:iCs/>
          <w:sz w:val="28"/>
          <w:szCs w:val="28"/>
        </w:rPr>
        <w:t xml:space="preserve"> не установлены в установленном порядке. </w:t>
      </w:r>
    </w:p>
    <w:p w:rsidR="001E1557" w:rsidRPr="0011018F" w:rsidRDefault="001E1557" w:rsidP="00A311C2">
      <w:pPr>
        <w:ind w:firstLine="709"/>
        <w:jc w:val="both"/>
        <w:rPr>
          <w:sz w:val="28"/>
          <w:szCs w:val="28"/>
        </w:rPr>
      </w:pPr>
    </w:p>
    <w:p w:rsidR="001E1557" w:rsidRPr="0011018F" w:rsidRDefault="001E1557" w:rsidP="008079D9">
      <w:pPr>
        <w:keepNext/>
        <w:keepLines/>
        <w:spacing w:before="200" w:after="240" w:line="360" w:lineRule="auto"/>
        <w:ind w:firstLine="709"/>
        <w:jc w:val="both"/>
        <w:outlineLvl w:val="2"/>
        <w:rPr>
          <w:b/>
          <w:bCs/>
          <w:sz w:val="28"/>
          <w:szCs w:val="28"/>
        </w:rPr>
      </w:pPr>
      <w:bookmarkStart w:id="130" w:name="_Toc371321925"/>
      <w:r w:rsidRPr="0011018F">
        <w:rPr>
          <w:b/>
          <w:bCs/>
          <w:sz w:val="28"/>
          <w:szCs w:val="28"/>
        </w:rPr>
        <w:t>Глава 14. КАРТЫ ЗОН С ОСОБЫМИ УСЛОВИЯМИ ИСПОЛЬЗОВАНИЯ ТЕРРИТОРИЙ</w:t>
      </w:r>
      <w:bookmarkEnd w:id="130"/>
    </w:p>
    <w:p w:rsidR="001E1557" w:rsidRPr="0011018F" w:rsidRDefault="001E1557" w:rsidP="008A2617"/>
    <w:p w:rsidR="001E1557" w:rsidRPr="0011018F" w:rsidRDefault="001E1557" w:rsidP="008079D9">
      <w:pPr>
        <w:pStyle w:val="a1"/>
      </w:pPr>
      <w:bookmarkStart w:id="131" w:name="_Toc371321926"/>
      <w:r w:rsidRPr="0011018F">
        <w:t>Статья 50. Карта зон с особыми условиями использования территории муниципального образования Старобелогорский сельсовет Новосергиевского района Оренбургской области.</w:t>
      </w:r>
      <w:bookmarkEnd w:id="131"/>
    </w:p>
    <w:p w:rsidR="001E1557" w:rsidRPr="0011018F" w:rsidRDefault="001E1557" w:rsidP="00A311C2">
      <w:pPr>
        <w:ind w:firstLine="709"/>
        <w:jc w:val="both"/>
        <w:rPr>
          <w:b/>
          <w:bCs/>
          <w:sz w:val="28"/>
          <w:szCs w:val="28"/>
        </w:rPr>
      </w:pPr>
      <w:r w:rsidRPr="0011018F">
        <w:rPr>
          <w:sz w:val="28"/>
          <w:szCs w:val="28"/>
        </w:rPr>
        <w:t xml:space="preserve">На настоящей карте отображаются </w:t>
      </w:r>
      <w:r w:rsidRPr="0011018F">
        <w:rPr>
          <w:b/>
          <w:bCs/>
          <w:sz w:val="28"/>
          <w:szCs w:val="28"/>
        </w:rPr>
        <w:t>санитарно-защитные зоны предприятий:</w:t>
      </w:r>
    </w:p>
    <w:p w:rsidR="001E1557" w:rsidRPr="0011018F" w:rsidRDefault="001E1557" w:rsidP="00A311C2">
      <w:pPr>
        <w:ind w:firstLine="709"/>
        <w:jc w:val="both"/>
        <w:rPr>
          <w:sz w:val="28"/>
          <w:szCs w:val="28"/>
        </w:rPr>
      </w:pPr>
      <w:r w:rsidRPr="0011018F">
        <w:rPr>
          <w:sz w:val="28"/>
          <w:szCs w:val="28"/>
        </w:rPr>
        <w:t>1) определенные проектами санитарно-защитных зон, получившими положительные заключения государственной экологической экспертизы;</w:t>
      </w:r>
    </w:p>
    <w:p w:rsidR="001E1557" w:rsidRPr="0011018F" w:rsidRDefault="001E1557" w:rsidP="00A311C2">
      <w:pPr>
        <w:ind w:firstLine="709"/>
        <w:jc w:val="both"/>
        <w:rPr>
          <w:sz w:val="28"/>
          <w:szCs w:val="28"/>
        </w:rPr>
      </w:pPr>
      <w:r w:rsidRPr="0011018F">
        <w:rPr>
          <w:sz w:val="28"/>
          <w:szCs w:val="28"/>
        </w:rPr>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1E1557" w:rsidRPr="0011018F" w:rsidRDefault="001E1557" w:rsidP="00A311C2">
      <w:pPr>
        <w:ind w:firstLine="709"/>
        <w:jc w:val="both"/>
        <w:rPr>
          <w:sz w:val="28"/>
          <w:szCs w:val="28"/>
        </w:rPr>
      </w:pPr>
      <w:r w:rsidRPr="0011018F">
        <w:rPr>
          <w:sz w:val="28"/>
          <w:szCs w:val="28"/>
        </w:rPr>
        <w:t>3) определенные в соответствии с размерами, установленными Нормативами градостроительного проектирования Оренбургской области.</w:t>
      </w:r>
    </w:p>
    <w:p w:rsidR="001E1557" w:rsidRPr="0011018F" w:rsidRDefault="001E1557" w:rsidP="00A311C2">
      <w:pPr>
        <w:ind w:firstLine="709"/>
        <w:jc w:val="both"/>
        <w:rPr>
          <w:sz w:val="28"/>
          <w:szCs w:val="28"/>
        </w:rPr>
      </w:pPr>
      <w:r w:rsidRPr="0011018F">
        <w:rPr>
          <w:sz w:val="28"/>
          <w:szCs w:val="28"/>
        </w:rPr>
        <w:t xml:space="preserve">На настоящей карте отображаются </w:t>
      </w:r>
      <w:r w:rsidRPr="0011018F">
        <w:rPr>
          <w:b/>
          <w:bCs/>
          <w:sz w:val="28"/>
          <w:szCs w:val="28"/>
        </w:rPr>
        <w:t>водоохранные зоны рек и озер</w:t>
      </w:r>
      <w:r w:rsidRPr="0011018F">
        <w:rPr>
          <w:sz w:val="28"/>
          <w:szCs w:val="28"/>
        </w:rPr>
        <w:t>, размеры которых определены статьей 65 Водного кодекса Российской Федерации от 3 июня 2006 года № 74-ФЗ.</w:t>
      </w:r>
    </w:p>
    <w:p w:rsidR="001E1557" w:rsidRPr="0011018F" w:rsidRDefault="001E1557" w:rsidP="00A311C2">
      <w:pPr>
        <w:ind w:firstLine="709"/>
        <w:jc w:val="both"/>
        <w:rPr>
          <w:sz w:val="28"/>
          <w:szCs w:val="28"/>
        </w:rPr>
      </w:pPr>
      <w:r w:rsidRPr="0011018F">
        <w:rPr>
          <w:sz w:val="28"/>
          <w:szCs w:val="28"/>
        </w:rPr>
        <w:t xml:space="preserve">На настоящей карте отображаются </w:t>
      </w:r>
      <w:r w:rsidRPr="0011018F">
        <w:rPr>
          <w:b/>
          <w:bCs/>
          <w:sz w:val="28"/>
          <w:szCs w:val="28"/>
        </w:rPr>
        <w:t>з</w:t>
      </w:r>
      <w:r w:rsidRPr="0011018F">
        <w:rPr>
          <w:b/>
          <w:bCs/>
          <w:sz w:val="28"/>
          <w:szCs w:val="28"/>
          <w:lang w:eastAsia="en-US"/>
        </w:rPr>
        <w:t>оны санитарной охраны источников водоснабжения</w:t>
      </w:r>
      <w:r w:rsidRPr="0011018F">
        <w:rPr>
          <w:sz w:val="28"/>
          <w:szCs w:val="28"/>
          <w:lang w:eastAsia="en-US"/>
        </w:rPr>
        <w:t xml:space="preserve">, </w:t>
      </w:r>
      <w:r w:rsidRPr="0011018F">
        <w:rPr>
          <w:sz w:val="28"/>
          <w:szCs w:val="28"/>
        </w:rPr>
        <w:t>размеры которых определены в соответствии с</w:t>
      </w:r>
      <w:r w:rsidRPr="0011018F">
        <w:rPr>
          <w:sz w:val="28"/>
          <w:szCs w:val="28"/>
          <w:lang w:eastAsia="en-US"/>
        </w:rPr>
        <w:t>анитарным правилам и нормам СанПиН 2.1.4.1110-02 Зоны санитарной охраны источников водоснабжения и водопроводов питьевого назначения.</w:t>
      </w:r>
    </w:p>
    <w:p w:rsidR="001E1557" w:rsidRPr="0011018F" w:rsidRDefault="001E1557" w:rsidP="00A311C2">
      <w:pPr>
        <w:ind w:firstLine="709"/>
        <w:jc w:val="both"/>
        <w:rPr>
          <w:sz w:val="28"/>
          <w:szCs w:val="28"/>
          <w:lang w:eastAsia="en-US"/>
        </w:rPr>
      </w:pPr>
      <w:r w:rsidRPr="0011018F">
        <w:rPr>
          <w:sz w:val="28"/>
          <w:szCs w:val="28"/>
        </w:rPr>
        <w:t xml:space="preserve">На настоящей карте отображаются </w:t>
      </w:r>
      <w:r w:rsidRPr="0011018F">
        <w:rPr>
          <w:b/>
          <w:bCs/>
          <w:sz w:val="28"/>
          <w:szCs w:val="28"/>
        </w:rPr>
        <w:t>охранные зоны объектов электроснабжения</w:t>
      </w:r>
      <w:r w:rsidRPr="0011018F">
        <w:rPr>
          <w:sz w:val="28"/>
          <w:szCs w:val="28"/>
        </w:rPr>
        <w:t xml:space="preserve">, размеры которых определены в соответствии с </w:t>
      </w:r>
      <w:r w:rsidRPr="0011018F">
        <w:rPr>
          <w:sz w:val="28"/>
          <w:szCs w:val="28"/>
          <w:lang w:eastAsia="en-US"/>
        </w:rPr>
        <w:t>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E1557" w:rsidRPr="0011018F" w:rsidRDefault="001E1557" w:rsidP="00A311C2">
      <w:pPr>
        <w:ind w:firstLine="709"/>
        <w:jc w:val="both"/>
        <w:rPr>
          <w:sz w:val="28"/>
          <w:szCs w:val="28"/>
          <w:lang w:eastAsia="en-US"/>
        </w:rPr>
      </w:pPr>
      <w:r w:rsidRPr="0011018F">
        <w:rPr>
          <w:sz w:val="28"/>
          <w:szCs w:val="28"/>
        </w:rPr>
        <w:t xml:space="preserve">На настоящей карте отображаются </w:t>
      </w:r>
      <w:r w:rsidRPr="0011018F">
        <w:rPr>
          <w:b/>
          <w:bCs/>
          <w:sz w:val="28"/>
          <w:szCs w:val="28"/>
        </w:rPr>
        <w:t>охранные зоны объектов газоснабжения</w:t>
      </w:r>
      <w:r w:rsidRPr="0011018F">
        <w:rPr>
          <w:sz w:val="28"/>
          <w:szCs w:val="28"/>
        </w:rPr>
        <w:t xml:space="preserve">, размеры которых определены в соответствии с </w:t>
      </w:r>
      <w:r w:rsidRPr="0011018F">
        <w:rPr>
          <w:sz w:val="28"/>
          <w:szCs w:val="28"/>
          <w:lang w:eastAsia="en-US"/>
        </w:rPr>
        <w:t>Постановлением Правительства РФ от 20.11.2000 N 878 «Об утверждении Правил охраны газораспределительных сетей».</w:t>
      </w:r>
    </w:p>
    <w:p w:rsidR="001E1557" w:rsidRPr="0011018F" w:rsidRDefault="001E1557" w:rsidP="00A311C2">
      <w:pPr>
        <w:ind w:firstLine="709"/>
        <w:jc w:val="both"/>
        <w:rPr>
          <w:sz w:val="28"/>
          <w:szCs w:val="28"/>
          <w:lang w:eastAsia="en-US"/>
        </w:rPr>
      </w:pPr>
      <w:r w:rsidRPr="0011018F">
        <w:rPr>
          <w:sz w:val="28"/>
          <w:szCs w:val="28"/>
          <w:lang w:eastAsia="en-US"/>
        </w:rPr>
        <w:t>Отображены иные зоны, требующие градостроительных ограничений – зоны затопления, подтопления и др.</w:t>
      </w:r>
    </w:p>
    <w:p w:rsidR="001E1557" w:rsidRPr="0011018F" w:rsidRDefault="001E1557" w:rsidP="008A2617"/>
    <w:p w:rsidR="001E1557" w:rsidRPr="0011018F" w:rsidRDefault="001E1557" w:rsidP="008079D9">
      <w:pPr>
        <w:keepNext/>
        <w:keepLines/>
        <w:spacing w:before="200" w:after="240" w:line="360" w:lineRule="auto"/>
        <w:ind w:firstLine="709"/>
        <w:jc w:val="both"/>
        <w:outlineLvl w:val="2"/>
        <w:rPr>
          <w:b/>
          <w:bCs/>
          <w:sz w:val="28"/>
          <w:szCs w:val="28"/>
        </w:rPr>
      </w:pPr>
      <w:bookmarkStart w:id="132" w:name="_Toc371321927"/>
      <w:r w:rsidRPr="0011018F">
        <w:rPr>
          <w:b/>
          <w:bCs/>
          <w:sz w:val="28"/>
          <w:szCs w:val="28"/>
        </w:rPr>
        <w:t>Глава 15. ВИДЫ ТЕРРИТОРИАЛЬНЫХ ЗОН</w:t>
      </w:r>
      <w:bookmarkEnd w:id="132"/>
    </w:p>
    <w:p w:rsidR="001E1557" w:rsidRPr="0011018F" w:rsidRDefault="001E1557" w:rsidP="008A2617">
      <w:pPr>
        <w:pStyle w:val="a1"/>
      </w:pPr>
      <w:bookmarkStart w:id="133" w:name="_Toc371321928"/>
      <w:r w:rsidRPr="0011018F">
        <w:t>Статья 51. Перечень территориальных зон, установленных на карте зонирования территории муниципального образования Старобелогорский сельсовет Новосергиевского района Оренбургской области.</w:t>
      </w:r>
      <w:bookmarkEnd w:id="133"/>
    </w:p>
    <w:tbl>
      <w:tblPr>
        <w:tblW w:w="4888"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31"/>
        <w:gridCol w:w="8125"/>
      </w:tblGrid>
      <w:tr w:rsidR="001E1557" w:rsidRPr="0011018F">
        <w:tc>
          <w:tcPr>
            <w:tcW w:w="658" w:type="pct"/>
          </w:tcPr>
          <w:p w:rsidR="001E1557" w:rsidRPr="00710EDE" w:rsidRDefault="001E1557" w:rsidP="00710EDE">
            <w:pPr>
              <w:jc w:val="both"/>
              <w:rPr>
                <w:b/>
                <w:bCs/>
                <w:spacing w:val="-10"/>
                <w:sz w:val="22"/>
                <w:szCs w:val="22"/>
              </w:rPr>
            </w:pPr>
            <w:r w:rsidRPr="00710EDE">
              <w:rPr>
                <w:b/>
                <w:bCs/>
                <w:spacing w:val="-10"/>
                <w:sz w:val="22"/>
                <w:szCs w:val="22"/>
              </w:rPr>
              <w:t>Индекс</w:t>
            </w:r>
          </w:p>
          <w:p w:rsidR="001E1557" w:rsidRPr="00710EDE" w:rsidRDefault="001E1557" w:rsidP="00710EDE">
            <w:pPr>
              <w:jc w:val="both"/>
              <w:rPr>
                <w:b/>
                <w:bCs/>
                <w:spacing w:val="-10"/>
                <w:sz w:val="22"/>
                <w:szCs w:val="22"/>
              </w:rPr>
            </w:pPr>
            <w:r w:rsidRPr="00710EDE">
              <w:rPr>
                <w:b/>
                <w:bCs/>
                <w:spacing w:val="-10"/>
                <w:sz w:val="22"/>
                <w:szCs w:val="22"/>
              </w:rPr>
              <w:t>зоны</w:t>
            </w:r>
          </w:p>
        </w:tc>
        <w:tc>
          <w:tcPr>
            <w:tcW w:w="4342" w:type="pct"/>
          </w:tcPr>
          <w:p w:rsidR="001E1557" w:rsidRPr="00710EDE" w:rsidRDefault="001E1557" w:rsidP="00710EDE">
            <w:pPr>
              <w:jc w:val="both"/>
              <w:rPr>
                <w:b/>
                <w:bCs/>
                <w:spacing w:val="-10"/>
                <w:sz w:val="22"/>
                <w:szCs w:val="22"/>
              </w:rPr>
            </w:pPr>
            <w:r w:rsidRPr="00710EDE">
              <w:rPr>
                <w:b/>
                <w:bCs/>
                <w:spacing w:val="-10"/>
                <w:sz w:val="22"/>
                <w:szCs w:val="22"/>
              </w:rPr>
              <w:t>Наименование территориальных зон</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caps/>
                <w:noProof/>
                <w:spacing w:val="-10"/>
                <w:sz w:val="22"/>
                <w:szCs w:val="22"/>
              </w:rPr>
            </w:pPr>
            <w:r w:rsidRPr="00710EDE">
              <w:rPr>
                <w:caps/>
                <w:noProof/>
                <w:spacing w:val="-10"/>
                <w:sz w:val="22"/>
                <w:szCs w:val="22"/>
              </w:rPr>
              <w:t>Жилые зоны</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Ж– 1</w:t>
            </w:r>
          </w:p>
        </w:tc>
        <w:tc>
          <w:tcPr>
            <w:tcW w:w="4342" w:type="pct"/>
          </w:tcPr>
          <w:p w:rsidR="001E1557" w:rsidRPr="00710EDE" w:rsidRDefault="001E1557" w:rsidP="00710EDE">
            <w:pPr>
              <w:jc w:val="both"/>
              <w:rPr>
                <w:spacing w:val="-10"/>
                <w:sz w:val="22"/>
                <w:szCs w:val="22"/>
              </w:rPr>
            </w:pPr>
            <w:r w:rsidRPr="00710EDE">
              <w:rPr>
                <w:spacing w:val="-10"/>
                <w:sz w:val="22"/>
                <w:szCs w:val="22"/>
              </w:rPr>
              <w:t>Зона существующей индивидуальной жилой застройки с возможностью ведения ЛПХ</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caps/>
                <w:spacing w:val="-10"/>
                <w:sz w:val="22"/>
                <w:szCs w:val="22"/>
              </w:rPr>
            </w:pPr>
            <w:r w:rsidRPr="00710EDE">
              <w:rPr>
                <w:caps/>
                <w:spacing w:val="-10"/>
                <w:sz w:val="22"/>
                <w:szCs w:val="22"/>
              </w:rPr>
              <w:t xml:space="preserve">ОБЩЕСТВЕННО-ДЕЛОВЫЕ и коммерческие ЗОНЫ </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 – 1</w:t>
            </w:r>
          </w:p>
        </w:tc>
        <w:tc>
          <w:tcPr>
            <w:tcW w:w="4342" w:type="pct"/>
          </w:tcPr>
          <w:p w:rsidR="001E1557" w:rsidRPr="00710EDE" w:rsidRDefault="001E1557" w:rsidP="00710EDE">
            <w:pPr>
              <w:jc w:val="both"/>
              <w:rPr>
                <w:spacing w:val="-10"/>
                <w:sz w:val="22"/>
                <w:szCs w:val="22"/>
              </w:rPr>
            </w:pPr>
            <w:r w:rsidRPr="00710EDE">
              <w:rPr>
                <w:spacing w:val="-10"/>
                <w:sz w:val="22"/>
                <w:szCs w:val="22"/>
              </w:rPr>
              <w:t>Зона общественного, делового и коммерческого назначения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 – 2</w:t>
            </w:r>
          </w:p>
        </w:tc>
        <w:tc>
          <w:tcPr>
            <w:tcW w:w="4342" w:type="pct"/>
          </w:tcPr>
          <w:p w:rsidR="001E1557" w:rsidRPr="00710EDE" w:rsidRDefault="001E1557" w:rsidP="00710EDE">
            <w:pPr>
              <w:jc w:val="both"/>
              <w:rPr>
                <w:spacing w:val="-10"/>
                <w:sz w:val="22"/>
                <w:szCs w:val="22"/>
              </w:rPr>
            </w:pPr>
            <w:r w:rsidRPr="00710EDE">
              <w:rPr>
                <w:spacing w:val="-10"/>
                <w:sz w:val="22"/>
                <w:szCs w:val="22"/>
              </w:rPr>
              <w:t>Зона учреждений здравоохранения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 – 3</w:t>
            </w:r>
          </w:p>
        </w:tc>
        <w:tc>
          <w:tcPr>
            <w:tcW w:w="4342" w:type="pct"/>
          </w:tcPr>
          <w:p w:rsidR="001E1557" w:rsidRPr="00710EDE" w:rsidRDefault="001E1557" w:rsidP="00710EDE">
            <w:pPr>
              <w:jc w:val="both"/>
              <w:rPr>
                <w:spacing w:val="-10"/>
                <w:sz w:val="22"/>
                <w:szCs w:val="22"/>
              </w:rPr>
            </w:pPr>
            <w:r w:rsidRPr="00710EDE">
              <w:rPr>
                <w:spacing w:val="-10"/>
                <w:sz w:val="22"/>
                <w:szCs w:val="22"/>
              </w:rPr>
              <w:t>Зона учреждений образования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 – 4</w:t>
            </w:r>
          </w:p>
        </w:tc>
        <w:tc>
          <w:tcPr>
            <w:tcW w:w="4342" w:type="pct"/>
          </w:tcPr>
          <w:p w:rsidR="001E1557" w:rsidRPr="00710EDE" w:rsidRDefault="001E1557" w:rsidP="00710EDE">
            <w:pPr>
              <w:jc w:val="both"/>
              <w:rPr>
                <w:spacing w:val="-10"/>
                <w:sz w:val="22"/>
                <w:szCs w:val="22"/>
              </w:rPr>
            </w:pPr>
            <w:r w:rsidRPr="00710EDE">
              <w:rPr>
                <w:spacing w:val="-10"/>
                <w:sz w:val="22"/>
                <w:szCs w:val="22"/>
              </w:rPr>
              <w:t>Зона религиозных сооружений</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 – 5</w:t>
            </w:r>
          </w:p>
        </w:tc>
        <w:tc>
          <w:tcPr>
            <w:tcW w:w="4342" w:type="pct"/>
          </w:tcPr>
          <w:p w:rsidR="001E1557" w:rsidRPr="00710EDE" w:rsidRDefault="001E1557" w:rsidP="00710EDE">
            <w:pPr>
              <w:jc w:val="both"/>
              <w:rPr>
                <w:spacing w:val="-10"/>
                <w:sz w:val="22"/>
                <w:szCs w:val="22"/>
              </w:rPr>
            </w:pPr>
            <w:r w:rsidRPr="00710EDE">
              <w:rPr>
                <w:spacing w:val="-10"/>
                <w:sz w:val="22"/>
                <w:szCs w:val="22"/>
              </w:rPr>
              <w:t>Зона спортивных и спортивно-зрелищных сооружений</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caps/>
                <w:spacing w:val="-10"/>
                <w:sz w:val="22"/>
                <w:szCs w:val="22"/>
              </w:rPr>
            </w:pPr>
            <w:r w:rsidRPr="00710EDE">
              <w:rPr>
                <w:caps/>
                <w:spacing w:val="-10"/>
                <w:sz w:val="22"/>
                <w:szCs w:val="22"/>
              </w:rPr>
              <w:t>З</w:t>
            </w:r>
            <w:r w:rsidRPr="00710EDE">
              <w:rPr>
                <w:caps/>
                <w:noProof/>
                <w:spacing w:val="-10"/>
                <w:sz w:val="22"/>
                <w:szCs w:val="22"/>
              </w:rPr>
              <w:t>он</w:t>
            </w:r>
            <w:r w:rsidRPr="00710EDE">
              <w:rPr>
                <w:caps/>
                <w:spacing w:val="-10"/>
                <w:sz w:val="22"/>
                <w:szCs w:val="22"/>
              </w:rPr>
              <w:t>ы</w:t>
            </w:r>
            <w:r w:rsidRPr="00710EDE">
              <w:rPr>
                <w:caps/>
                <w:noProof/>
                <w:spacing w:val="-10"/>
                <w:sz w:val="22"/>
                <w:szCs w:val="22"/>
              </w:rPr>
              <w:t xml:space="preserve"> специального назначения</w:t>
            </w:r>
          </w:p>
        </w:tc>
      </w:tr>
      <w:tr w:rsidR="001E1557" w:rsidRPr="0011018F">
        <w:tc>
          <w:tcPr>
            <w:tcW w:w="658" w:type="pct"/>
          </w:tcPr>
          <w:p w:rsidR="001E1557" w:rsidRPr="00710EDE" w:rsidRDefault="001E1557" w:rsidP="00710EDE">
            <w:pPr>
              <w:jc w:val="both"/>
              <w:rPr>
                <w:spacing w:val="-10"/>
                <w:sz w:val="22"/>
                <w:szCs w:val="22"/>
              </w:rPr>
            </w:pPr>
            <w:r w:rsidRPr="00710EDE">
              <w:rPr>
                <w:noProof/>
                <w:spacing w:val="-10"/>
                <w:sz w:val="22"/>
                <w:szCs w:val="22"/>
              </w:rPr>
              <w:t>СН – 2</w:t>
            </w:r>
          </w:p>
        </w:tc>
        <w:tc>
          <w:tcPr>
            <w:tcW w:w="4342" w:type="pct"/>
          </w:tcPr>
          <w:p w:rsidR="001E1557" w:rsidRPr="00710EDE" w:rsidRDefault="001E1557" w:rsidP="00710EDE">
            <w:pPr>
              <w:jc w:val="both"/>
              <w:rPr>
                <w:spacing w:val="-10"/>
                <w:sz w:val="22"/>
                <w:szCs w:val="22"/>
              </w:rPr>
            </w:pPr>
            <w:r w:rsidRPr="00710EDE">
              <w:rPr>
                <w:spacing w:val="-10"/>
                <w:sz w:val="22"/>
                <w:szCs w:val="22"/>
              </w:rPr>
              <w:t>Зона кладбищ</w:t>
            </w:r>
          </w:p>
        </w:tc>
      </w:tr>
      <w:tr w:rsidR="001E1557" w:rsidRPr="0011018F">
        <w:tc>
          <w:tcPr>
            <w:tcW w:w="658" w:type="pct"/>
          </w:tcPr>
          <w:p w:rsidR="001E1557" w:rsidRPr="00710EDE" w:rsidRDefault="001E1557" w:rsidP="00710EDE">
            <w:pPr>
              <w:jc w:val="both"/>
              <w:rPr>
                <w:noProof/>
                <w:spacing w:val="-10"/>
                <w:sz w:val="22"/>
                <w:szCs w:val="22"/>
              </w:rPr>
            </w:pPr>
            <w:r w:rsidRPr="00710EDE">
              <w:rPr>
                <w:noProof/>
                <w:spacing w:val="-10"/>
                <w:sz w:val="22"/>
                <w:szCs w:val="22"/>
              </w:rPr>
              <w:t>СН – 4</w:t>
            </w:r>
          </w:p>
        </w:tc>
        <w:tc>
          <w:tcPr>
            <w:tcW w:w="4342" w:type="pct"/>
          </w:tcPr>
          <w:p w:rsidR="001E1557" w:rsidRPr="00710EDE" w:rsidRDefault="001E1557" w:rsidP="00710EDE">
            <w:pPr>
              <w:jc w:val="both"/>
              <w:rPr>
                <w:spacing w:val="-10"/>
                <w:sz w:val="22"/>
                <w:szCs w:val="22"/>
              </w:rPr>
            </w:pPr>
            <w:r w:rsidRPr="00710EDE">
              <w:rPr>
                <w:spacing w:val="-10"/>
                <w:sz w:val="22"/>
                <w:szCs w:val="22"/>
              </w:rPr>
              <w:t>Зона складирования ТБО и ЖБО</w:t>
            </w:r>
          </w:p>
        </w:tc>
      </w:tr>
      <w:tr w:rsidR="001E1557" w:rsidRPr="0011018F">
        <w:tc>
          <w:tcPr>
            <w:tcW w:w="658" w:type="pct"/>
          </w:tcPr>
          <w:p w:rsidR="001E1557" w:rsidRPr="00710EDE" w:rsidRDefault="001E1557" w:rsidP="00710EDE">
            <w:pPr>
              <w:jc w:val="both"/>
              <w:rPr>
                <w:noProof/>
                <w:spacing w:val="-10"/>
                <w:sz w:val="22"/>
                <w:szCs w:val="22"/>
              </w:rPr>
            </w:pPr>
            <w:r w:rsidRPr="00710EDE">
              <w:rPr>
                <w:noProof/>
                <w:spacing w:val="-10"/>
                <w:sz w:val="22"/>
                <w:szCs w:val="22"/>
              </w:rPr>
              <w:t>СН – 5</w:t>
            </w:r>
          </w:p>
        </w:tc>
        <w:tc>
          <w:tcPr>
            <w:tcW w:w="4342" w:type="pct"/>
          </w:tcPr>
          <w:p w:rsidR="001E1557" w:rsidRPr="00710EDE" w:rsidRDefault="001E1557" w:rsidP="00710EDE">
            <w:pPr>
              <w:jc w:val="both"/>
              <w:rPr>
                <w:spacing w:val="-10"/>
                <w:sz w:val="22"/>
                <w:szCs w:val="22"/>
              </w:rPr>
            </w:pPr>
            <w:r w:rsidRPr="00710EDE">
              <w:rPr>
                <w:spacing w:val="-10"/>
                <w:sz w:val="22"/>
                <w:szCs w:val="22"/>
              </w:rPr>
              <w:t>Зона размещения скотомогильников</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spacing w:val="-10"/>
                <w:sz w:val="22"/>
                <w:szCs w:val="22"/>
              </w:rPr>
            </w:pPr>
            <w:r w:rsidRPr="00710EDE">
              <w:rPr>
                <w:spacing w:val="-10"/>
                <w:sz w:val="22"/>
                <w:szCs w:val="22"/>
              </w:rPr>
              <w:t>ЗОНА ИНЖЕНЕРНОЙ И ТРАНСПОРТНОЙ ИНФРАСТРУКТУРЫ</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ИТ</w:t>
            </w:r>
          </w:p>
        </w:tc>
        <w:tc>
          <w:tcPr>
            <w:tcW w:w="4342" w:type="pct"/>
          </w:tcPr>
          <w:p w:rsidR="001E1557" w:rsidRPr="00710EDE" w:rsidRDefault="001E1557" w:rsidP="00710EDE">
            <w:pPr>
              <w:jc w:val="both"/>
              <w:rPr>
                <w:spacing w:val="-10"/>
                <w:sz w:val="22"/>
                <w:szCs w:val="22"/>
              </w:rPr>
            </w:pPr>
            <w:r w:rsidRPr="00710EDE">
              <w:rPr>
                <w:spacing w:val="-10"/>
                <w:sz w:val="22"/>
                <w:szCs w:val="22"/>
              </w:rPr>
              <w:t>Зона объектов транспортной инфраструктуры</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ИИ</w:t>
            </w:r>
          </w:p>
        </w:tc>
        <w:tc>
          <w:tcPr>
            <w:tcW w:w="4342" w:type="pct"/>
          </w:tcPr>
          <w:p w:rsidR="001E1557" w:rsidRPr="00710EDE" w:rsidRDefault="001E1557" w:rsidP="00710EDE">
            <w:pPr>
              <w:jc w:val="both"/>
              <w:rPr>
                <w:spacing w:val="-10"/>
                <w:sz w:val="22"/>
                <w:szCs w:val="22"/>
              </w:rPr>
            </w:pPr>
            <w:r w:rsidRPr="00710EDE">
              <w:rPr>
                <w:spacing w:val="-10"/>
                <w:sz w:val="22"/>
                <w:szCs w:val="22"/>
              </w:rPr>
              <w:t>Зона объектов инженерной инфраструктуры</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spacing w:val="-10"/>
                <w:sz w:val="22"/>
                <w:szCs w:val="22"/>
              </w:rPr>
            </w:pPr>
            <w:r w:rsidRPr="00710EDE">
              <w:rPr>
                <w:spacing w:val="-10"/>
                <w:sz w:val="22"/>
                <w:szCs w:val="22"/>
              </w:rPr>
              <w:t>ПРОИЗВОДСТВЕННЫЕ ЗОНЫ</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П – 1</w:t>
            </w:r>
          </w:p>
        </w:tc>
        <w:tc>
          <w:tcPr>
            <w:tcW w:w="4342" w:type="pct"/>
          </w:tcPr>
          <w:p w:rsidR="001E1557" w:rsidRPr="00710EDE" w:rsidRDefault="001E1557" w:rsidP="00710EDE">
            <w:pPr>
              <w:jc w:val="both"/>
              <w:rPr>
                <w:spacing w:val="-10"/>
                <w:sz w:val="22"/>
                <w:szCs w:val="22"/>
              </w:rPr>
            </w:pPr>
            <w:r w:rsidRPr="00710EDE">
              <w:rPr>
                <w:spacing w:val="-10"/>
                <w:sz w:val="22"/>
                <w:szCs w:val="22"/>
              </w:rPr>
              <w:t xml:space="preserve">Производственно-коммунальная зона с предприятиями </w:t>
            </w:r>
            <w:r w:rsidRPr="00710EDE">
              <w:rPr>
                <w:spacing w:val="-10"/>
                <w:sz w:val="22"/>
                <w:szCs w:val="22"/>
                <w:lang w:val="en-US"/>
              </w:rPr>
              <w:t>I</w:t>
            </w:r>
            <w:r w:rsidRPr="00710EDE">
              <w:rPr>
                <w:spacing w:val="-10"/>
                <w:sz w:val="22"/>
                <w:szCs w:val="22"/>
              </w:rPr>
              <w:t>-</w:t>
            </w:r>
            <w:r w:rsidRPr="00710EDE">
              <w:rPr>
                <w:spacing w:val="-10"/>
                <w:sz w:val="22"/>
                <w:szCs w:val="22"/>
                <w:lang w:val="en-US"/>
              </w:rPr>
              <w:t>II</w:t>
            </w:r>
            <w:r w:rsidRPr="00710EDE">
              <w:rPr>
                <w:spacing w:val="-10"/>
                <w:sz w:val="22"/>
                <w:szCs w:val="22"/>
              </w:rPr>
              <w:t xml:space="preserve"> класса опасности по санитарной классификации</w:t>
            </w:r>
          </w:p>
        </w:tc>
      </w:tr>
      <w:tr w:rsidR="001E1557" w:rsidRPr="0011018F">
        <w:tc>
          <w:tcPr>
            <w:tcW w:w="658" w:type="pct"/>
          </w:tcPr>
          <w:p w:rsidR="001E1557" w:rsidRPr="00710EDE" w:rsidRDefault="001E1557" w:rsidP="00710EDE">
            <w:pPr>
              <w:jc w:val="both"/>
              <w:rPr>
                <w:spacing w:val="-10"/>
                <w:sz w:val="22"/>
                <w:szCs w:val="22"/>
                <w:lang w:val="en-US"/>
              </w:rPr>
            </w:pPr>
            <w:r w:rsidRPr="00710EDE">
              <w:rPr>
                <w:spacing w:val="-10"/>
                <w:sz w:val="22"/>
                <w:szCs w:val="22"/>
              </w:rPr>
              <w:t xml:space="preserve">П – </w:t>
            </w:r>
            <w:r w:rsidRPr="00710EDE">
              <w:rPr>
                <w:spacing w:val="-10"/>
                <w:sz w:val="22"/>
                <w:szCs w:val="22"/>
                <w:lang w:val="en-US"/>
              </w:rPr>
              <w:t>3</w:t>
            </w:r>
          </w:p>
        </w:tc>
        <w:tc>
          <w:tcPr>
            <w:tcW w:w="4342" w:type="pct"/>
          </w:tcPr>
          <w:p w:rsidR="001E1557" w:rsidRPr="00710EDE" w:rsidRDefault="001E1557" w:rsidP="00710EDE">
            <w:pPr>
              <w:jc w:val="both"/>
              <w:rPr>
                <w:spacing w:val="-10"/>
                <w:sz w:val="22"/>
                <w:szCs w:val="22"/>
              </w:rPr>
            </w:pPr>
            <w:r w:rsidRPr="00710EDE">
              <w:rPr>
                <w:spacing w:val="-10"/>
                <w:sz w:val="22"/>
                <w:szCs w:val="22"/>
              </w:rPr>
              <w:t xml:space="preserve">Производственно-коммунальная зона с предприятиями </w:t>
            </w:r>
            <w:r w:rsidRPr="00710EDE">
              <w:rPr>
                <w:spacing w:val="-10"/>
                <w:sz w:val="22"/>
                <w:szCs w:val="22"/>
                <w:lang w:val="en-US"/>
              </w:rPr>
              <w:t>IV</w:t>
            </w:r>
            <w:r w:rsidRPr="00710EDE">
              <w:rPr>
                <w:spacing w:val="-10"/>
                <w:sz w:val="22"/>
                <w:szCs w:val="22"/>
              </w:rPr>
              <w:t xml:space="preserve"> класса опасности по санитарной классификации</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П – 4</w:t>
            </w:r>
          </w:p>
        </w:tc>
        <w:tc>
          <w:tcPr>
            <w:tcW w:w="4342" w:type="pct"/>
          </w:tcPr>
          <w:p w:rsidR="001E1557" w:rsidRPr="00710EDE" w:rsidRDefault="001E1557" w:rsidP="00710EDE">
            <w:pPr>
              <w:jc w:val="both"/>
              <w:rPr>
                <w:spacing w:val="-10"/>
                <w:sz w:val="22"/>
                <w:szCs w:val="22"/>
              </w:rPr>
            </w:pPr>
            <w:r w:rsidRPr="00710EDE">
              <w:rPr>
                <w:spacing w:val="-10"/>
                <w:sz w:val="22"/>
                <w:szCs w:val="22"/>
              </w:rPr>
              <w:t xml:space="preserve">Производственно-коммунальная зона с предприятиями </w:t>
            </w:r>
            <w:r w:rsidRPr="00710EDE">
              <w:rPr>
                <w:spacing w:val="-10"/>
                <w:sz w:val="22"/>
                <w:szCs w:val="22"/>
                <w:lang w:val="en-US"/>
              </w:rPr>
              <w:t>V</w:t>
            </w:r>
            <w:r w:rsidRPr="00710EDE">
              <w:rPr>
                <w:spacing w:val="-10"/>
                <w:sz w:val="22"/>
                <w:szCs w:val="22"/>
              </w:rPr>
              <w:t xml:space="preserve"> класса опасности по санитарной классификации</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spacing w:val="-10"/>
                <w:sz w:val="22"/>
                <w:szCs w:val="22"/>
              </w:rPr>
            </w:pPr>
            <w:r w:rsidRPr="00710EDE">
              <w:rPr>
                <w:spacing w:val="-10"/>
                <w:sz w:val="22"/>
                <w:szCs w:val="22"/>
              </w:rPr>
              <w:t xml:space="preserve">ПРИРОДНО-РЕКРЕАЦИОННЫЕ ЗОНЫ </w:t>
            </w:r>
          </w:p>
        </w:tc>
      </w:tr>
      <w:tr w:rsidR="001E1557" w:rsidRPr="0011018F">
        <w:tc>
          <w:tcPr>
            <w:tcW w:w="658" w:type="pct"/>
          </w:tcPr>
          <w:p w:rsidR="001E1557" w:rsidRPr="00710EDE" w:rsidRDefault="001E1557" w:rsidP="00710EDE">
            <w:pPr>
              <w:jc w:val="both"/>
              <w:rPr>
                <w:spacing w:val="-10"/>
                <w:sz w:val="22"/>
                <w:szCs w:val="22"/>
              </w:rPr>
            </w:pPr>
            <w:r w:rsidRPr="00710EDE">
              <w:rPr>
                <w:noProof/>
                <w:spacing w:val="-10"/>
                <w:sz w:val="22"/>
                <w:szCs w:val="22"/>
              </w:rPr>
              <w:t>Р – 2</w:t>
            </w:r>
          </w:p>
        </w:tc>
        <w:tc>
          <w:tcPr>
            <w:tcW w:w="4342" w:type="pct"/>
          </w:tcPr>
          <w:p w:rsidR="001E1557" w:rsidRPr="00710EDE" w:rsidRDefault="001E1557" w:rsidP="00710EDE">
            <w:pPr>
              <w:jc w:val="both"/>
              <w:rPr>
                <w:spacing w:val="-10"/>
                <w:sz w:val="22"/>
                <w:szCs w:val="22"/>
              </w:rPr>
            </w:pPr>
            <w:r w:rsidRPr="00710EDE">
              <w:rPr>
                <w:spacing w:val="-10"/>
                <w:sz w:val="22"/>
                <w:szCs w:val="22"/>
              </w:rPr>
              <w:t>Зона лесов, лесопарков, кустарниковой растительности, лесополос</w:t>
            </w:r>
          </w:p>
        </w:tc>
      </w:tr>
      <w:tr w:rsidR="001E1557" w:rsidRPr="0011018F">
        <w:tc>
          <w:tcPr>
            <w:tcW w:w="658" w:type="pct"/>
          </w:tcPr>
          <w:p w:rsidR="001E1557" w:rsidRPr="00710EDE" w:rsidRDefault="001E1557" w:rsidP="00710EDE">
            <w:pPr>
              <w:jc w:val="both"/>
              <w:rPr>
                <w:spacing w:val="-10"/>
                <w:sz w:val="22"/>
                <w:szCs w:val="22"/>
              </w:rPr>
            </w:pPr>
            <w:r w:rsidRPr="00710EDE">
              <w:rPr>
                <w:noProof/>
                <w:spacing w:val="-10"/>
                <w:sz w:val="22"/>
                <w:szCs w:val="22"/>
              </w:rPr>
              <w:t>Р – 5</w:t>
            </w:r>
          </w:p>
        </w:tc>
        <w:tc>
          <w:tcPr>
            <w:tcW w:w="4342" w:type="pct"/>
          </w:tcPr>
          <w:p w:rsidR="001E1557" w:rsidRPr="00710EDE" w:rsidRDefault="001E1557" w:rsidP="00710EDE">
            <w:pPr>
              <w:jc w:val="both"/>
              <w:rPr>
                <w:spacing w:val="-10"/>
                <w:sz w:val="22"/>
                <w:szCs w:val="22"/>
              </w:rPr>
            </w:pPr>
            <w:r w:rsidRPr="00710EDE">
              <w:rPr>
                <w:spacing w:val="-10"/>
                <w:sz w:val="22"/>
                <w:szCs w:val="22"/>
              </w:rPr>
              <w:t>Зона особоохраняемых природных территорий</w:t>
            </w:r>
          </w:p>
        </w:tc>
      </w:tr>
      <w:tr w:rsidR="001E1557" w:rsidRPr="0011018F">
        <w:tc>
          <w:tcPr>
            <w:tcW w:w="658" w:type="pct"/>
          </w:tcPr>
          <w:p w:rsidR="001E1557" w:rsidRPr="00710EDE" w:rsidRDefault="001E1557" w:rsidP="00710EDE">
            <w:pPr>
              <w:jc w:val="both"/>
              <w:rPr>
                <w:spacing w:val="-10"/>
                <w:sz w:val="22"/>
                <w:szCs w:val="22"/>
                <w:lang w:val="en-US"/>
              </w:rPr>
            </w:pPr>
            <w:r w:rsidRPr="00710EDE">
              <w:rPr>
                <w:noProof/>
                <w:spacing w:val="-10"/>
                <w:sz w:val="22"/>
                <w:szCs w:val="22"/>
              </w:rPr>
              <w:t xml:space="preserve">Р – </w:t>
            </w:r>
            <w:r w:rsidRPr="00710EDE">
              <w:rPr>
                <w:noProof/>
                <w:spacing w:val="-10"/>
                <w:sz w:val="22"/>
                <w:szCs w:val="22"/>
                <w:lang w:val="en-US"/>
              </w:rPr>
              <w:t>6</w:t>
            </w:r>
          </w:p>
        </w:tc>
        <w:tc>
          <w:tcPr>
            <w:tcW w:w="4342" w:type="pct"/>
          </w:tcPr>
          <w:p w:rsidR="001E1557" w:rsidRPr="00710EDE" w:rsidRDefault="001E1557" w:rsidP="00710EDE">
            <w:pPr>
              <w:jc w:val="both"/>
              <w:rPr>
                <w:spacing w:val="-10"/>
                <w:sz w:val="22"/>
                <w:szCs w:val="22"/>
              </w:rPr>
            </w:pPr>
            <w:r w:rsidRPr="00710EDE">
              <w:rPr>
                <w:spacing w:val="-10"/>
                <w:sz w:val="22"/>
                <w:szCs w:val="22"/>
              </w:rPr>
              <w:t>Зона государственного лесного фонда</w:t>
            </w:r>
          </w:p>
        </w:tc>
      </w:tr>
      <w:tr w:rsidR="001E1557" w:rsidRPr="0011018F">
        <w:tc>
          <w:tcPr>
            <w:tcW w:w="658" w:type="pct"/>
          </w:tcPr>
          <w:p w:rsidR="001E1557" w:rsidRPr="00710EDE" w:rsidRDefault="001E1557" w:rsidP="00710EDE">
            <w:pPr>
              <w:jc w:val="both"/>
              <w:rPr>
                <w:spacing w:val="-10"/>
                <w:sz w:val="22"/>
                <w:szCs w:val="22"/>
              </w:rPr>
            </w:pPr>
          </w:p>
        </w:tc>
        <w:tc>
          <w:tcPr>
            <w:tcW w:w="4342" w:type="pct"/>
          </w:tcPr>
          <w:p w:rsidR="001E1557" w:rsidRPr="00710EDE" w:rsidRDefault="001E1557" w:rsidP="00710EDE">
            <w:pPr>
              <w:jc w:val="both"/>
              <w:rPr>
                <w:spacing w:val="-10"/>
                <w:sz w:val="22"/>
                <w:szCs w:val="22"/>
              </w:rPr>
            </w:pPr>
            <w:r w:rsidRPr="00710EDE">
              <w:rPr>
                <w:spacing w:val="-10"/>
                <w:sz w:val="22"/>
                <w:szCs w:val="22"/>
              </w:rPr>
              <w:t xml:space="preserve">СЕЛЬСКОХОЗЯЙСТВЕННЫЕ ЗОНЫ </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СХ – 1</w:t>
            </w:r>
          </w:p>
        </w:tc>
        <w:tc>
          <w:tcPr>
            <w:tcW w:w="4342" w:type="pct"/>
          </w:tcPr>
          <w:p w:rsidR="001E1557" w:rsidRPr="00710EDE" w:rsidRDefault="001E1557" w:rsidP="00710EDE">
            <w:pPr>
              <w:jc w:val="both"/>
              <w:rPr>
                <w:spacing w:val="-10"/>
                <w:sz w:val="22"/>
                <w:szCs w:val="22"/>
              </w:rPr>
            </w:pPr>
            <w:r w:rsidRPr="00710EDE">
              <w:rPr>
                <w:spacing w:val="-10"/>
                <w:sz w:val="22"/>
                <w:szCs w:val="22"/>
              </w:rPr>
              <w:t>Зона сельскохозяйственного использования в границах населенного пункта</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СХ – 3</w:t>
            </w:r>
          </w:p>
        </w:tc>
        <w:tc>
          <w:tcPr>
            <w:tcW w:w="4342" w:type="pct"/>
          </w:tcPr>
          <w:p w:rsidR="001E1557" w:rsidRPr="00710EDE" w:rsidRDefault="001E1557" w:rsidP="00710EDE">
            <w:pPr>
              <w:jc w:val="both"/>
              <w:rPr>
                <w:spacing w:val="-10"/>
                <w:sz w:val="22"/>
                <w:szCs w:val="22"/>
              </w:rPr>
            </w:pPr>
            <w:r w:rsidRPr="00710EDE">
              <w:rPr>
                <w:spacing w:val="-10"/>
                <w:sz w:val="22"/>
                <w:szCs w:val="22"/>
              </w:rPr>
              <w:t>Зона производственных и складских объектов сельскохозяйственного назначения</w:t>
            </w:r>
          </w:p>
        </w:tc>
      </w:tr>
      <w:tr w:rsidR="001E1557" w:rsidRPr="0011018F">
        <w:tc>
          <w:tcPr>
            <w:tcW w:w="658" w:type="pct"/>
          </w:tcPr>
          <w:p w:rsidR="001E1557" w:rsidRPr="00710EDE" w:rsidRDefault="001E1557" w:rsidP="00710EDE">
            <w:pPr>
              <w:jc w:val="both"/>
              <w:rPr>
                <w:color w:val="FF0000"/>
                <w:spacing w:val="-10"/>
                <w:sz w:val="22"/>
                <w:szCs w:val="22"/>
              </w:rPr>
            </w:pPr>
          </w:p>
        </w:tc>
        <w:tc>
          <w:tcPr>
            <w:tcW w:w="4342" w:type="pct"/>
          </w:tcPr>
          <w:p w:rsidR="001E1557" w:rsidRPr="00710EDE" w:rsidRDefault="001E1557" w:rsidP="00710EDE">
            <w:pPr>
              <w:jc w:val="both"/>
              <w:rPr>
                <w:spacing w:val="-10"/>
                <w:sz w:val="22"/>
                <w:szCs w:val="22"/>
              </w:rPr>
            </w:pPr>
            <w:r w:rsidRPr="00710EDE">
              <w:rPr>
                <w:spacing w:val="-10"/>
                <w:sz w:val="22"/>
                <w:szCs w:val="22"/>
              </w:rPr>
              <w:t>ЗОНЫ ПЕРСПЕКТИВНОГО ГРАДОСТРОИТЕЛЬНОГО РАЗВИТИЯ</w:t>
            </w:r>
          </w:p>
        </w:tc>
      </w:tr>
      <w:tr w:rsidR="001E1557" w:rsidRPr="0011018F">
        <w:tc>
          <w:tcPr>
            <w:tcW w:w="658" w:type="pct"/>
          </w:tcPr>
          <w:p w:rsidR="001E1557" w:rsidRPr="00710EDE" w:rsidRDefault="001E1557" w:rsidP="00A53853">
            <w:pPr>
              <w:rPr>
                <w:spacing w:val="-10"/>
                <w:sz w:val="22"/>
                <w:szCs w:val="22"/>
                <w:vertAlign w:val="subscript"/>
              </w:rPr>
            </w:pPr>
            <w:r w:rsidRPr="00710EDE">
              <w:rPr>
                <w:spacing w:val="-10"/>
                <w:sz w:val="22"/>
                <w:szCs w:val="22"/>
              </w:rPr>
              <w:t>Ж</w:t>
            </w:r>
            <w:r w:rsidRPr="00710EDE">
              <w:rPr>
                <w:spacing w:val="-10"/>
                <w:sz w:val="22"/>
                <w:szCs w:val="22"/>
                <w:vertAlign w:val="subscript"/>
              </w:rPr>
              <w:t>П</w:t>
            </w:r>
          </w:p>
        </w:tc>
        <w:tc>
          <w:tcPr>
            <w:tcW w:w="4342" w:type="pct"/>
          </w:tcPr>
          <w:p w:rsidR="001E1557" w:rsidRPr="00710EDE" w:rsidRDefault="001E1557" w:rsidP="00710EDE">
            <w:pPr>
              <w:jc w:val="both"/>
              <w:rPr>
                <w:spacing w:val="-10"/>
                <w:sz w:val="22"/>
                <w:szCs w:val="22"/>
              </w:rPr>
            </w:pPr>
            <w:r w:rsidRPr="00710EDE">
              <w:rPr>
                <w:spacing w:val="-10"/>
                <w:sz w:val="22"/>
                <w:szCs w:val="22"/>
              </w:rPr>
              <w:t>Зона жилой застройки (перспективная)</w:t>
            </w:r>
          </w:p>
        </w:tc>
      </w:tr>
      <w:tr w:rsidR="001E1557" w:rsidRPr="0011018F">
        <w:tc>
          <w:tcPr>
            <w:tcW w:w="658" w:type="pct"/>
          </w:tcPr>
          <w:p w:rsidR="001E1557" w:rsidRPr="00710EDE" w:rsidRDefault="001E1557" w:rsidP="00A53853">
            <w:pPr>
              <w:rPr>
                <w:spacing w:val="-10"/>
                <w:sz w:val="22"/>
                <w:szCs w:val="22"/>
                <w:vertAlign w:val="subscript"/>
              </w:rPr>
            </w:pPr>
            <w:r w:rsidRPr="00710EDE">
              <w:rPr>
                <w:spacing w:val="-10"/>
                <w:sz w:val="22"/>
                <w:szCs w:val="22"/>
              </w:rPr>
              <w:t>ОД</w:t>
            </w:r>
            <w:r w:rsidRPr="00710EDE">
              <w:rPr>
                <w:spacing w:val="-10"/>
                <w:sz w:val="22"/>
                <w:szCs w:val="22"/>
                <w:vertAlign w:val="subscript"/>
              </w:rPr>
              <w:t>П</w:t>
            </w:r>
          </w:p>
        </w:tc>
        <w:tc>
          <w:tcPr>
            <w:tcW w:w="4342" w:type="pct"/>
          </w:tcPr>
          <w:p w:rsidR="001E1557" w:rsidRPr="00710EDE" w:rsidRDefault="001E1557" w:rsidP="00710EDE">
            <w:pPr>
              <w:jc w:val="both"/>
              <w:rPr>
                <w:spacing w:val="-10"/>
                <w:sz w:val="22"/>
                <w:szCs w:val="22"/>
              </w:rPr>
            </w:pPr>
            <w:r w:rsidRPr="00710EDE">
              <w:rPr>
                <w:spacing w:val="-10"/>
                <w:sz w:val="22"/>
                <w:szCs w:val="22"/>
              </w:rPr>
              <w:t>Зона общественного, делового и коммерческого назначения (перспективная)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ОЗп</w:t>
            </w:r>
          </w:p>
        </w:tc>
        <w:tc>
          <w:tcPr>
            <w:tcW w:w="4342" w:type="pct"/>
          </w:tcPr>
          <w:p w:rsidR="001E1557" w:rsidRPr="00710EDE" w:rsidRDefault="001E1557" w:rsidP="00710EDE">
            <w:pPr>
              <w:jc w:val="both"/>
              <w:rPr>
                <w:spacing w:val="-10"/>
                <w:sz w:val="22"/>
                <w:szCs w:val="22"/>
              </w:rPr>
            </w:pPr>
            <w:r w:rsidRPr="00710EDE">
              <w:rPr>
                <w:spacing w:val="-10"/>
                <w:sz w:val="22"/>
                <w:szCs w:val="22"/>
              </w:rPr>
              <w:t>Зона учреждений образования (перспективная)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ИТ</w:t>
            </w:r>
            <w:r w:rsidRPr="00710EDE">
              <w:rPr>
                <w:spacing w:val="-10"/>
                <w:sz w:val="22"/>
                <w:szCs w:val="22"/>
                <w:vertAlign w:val="subscript"/>
              </w:rPr>
              <w:t>П</w:t>
            </w:r>
          </w:p>
        </w:tc>
        <w:tc>
          <w:tcPr>
            <w:tcW w:w="4342" w:type="pct"/>
          </w:tcPr>
          <w:p w:rsidR="001E1557" w:rsidRPr="00710EDE" w:rsidRDefault="001E1557" w:rsidP="00710EDE">
            <w:pPr>
              <w:jc w:val="both"/>
              <w:rPr>
                <w:spacing w:val="-10"/>
                <w:sz w:val="22"/>
                <w:szCs w:val="22"/>
              </w:rPr>
            </w:pPr>
            <w:r w:rsidRPr="00710EDE">
              <w:rPr>
                <w:spacing w:val="-10"/>
                <w:sz w:val="22"/>
                <w:szCs w:val="22"/>
              </w:rPr>
              <w:t>Зона инженерной и транспортной инфраструктуры (перспективная)</w:t>
            </w:r>
          </w:p>
        </w:tc>
      </w:tr>
      <w:tr w:rsidR="001E1557" w:rsidRPr="0011018F">
        <w:tc>
          <w:tcPr>
            <w:tcW w:w="658" w:type="pct"/>
          </w:tcPr>
          <w:p w:rsidR="001E1557" w:rsidRPr="00710EDE" w:rsidRDefault="001E1557" w:rsidP="00A53853">
            <w:pPr>
              <w:rPr>
                <w:spacing w:val="-10"/>
                <w:sz w:val="22"/>
                <w:szCs w:val="22"/>
              </w:rPr>
            </w:pPr>
            <w:r w:rsidRPr="00710EDE">
              <w:rPr>
                <w:spacing w:val="-10"/>
                <w:sz w:val="22"/>
                <w:szCs w:val="22"/>
              </w:rPr>
              <w:t>Р</w:t>
            </w:r>
            <w:r w:rsidRPr="00710EDE">
              <w:rPr>
                <w:spacing w:val="-10"/>
                <w:sz w:val="22"/>
                <w:szCs w:val="22"/>
                <w:vertAlign w:val="subscript"/>
              </w:rPr>
              <w:t>П</w:t>
            </w:r>
          </w:p>
        </w:tc>
        <w:tc>
          <w:tcPr>
            <w:tcW w:w="4342" w:type="pct"/>
          </w:tcPr>
          <w:p w:rsidR="001E1557" w:rsidRPr="00710EDE" w:rsidRDefault="001E1557" w:rsidP="00710EDE">
            <w:pPr>
              <w:jc w:val="both"/>
              <w:rPr>
                <w:spacing w:val="-10"/>
                <w:sz w:val="22"/>
                <w:szCs w:val="22"/>
              </w:rPr>
            </w:pPr>
            <w:r w:rsidRPr="00710EDE">
              <w:rPr>
                <w:spacing w:val="-10"/>
                <w:sz w:val="22"/>
                <w:szCs w:val="22"/>
              </w:rPr>
              <w:t>Зона природно-рекреационных территорий (перспективная)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Пп</w:t>
            </w:r>
          </w:p>
        </w:tc>
        <w:tc>
          <w:tcPr>
            <w:tcW w:w="4342" w:type="pct"/>
          </w:tcPr>
          <w:p w:rsidR="001E1557" w:rsidRPr="00710EDE" w:rsidRDefault="001E1557" w:rsidP="00710EDE">
            <w:pPr>
              <w:jc w:val="both"/>
              <w:rPr>
                <w:spacing w:val="-10"/>
                <w:sz w:val="22"/>
                <w:szCs w:val="22"/>
              </w:rPr>
            </w:pPr>
            <w:r w:rsidRPr="00710EDE">
              <w:rPr>
                <w:spacing w:val="-10"/>
                <w:sz w:val="22"/>
                <w:szCs w:val="22"/>
              </w:rPr>
              <w:t>Зона производственных объектов (перспективная)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Р3п</w:t>
            </w:r>
          </w:p>
        </w:tc>
        <w:tc>
          <w:tcPr>
            <w:tcW w:w="4342" w:type="pct"/>
          </w:tcPr>
          <w:p w:rsidR="001E1557" w:rsidRPr="00710EDE" w:rsidRDefault="001E1557" w:rsidP="00710EDE">
            <w:pPr>
              <w:jc w:val="both"/>
              <w:rPr>
                <w:spacing w:val="-10"/>
                <w:sz w:val="22"/>
                <w:szCs w:val="22"/>
              </w:rPr>
            </w:pPr>
            <w:r w:rsidRPr="00710EDE">
              <w:rPr>
                <w:spacing w:val="-10"/>
                <w:sz w:val="22"/>
                <w:szCs w:val="22"/>
              </w:rPr>
              <w:t>Зона санитарно-защитного озеленения (перспективная)</w:t>
            </w:r>
          </w:p>
        </w:tc>
      </w:tr>
      <w:tr w:rsidR="001E1557" w:rsidRPr="0011018F">
        <w:tc>
          <w:tcPr>
            <w:tcW w:w="658" w:type="pct"/>
          </w:tcPr>
          <w:p w:rsidR="001E1557" w:rsidRPr="00710EDE" w:rsidRDefault="001E1557" w:rsidP="00710EDE">
            <w:pPr>
              <w:jc w:val="both"/>
              <w:rPr>
                <w:spacing w:val="-10"/>
                <w:sz w:val="22"/>
                <w:szCs w:val="22"/>
              </w:rPr>
            </w:pPr>
            <w:r w:rsidRPr="00710EDE">
              <w:rPr>
                <w:spacing w:val="-10"/>
                <w:sz w:val="22"/>
                <w:szCs w:val="22"/>
              </w:rPr>
              <w:t>СХ3п</w:t>
            </w:r>
          </w:p>
        </w:tc>
        <w:tc>
          <w:tcPr>
            <w:tcW w:w="4342" w:type="pct"/>
          </w:tcPr>
          <w:p w:rsidR="001E1557" w:rsidRPr="00710EDE" w:rsidRDefault="001E1557" w:rsidP="00710EDE">
            <w:pPr>
              <w:jc w:val="both"/>
              <w:rPr>
                <w:spacing w:val="-10"/>
                <w:sz w:val="22"/>
                <w:szCs w:val="22"/>
              </w:rPr>
            </w:pPr>
            <w:r w:rsidRPr="00710EDE">
              <w:rPr>
                <w:spacing w:val="-10"/>
                <w:sz w:val="22"/>
                <w:szCs w:val="22"/>
              </w:rPr>
              <w:t>Зона производственных и складских объектов сельскохозяйственного назначения (перспективная)</w:t>
            </w:r>
          </w:p>
        </w:tc>
      </w:tr>
    </w:tbl>
    <w:p w:rsidR="001E1557" w:rsidRPr="0011018F" w:rsidRDefault="001E1557" w:rsidP="005D2D5C"/>
    <w:p w:rsidR="001E1557" w:rsidRPr="0011018F" w:rsidRDefault="001E1557">
      <w:pPr>
        <w:spacing w:after="200" w:line="276" w:lineRule="auto"/>
        <w:rPr>
          <w:b/>
          <w:bCs/>
          <w:sz w:val="28"/>
          <w:szCs w:val="28"/>
        </w:rPr>
      </w:pPr>
      <w:r w:rsidRPr="0011018F">
        <w:br w:type="page"/>
      </w:r>
    </w:p>
    <w:p w:rsidR="001E1557" w:rsidRPr="0011018F" w:rsidRDefault="001E1557" w:rsidP="002B750C">
      <w:pPr>
        <w:pStyle w:val="a1"/>
      </w:pPr>
      <w:bookmarkStart w:id="134" w:name="_Toc371321929"/>
      <w:r w:rsidRPr="0011018F">
        <w:t>Статья 52. Виды и размеры охранных и защитных зон, обозначенных карте зон с особыми условиями использования территории муниципального образования Старобелогорский сельсовет Новосергиевского района Оренбургской области</w:t>
      </w:r>
      <w:bookmarkEnd w:id="134"/>
    </w:p>
    <w:p w:rsidR="001E1557" w:rsidRPr="0011018F" w:rsidRDefault="001E1557" w:rsidP="00DC2E28">
      <w:pPr>
        <w:pStyle w:val="ConsPlusNormal"/>
        <w:numPr>
          <w:ilvl w:val="1"/>
          <w:numId w:val="17"/>
        </w:numPr>
        <w:ind w:left="709"/>
        <w:jc w:val="both"/>
        <w:rPr>
          <w:rFonts w:ascii="Times New Roman" w:hAnsi="Times New Roman" w:cs="Times New Roman"/>
          <w:b/>
          <w:bCs/>
          <w:sz w:val="28"/>
          <w:szCs w:val="28"/>
        </w:rPr>
      </w:pPr>
      <w:r w:rsidRPr="0011018F">
        <w:rPr>
          <w:rFonts w:ascii="Times New Roman" w:hAnsi="Times New Roman" w:cs="Times New Roman"/>
          <w:b/>
          <w:bCs/>
          <w:sz w:val="28"/>
          <w:szCs w:val="28"/>
        </w:rPr>
        <w:t>Размеры установленных зон с особыми условиями использования территории (ОУИТ) муниципального образования Старобелогорский сельсовет Новосергиевского района Оренбургской области</w:t>
      </w:r>
    </w:p>
    <w:p w:rsidR="001E1557" w:rsidRPr="0011018F" w:rsidRDefault="001E1557" w:rsidP="00971DE3">
      <w:pPr>
        <w:pStyle w:val="ConsPlusNormal"/>
        <w:ind w:firstLine="709"/>
        <w:jc w:val="both"/>
        <w:rPr>
          <w:rFonts w:ascii="Times New Roman" w:hAnsi="Times New Roman" w:cs="Times New Roman"/>
          <w:b/>
          <w:bCs/>
          <w:sz w:val="28"/>
          <w:szCs w:val="28"/>
        </w:rPr>
      </w:pPr>
    </w:p>
    <w:tbl>
      <w:tblPr>
        <w:tblW w:w="5000" w:type="pct"/>
        <w:tblInd w:w="-106" w:type="dxa"/>
        <w:tblBorders>
          <w:insideH w:val="single" w:sz="4" w:space="0" w:color="D9D9D9"/>
          <w:insideV w:val="single" w:sz="4" w:space="0" w:color="D9D9D9"/>
        </w:tblBorders>
        <w:tblLook w:val="00A0"/>
      </w:tblPr>
      <w:tblGrid>
        <w:gridCol w:w="2546"/>
        <w:gridCol w:w="4507"/>
        <w:gridCol w:w="2517"/>
      </w:tblGrid>
      <w:tr w:rsidR="001E1557" w:rsidRPr="0011018F">
        <w:tc>
          <w:tcPr>
            <w:tcW w:w="1330" w:type="pct"/>
            <w:shd w:val="clear" w:color="auto" w:fill="F2F2F2"/>
            <w:vAlign w:val="center"/>
          </w:tcPr>
          <w:p w:rsidR="001E1557" w:rsidRPr="00710EDE" w:rsidRDefault="001E1557" w:rsidP="00710EDE">
            <w:pPr>
              <w:pStyle w:val="ConsPlusNormal"/>
              <w:ind w:firstLine="0"/>
              <w:jc w:val="center"/>
              <w:rPr>
                <w:rFonts w:ascii="Times New Roman" w:hAnsi="Times New Roman" w:cs="Times New Roman"/>
                <w:sz w:val="24"/>
                <w:szCs w:val="24"/>
              </w:rPr>
            </w:pPr>
            <w:r w:rsidRPr="00710EDE">
              <w:rPr>
                <w:rFonts w:ascii="Times New Roman" w:hAnsi="Times New Roman" w:cs="Times New Roman"/>
                <w:sz w:val="24"/>
                <w:szCs w:val="24"/>
              </w:rPr>
              <w:t>ВИД ЗОНЫ С ОУИТ</w:t>
            </w:r>
          </w:p>
        </w:tc>
        <w:tc>
          <w:tcPr>
            <w:tcW w:w="2355" w:type="pct"/>
            <w:shd w:val="clear" w:color="auto" w:fill="F2F2F2"/>
            <w:vAlign w:val="center"/>
          </w:tcPr>
          <w:p w:rsidR="001E1557" w:rsidRPr="00710EDE" w:rsidRDefault="001E1557" w:rsidP="00710EDE">
            <w:pPr>
              <w:pStyle w:val="ConsPlusNormal"/>
              <w:ind w:firstLine="0"/>
              <w:jc w:val="center"/>
              <w:rPr>
                <w:rFonts w:ascii="Times New Roman" w:hAnsi="Times New Roman" w:cs="Times New Roman"/>
                <w:sz w:val="24"/>
                <w:szCs w:val="24"/>
              </w:rPr>
            </w:pPr>
            <w:r w:rsidRPr="00710EDE">
              <w:rPr>
                <w:rFonts w:ascii="Times New Roman" w:hAnsi="Times New Roman" w:cs="Times New Roman"/>
                <w:sz w:val="24"/>
                <w:szCs w:val="24"/>
              </w:rPr>
              <w:t>ОБЪЕКТ</w:t>
            </w:r>
          </w:p>
        </w:tc>
        <w:tc>
          <w:tcPr>
            <w:tcW w:w="1315" w:type="pct"/>
            <w:shd w:val="clear" w:color="auto" w:fill="F2F2F2"/>
            <w:vAlign w:val="center"/>
          </w:tcPr>
          <w:p w:rsidR="001E1557" w:rsidRPr="00710EDE" w:rsidRDefault="001E1557" w:rsidP="00710EDE">
            <w:pPr>
              <w:pStyle w:val="ConsPlusNormal"/>
              <w:ind w:firstLine="0"/>
              <w:jc w:val="center"/>
              <w:rPr>
                <w:rFonts w:ascii="Times New Roman" w:hAnsi="Times New Roman" w:cs="Times New Roman"/>
                <w:sz w:val="24"/>
                <w:szCs w:val="24"/>
              </w:rPr>
            </w:pPr>
            <w:r w:rsidRPr="00710EDE">
              <w:rPr>
                <w:rFonts w:ascii="Times New Roman" w:hAnsi="Times New Roman" w:cs="Times New Roman"/>
                <w:sz w:val="24"/>
                <w:szCs w:val="24"/>
              </w:rPr>
              <w:t xml:space="preserve">РАЗМЕР ЗОНЫ </w:t>
            </w:r>
          </w:p>
          <w:p w:rsidR="001E1557" w:rsidRPr="00710EDE" w:rsidRDefault="001E1557" w:rsidP="00710EDE">
            <w:pPr>
              <w:pStyle w:val="ConsPlusNormal"/>
              <w:ind w:firstLine="0"/>
              <w:jc w:val="center"/>
              <w:rPr>
                <w:rFonts w:ascii="Times New Roman" w:hAnsi="Times New Roman" w:cs="Times New Roman"/>
                <w:sz w:val="24"/>
                <w:szCs w:val="24"/>
              </w:rPr>
            </w:pPr>
            <w:r w:rsidRPr="00710EDE">
              <w:rPr>
                <w:rFonts w:ascii="Times New Roman" w:hAnsi="Times New Roman" w:cs="Times New Roman"/>
                <w:sz w:val="24"/>
                <w:szCs w:val="24"/>
              </w:rPr>
              <w:t>С ОУИТ</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р. Иртек</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Озера за пределами населенных пунктов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Прибрежная защитная полоса</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Все водные объекты до утверждения проектов водоохранных зон и прибрежных защитных полос в установленном законодательством порядке</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40 м</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lang w:eastAsia="en-US"/>
              </w:rPr>
              <w:t>Временные охранные зоны объектов культурного наследия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Курганы</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150 м</w:t>
            </w:r>
          </w:p>
        </w:tc>
      </w:tr>
      <w:tr w:rsidR="001E1557" w:rsidRPr="0011018F">
        <w:tc>
          <w:tcPr>
            <w:tcW w:w="1330" w:type="pct"/>
            <w:vMerge/>
            <w:vAlign w:val="center"/>
          </w:tcPr>
          <w:p w:rsidR="001E1557" w:rsidRPr="00710EDE" w:rsidRDefault="001E1557" w:rsidP="00710EDE">
            <w:pPr>
              <w:pStyle w:val="ConsPlusNormal"/>
              <w:ind w:firstLine="0"/>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Памятники истории и  культуры</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Зона возможного затопления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От водных объектов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Установлены по особенностям рельефа территории</w:t>
            </w:r>
          </w:p>
        </w:tc>
      </w:tr>
      <w:tr w:rsidR="001E1557" w:rsidRPr="0011018F">
        <w:tc>
          <w:tcPr>
            <w:tcW w:w="1330"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Зона подтопления грунтовыми водами</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В зонах особого гидрологического режима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Установлена по данным администрации поселения</w:t>
            </w:r>
          </w:p>
        </w:tc>
      </w:tr>
      <w:tr w:rsidR="001E1557" w:rsidRPr="0011018F">
        <w:tc>
          <w:tcPr>
            <w:tcW w:w="1330" w:type="pc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Зона горного отвода</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Объекты добычи полезных ископаемых в пределах одного месторождения</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Установлены уполномоченным органом с учетом возможности негативного влияния на окружающую среду</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Зона санитарной охраны источников питьевого водоснабжения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1 пояс</w:t>
            </w:r>
          </w:p>
          <w:p w:rsidR="001E1557" w:rsidRPr="00710EDE" w:rsidRDefault="001E1557" w:rsidP="00710EDE">
            <w:pPr>
              <w:autoSpaceDE w:val="0"/>
              <w:autoSpaceDN w:val="0"/>
              <w:adjustRightInd w:val="0"/>
              <w:jc w:val="both"/>
              <w:rPr>
                <w:sz w:val="22"/>
                <w:szCs w:val="22"/>
                <w:lang w:eastAsia="en-US"/>
              </w:rPr>
            </w:pP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50 м</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rPr>
            </w:pPr>
            <w:r w:rsidRPr="00710EDE">
              <w:rPr>
                <w:sz w:val="22"/>
                <w:szCs w:val="22"/>
              </w:rPr>
              <w:t>2 пояс (временная зона)</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70 м</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rPr>
            </w:pPr>
            <w:r w:rsidRPr="00710EDE">
              <w:rPr>
                <w:sz w:val="22"/>
                <w:szCs w:val="22"/>
              </w:rPr>
              <w:t>3 пояс (временная зона)</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100 м</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Придорожные полосы  автомобильных дорог</w:t>
            </w:r>
            <w:r w:rsidRPr="00710EDE">
              <w:rPr>
                <w:rFonts w:ascii="Times New Roman" w:hAnsi="Times New Roman" w:cs="Times New Roman"/>
                <w:sz w:val="24"/>
                <w:szCs w:val="24"/>
              </w:rPr>
              <w:br/>
              <w:t>(за границами населенных пунктов)</w:t>
            </w: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Дороги 1 и 2 категорий</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75 м </w:t>
            </w:r>
          </w:p>
          <w:p w:rsidR="001E1557" w:rsidRPr="00710EDE" w:rsidRDefault="001E1557" w:rsidP="00710EDE">
            <w:pPr>
              <w:autoSpaceDE w:val="0"/>
              <w:autoSpaceDN w:val="0"/>
              <w:adjustRightInd w:val="0"/>
              <w:jc w:val="center"/>
              <w:rPr>
                <w:sz w:val="22"/>
                <w:szCs w:val="22"/>
                <w:lang w:eastAsia="en-US"/>
              </w:rPr>
            </w:pPr>
          </w:p>
        </w:tc>
      </w:tr>
      <w:tr w:rsidR="001E1557" w:rsidRPr="0011018F">
        <w:tc>
          <w:tcPr>
            <w:tcW w:w="1330" w:type="pct"/>
            <w:vMerge/>
            <w:vAlign w:val="center"/>
          </w:tcPr>
          <w:p w:rsidR="001E1557" w:rsidRPr="00710EDE" w:rsidRDefault="001E1557" w:rsidP="00710EDE">
            <w:pPr>
              <w:pStyle w:val="ConsPlusNormal"/>
              <w:jc w:val="both"/>
              <w:rPr>
                <w:rFonts w:ascii="Times New Roman" w:hAnsi="Times New Roman" w:cs="Times New Roman"/>
                <w:sz w:val="24"/>
                <w:szCs w:val="24"/>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Дороги 3 и 4 категорий</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50 м</w:t>
            </w:r>
          </w:p>
        </w:tc>
      </w:tr>
      <w:tr w:rsidR="001E1557" w:rsidRPr="0011018F">
        <w:tc>
          <w:tcPr>
            <w:tcW w:w="1330" w:type="pct"/>
            <w:vMerge/>
            <w:vAlign w:val="center"/>
          </w:tcPr>
          <w:p w:rsidR="001E1557" w:rsidRPr="00710EDE" w:rsidRDefault="001E1557" w:rsidP="00710EDE">
            <w:pPr>
              <w:pStyle w:val="ConsPlusNormal"/>
              <w:jc w:val="both"/>
              <w:rPr>
                <w:rFonts w:ascii="Times New Roman" w:hAnsi="Times New Roman" w:cs="Times New Roman"/>
                <w:sz w:val="24"/>
                <w:szCs w:val="24"/>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Дороги 5 категории</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25 м</w:t>
            </w:r>
          </w:p>
        </w:tc>
      </w:tr>
      <w:tr w:rsidR="001E1557" w:rsidRPr="0011018F">
        <w:tc>
          <w:tcPr>
            <w:tcW w:w="1330" w:type="pct"/>
            <w:vMerge/>
            <w:vAlign w:val="center"/>
          </w:tcPr>
          <w:p w:rsidR="001E1557" w:rsidRPr="00710EDE" w:rsidRDefault="001E1557" w:rsidP="00710EDE">
            <w:pPr>
              <w:pStyle w:val="ConsPlusNormal"/>
              <w:jc w:val="both"/>
              <w:rPr>
                <w:rFonts w:ascii="Times New Roman" w:hAnsi="Times New Roman" w:cs="Times New Roman"/>
                <w:sz w:val="24"/>
                <w:szCs w:val="24"/>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Подъездные дороги, соединяющие административный центр субъекта с другими населенными пунктами.</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100 м</w:t>
            </w:r>
          </w:p>
        </w:tc>
      </w:tr>
      <w:tr w:rsidR="001E1557" w:rsidRPr="0011018F">
        <w:tc>
          <w:tcPr>
            <w:tcW w:w="1330" w:type="pct"/>
            <w:vMerge/>
            <w:vAlign w:val="center"/>
          </w:tcPr>
          <w:p w:rsidR="001E1557" w:rsidRPr="00710EDE" w:rsidRDefault="001E1557" w:rsidP="00710EDE">
            <w:pPr>
              <w:pStyle w:val="ConsPlusNormal"/>
              <w:jc w:val="both"/>
              <w:rPr>
                <w:rFonts w:ascii="Times New Roman" w:hAnsi="Times New Roman" w:cs="Times New Roman"/>
                <w:sz w:val="24"/>
                <w:szCs w:val="24"/>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Участки автомобильных дорог общего пользования федерального значения, построенные для объездов городов с численностью населения до 250 тыс. человек</w:t>
            </w:r>
          </w:p>
        </w:tc>
        <w:tc>
          <w:tcPr>
            <w:tcW w:w="1315" w:type="pc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100 м</w:t>
            </w:r>
          </w:p>
        </w:tc>
      </w:tr>
      <w:tr w:rsidR="001E1557" w:rsidRPr="0011018F">
        <w:tc>
          <w:tcPr>
            <w:tcW w:w="1330" w:type="pct"/>
            <w:vMerge/>
            <w:vAlign w:val="center"/>
          </w:tcPr>
          <w:p w:rsidR="001E1557" w:rsidRPr="00710EDE" w:rsidRDefault="001E1557" w:rsidP="00710EDE">
            <w:pPr>
              <w:pStyle w:val="ConsPlusNormal"/>
              <w:ind w:firstLine="0"/>
              <w:rPr>
                <w:rFonts w:ascii="Times New Roman" w:hAnsi="Times New Roman" w:cs="Times New Roman"/>
                <w:sz w:val="24"/>
                <w:szCs w:val="24"/>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Участки автомобильных дорог общего пользования федерального значения, построенные для объездов городов с численностью населения свыше 250 тыс. человек</w:t>
            </w:r>
          </w:p>
        </w:tc>
        <w:tc>
          <w:tcPr>
            <w:tcW w:w="1315" w:type="pct"/>
            <w:vAlign w:val="center"/>
          </w:tcPr>
          <w:p w:rsidR="001E1557" w:rsidRPr="00710EDE" w:rsidRDefault="001E1557" w:rsidP="00710EDE">
            <w:pPr>
              <w:autoSpaceDE w:val="0"/>
              <w:autoSpaceDN w:val="0"/>
              <w:adjustRightInd w:val="0"/>
              <w:rPr>
                <w:sz w:val="22"/>
                <w:szCs w:val="22"/>
                <w:lang w:eastAsia="en-US"/>
              </w:rPr>
            </w:pPr>
            <w:r w:rsidRPr="00710EDE">
              <w:rPr>
                <w:sz w:val="22"/>
                <w:szCs w:val="22"/>
                <w:lang w:eastAsia="en-US"/>
              </w:rPr>
              <w:t>150 м</w:t>
            </w:r>
          </w:p>
        </w:tc>
      </w:tr>
      <w:tr w:rsidR="001E1557" w:rsidRPr="0011018F">
        <w:tc>
          <w:tcPr>
            <w:tcW w:w="1330" w:type="pct"/>
            <w:vMerge w:val="restart"/>
            <w:vAlign w:val="center"/>
          </w:tcPr>
          <w:p w:rsidR="001E1557" w:rsidRPr="00710EDE" w:rsidRDefault="001E1557" w:rsidP="00AE4AA2">
            <w:pPr>
              <w:rPr>
                <w:sz w:val="22"/>
                <w:szCs w:val="22"/>
              </w:rPr>
            </w:pPr>
            <w:r w:rsidRPr="00710EDE">
              <w:rPr>
                <w:sz w:val="22"/>
                <w:szCs w:val="22"/>
              </w:rPr>
              <w:t>Санитарно-защитная зона объектов электросетевого хозяйства</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Электроподстанция</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ВЛЭП до 1 кВ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ВЛЭП 1-20 кВ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ВЛЭП 35 кВ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15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ВЛЭП 110 кВ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ВЛЭП 150, 220 кВ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25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ВЛЭП 300, 500, +/- 400 кВ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ПК ЛЭП </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 м в обе стороны</w:t>
            </w:r>
          </w:p>
        </w:tc>
      </w:tr>
      <w:tr w:rsidR="001E1557" w:rsidRPr="0011018F">
        <w:tc>
          <w:tcPr>
            <w:tcW w:w="1330" w:type="pct"/>
            <w:vMerge w:val="restart"/>
            <w:vAlign w:val="center"/>
          </w:tcPr>
          <w:p w:rsidR="001E1557" w:rsidRPr="00710EDE" w:rsidRDefault="001E1557" w:rsidP="00710EDE">
            <w:pPr>
              <w:jc w:val="both"/>
              <w:rPr>
                <w:sz w:val="22"/>
                <w:szCs w:val="22"/>
              </w:rPr>
            </w:pPr>
            <w:r w:rsidRPr="00710EDE">
              <w:rPr>
                <w:sz w:val="22"/>
                <w:szCs w:val="22"/>
              </w:rPr>
              <w:t>Санитарный разрыв ВЛ</w:t>
            </w: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ВЛ напряжением 330 кВ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ВЛ напряжением 500 кВ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для ВЛ напряжением 750 кВ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40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ВЛ напряжением 1150 кВ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55 м в обе стороны</w:t>
            </w:r>
          </w:p>
        </w:tc>
      </w:tr>
      <w:tr w:rsidR="001E1557" w:rsidRPr="0011018F">
        <w:tc>
          <w:tcPr>
            <w:tcW w:w="1330" w:type="pct"/>
            <w:vAlign w:val="center"/>
          </w:tcPr>
          <w:p w:rsidR="001E1557" w:rsidRPr="00710EDE" w:rsidRDefault="001E1557" w:rsidP="00710EDE">
            <w:pPr>
              <w:jc w:val="both"/>
              <w:rPr>
                <w:sz w:val="22"/>
                <w:szCs w:val="22"/>
              </w:rPr>
            </w:pPr>
            <w:r w:rsidRPr="00710EDE">
              <w:rPr>
                <w:sz w:val="22"/>
                <w:szCs w:val="22"/>
              </w:rPr>
              <w:t>Санитарно-защитная зона объектов водоотведения</w:t>
            </w: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КОС, иные очистные сооружения</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300 м</w:t>
            </w:r>
          </w:p>
        </w:tc>
      </w:tr>
      <w:tr w:rsidR="001E1557" w:rsidRPr="0011018F">
        <w:tc>
          <w:tcPr>
            <w:tcW w:w="1330" w:type="pct"/>
            <w:vMerge w:val="restart"/>
            <w:vAlign w:val="center"/>
          </w:tcPr>
          <w:p w:rsidR="001E1557" w:rsidRPr="00710EDE" w:rsidRDefault="001E1557" w:rsidP="00710EDE">
            <w:pPr>
              <w:jc w:val="both"/>
              <w:rPr>
                <w:sz w:val="22"/>
                <w:szCs w:val="22"/>
              </w:rPr>
            </w:pPr>
            <w:r w:rsidRPr="00710EDE">
              <w:rPr>
                <w:sz w:val="22"/>
                <w:szCs w:val="22"/>
              </w:rPr>
              <w:t>Охранная зона линий связи (ЛС) и кабелей связи (КС)</w:t>
            </w:r>
          </w:p>
        </w:tc>
        <w:tc>
          <w:tcPr>
            <w:tcW w:w="2355" w:type="pct"/>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ЛС вне населенных пунктов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 м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Вышка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20 м</w:t>
            </w:r>
          </w:p>
        </w:tc>
      </w:tr>
      <w:tr w:rsidR="001E1557" w:rsidRPr="0011018F">
        <w:tc>
          <w:tcPr>
            <w:tcW w:w="1330" w:type="pct"/>
            <w:vMerge w:val="restart"/>
            <w:vAlign w:val="center"/>
          </w:tcPr>
          <w:p w:rsidR="001E1557" w:rsidRPr="00710EDE" w:rsidRDefault="001E1557" w:rsidP="00710EDE">
            <w:pPr>
              <w:jc w:val="both"/>
              <w:rPr>
                <w:sz w:val="22"/>
                <w:szCs w:val="22"/>
              </w:rPr>
            </w:pPr>
            <w:r w:rsidRPr="00710EDE">
              <w:rPr>
                <w:sz w:val="22"/>
                <w:szCs w:val="22"/>
              </w:rPr>
              <w:t>Охранная зона объектов и сетей газоснабжения*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Наружный газопровод</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2 м от оси в обе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Подземный газопровод</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 м со стороны медного провода, 2 м с противоположной стороны</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ГРП отдельно стоящий</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Межпоселковый газопровод</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 м от оси в каждую сторону</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АГРС</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300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Нефтяная скважина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Хозяйства с содержанием животных (свинарники, коровники, питомники, конюшни, зверофермы) до 100 голов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Хозяйства с содержанием животных (свинарники, коровники, питомники, конюшни, зверофермы) до 50 голов</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Тепличные и парниковые хозяйства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Склады</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Хранилища фруктов, овощей, картофеля, зерна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Мясоперерабатывающие заводы, фабрики</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300 м</w:t>
            </w:r>
          </w:p>
        </w:tc>
      </w:tr>
      <w:tr w:rsidR="001E1557" w:rsidRPr="0011018F">
        <w:tc>
          <w:tcPr>
            <w:tcW w:w="1330" w:type="pct"/>
            <w:vMerge/>
            <w:vAlign w:val="center"/>
          </w:tcPr>
          <w:p w:rsidR="001E1557" w:rsidRPr="00710EDE" w:rsidRDefault="001E1557" w:rsidP="00710EDE">
            <w:pPr>
              <w:jc w:val="both"/>
              <w:rPr>
                <w:sz w:val="22"/>
                <w:szCs w:val="22"/>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Молочные и маслобойные заводы (животные масла)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Санитарно-защитная зона объектов специального назначения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Свалка ТБО</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1000 м</w:t>
            </w:r>
          </w:p>
        </w:tc>
      </w:tr>
      <w:tr w:rsidR="001E1557" w:rsidRPr="0011018F">
        <w:tc>
          <w:tcPr>
            <w:tcW w:w="1330" w:type="pct"/>
            <w:vMerge/>
            <w:vAlign w:val="center"/>
          </w:tcPr>
          <w:p w:rsidR="001E1557" w:rsidRPr="00710EDE" w:rsidRDefault="001E1557" w:rsidP="00AE4AA2">
            <w:pPr>
              <w:pStyle w:val="ConsPlusNormal"/>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Кладбище менее 10 га</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w:t>
            </w:r>
          </w:p>
        </w:tc>
      </w:tr>
      <w:tr w:rsidR="001E1557" w:rsidRPr="0011018F">
        <w:tc>
          <w:tcPr>
            <w:tcW w:w="1330" w:type="pct"/>
            <w:vMerge/>
            <w:vAlign w:val="center"/>
          </w:tcPr>
          <w:p w:rsidR="001E1557" w:rsidRPr="00710EDE" w:rsidRDefault="001E1557" w:rsidP="00710EDE">
            <w:pPr>
              <w:pStyle w:val="ConsPlusNormal"/>
              <w:ind w:firstLine="0"/>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Скотомогильникс захоронением в биотермическую яму</w:t>
            </w:r>
          </w:p>
        </w:tc>
        <w:tc>
          <w:tcPr>
            <w:tcW w:w="1315" w:type="pct"/>
          </w:tcPr>
          <w:p w:rsidR="001E1557" w:rsidRPr="00710EDE" w:rsidRDefault="001E1557" w:rsidP="00710EDE">
            <w:pPr>
              <w:autoSpaceDE w:val="0"/>
              <w:autoSpaceDN w:val="0"/>
              <w:adjustRightInd w:val="0"/>
              <w:jc w:val="center"/>
              <w:rPr>
                <w:sz w:val="22"/>
                <w:szCs w:val="22"/>
                <w:lang w:eastAsia="en-US"/>
              </w:rPr>
            </w:pPr>
          </w:p>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1000 м</w:t>
            </w:r>
          </w:p>
        </w:tc>
      </w:tr>
      <w:tr w:rsidR="001E1557" w:rsidRPr="0011018F">
        <w:tc>
          <w:tcPr>
            <w:tcW w:w="1330" w:type="pct"/>
            <w:vMerge w:val="restart"/>
            <w:vAlign w:val="center"/>
          </w:tcPr>
          <w:p w:rsidR="001E1557" w:rsidRPr="00710EDE" w:rsidRDefault="001E1557" w:rsidP="00710EDE">
            <w:pPr>
              <w:pStyle w:val="ConsPlusNormal"/>
              <w:ind w:firstLine="0"/>
              <w:jc w:val="both"/>
              <w:rPr>
                <w:rFonts w:ascii="Times New Roman" w:hAnsi="Times New Roman" w:cs="Times New Roman"/>
                <w:sz w:val="24"/>
                <w:szCs w:val="24"/>
              </w:rPr>
            </w:pPr>
            <w:r w:rsidRPr="00710EDE">
              <w:rPr>
                <w:rFonts w:ascii="Times New Roman" w:hAnsi="Times New Roman" w:cs="Times New Roman"/>
                <w:sz w:val="24"/>
                <w:szCs w:val="24"/>
              </w:rPr>
              <w:t>Санитарная зона коммунально-бытовых объектов и объектов социального обслуживания</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Химчистка производительностью до 160 кг/смену</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 до жилых домов</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Химчистка производительностью более 160 кг/смену</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 до жилых домов</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Банно-прачечные комбинаты</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 до жилых домов</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Типографии без применения свинца (офсетный, компьютерный набор)</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 до жилых домов</w:t>
            </w:r>
          </w:p>
        </w:tc>
      </w:tr>
      <w:tr w:rsidR="001E1557" w:rsidRPr="0011018F">
        <w:tc>
          <w:tcPr>
            <w:tcW w:w="1330" w:type="pct"/>
            <w:vMerge w:val="restart"/>
            <w:vAlign w:val="center"/>
          </w:tcPr>
          <w:p w:rsidR="001E1557" w:rsidRPr="00710EDE" w:rsidRDefault="001E1557" w:rsidP="00710EDE">
            <w:pPr>
              <w:pStyle w:val="ConsPlusNormal"/>
              <w:ind w:firstLine="0"/>
              <w:rPr>
                <w:rFonts w:ascii="Times New Roman" w:hAnsi="Times New Roman" w:cs="Times New Roman"/>
                <w:sz w:val="24"/>
                <w:szCs w:val="24"/>
              </w:rPr>
            </w:pPr>
            <w:r w:rsidRPr="00710EDE">
              <w:rPr>
                <w:rFonts w:ascii="Times New Roman" w:hAnsi="Times New Roman" w:cs="Times New Roman"/>
                <w:sz w:val="24"/>
                <w:szCs w:val="24"/>
              </w:rPr>
              <w:t>Санитарно-защитная зона объектов транспортной инфраструктуры</w:t>
            </w: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Автозаправочная станция для заправки грузового и легкового автотранспорта жидким и газовым топливом</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100 м</w:t>
            </w:r>
          </w:p>
        </w:tc>
      </w:tr>
      <w:tr w:rsidR="001E1557" w:rsidRPr="0011018F">
        <w:tc>
          <w:tcPr>
            <w:tcW w:w="1330" w:type="pct"/>
            <w:vMerge/>
            <w:vAlign w:val="center"/>
          </w:tcPr>
          <w:p w:rsidR="001E1557" w:rsidRPr="00710EDE" w:rsidRDefault="001E1557" w:rsidP="00710EDE">
            <w:pPr>
              <w:pStyle w:val="ConsPlusNormal"/>
              <w:ind w:firstLine="0"/>
              <w:jc w:val="both"/>
              <w:rPr>
                <w:rFonts w:ascii="Times New Roman" w:hAnsi="Times New Roman" w:cs="Times New Roman"/>
                <w:sz w:val="24"/>
                <w:szCs w:val="24"/>
              </w:rPr>
            </w:pPr>
          </w:p>
        </w:tc>
        <w:tc>
          <w:tcPr>
            <w:tcW w:w="2355" w:type="pct"/>
          </w:tcPr>
          <w:p w:rsidR="001E1557" w:rsidRPr="00710EDE" w:rsidRDefault="001E1557" w:rsidP="00710EDE">
            <w:pPr>
              <w:autoSpaceDE w:val="0"/>
              <w:autoSpaceDN w:val="0"/>
              <w:adjustRightInd w:val="0"/>
              <w:jc w:val="both"/>
              <w:rPr>
                <w:sz w:val="22"/>
                <w:szCs w:val="22"/>
                <w:lang w:eastAsia="en-US"/>
              </w:rPr>
            </w:pPr>
            <w:r w:rsidRPr="00710EDE">
              <w:rPr>
                <w:sz w:val="22"/>
                <w:szCs w:val="22"/>
                <w:lang w:eastAsia="en-US"/>
              </w:rPr>
              <w:t>Автозаправочные станции для легкового автотранспорта, оборудованные системой закольцовки паров бензина с объектами обслуживания (магазины, кафе)</w:t>
            </w:r>
          </w:p>
        </w:tc>
        <w:tc>
          <w:tcPr>
            <w:tcW w:w="1315" w:type="pct"/>
            <w:vAlign w:val="center"/>
          </w:tcPr>
          <w:p w:rsidR="001E1557" w:rsidRPr="00710EDE" w:rsidRDefault="001E1557" w:rsidP="00710EDE">
            <w:pPr>
              <w:autoSpaceDE w:val="0"/>
              <w:autoSpaceDN w:val="0"/>
              <w:adjustRightInd w:val="0"/>
              <w:jc w:val="center"/>
              <w:rPr>
                <w:sz w:val="22"/>
                <w:szCs w:val="22"/>
                <w:lang w:eastAsia="en-US"/>
              </w:rPr>
            </w:pPr>
            <w:r w:rsidRPr="00710EDE">
              <w:rPr>
                <w:sz w:val="22"/>
                <w:szCs w:val="22"/>
                <w:lang w:eastAsia="en-US"/>
              </w:rPr>
              <w:t>50 м</w:t>
            </w:r>
          </w:p>
        </w:tc>
      </w:tr>
    </w:tbl>
    <w:p w:rsidR="001E1557" w:rsidRPr="0011018F" w:rsidRDefault="001E1557" w:rsidP="009621A1">
      <w:pPr>
        <w:pStyle w:val="ConsPlusNormal"/>
        <w:widowContro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 xml:space="preserve">* - </w:t>
      </w:r>
      <w:r w:rsidRPr="0011018F">
        <w:t xml:space="preserve">на этапе подготовки документации по планировке территории обязательным является уточнение размера охраной зоны и возможности осуществления деятельности, связанной со строительством и реконструкцией объектов на конкретном земельном участке в организации, эксплуатирующей объекты и сети газоснабжения </w:t>
      </w:r>
    </w:p>
    <w:p w:rsidR="001E1557" w:rsidRPr="0011018F" w:rsidRDefault="001E1557" w:rsidP="009621A1">
      <w:pPr>
        <w:pStyle w:val="ConsPlusNormal"/>
        <w:widowControl/>
        <w:ind w:firstLine="709"/>
        <w:jc w:val="both"/>
        <w:rPr>
          <w:rFonts w:ascii="Times New Roman" w:hAnsi="Times New Roman" w:cs="Times New Roman"/>
          <w:b/>
          <w:bCs/>
          <w:sz w:val="28"/>
          <w:szCs w:val="28"/>
        </w:rPr>
      </w:pPr>
    </w:p>
    <w:p w:rsidR="001E1557" w:rsidRPr="0011018F" w:rsidRDefault="001E1557" w:rsidP="00DC2E28">
      <w:pPr>
        <w:pStyle w:val="ConsPlusNormal"/>
        <w:numPr>
          <w:ilvl w:val="1"/>
          <w:numId w:val="17"/>
        </w:numPr>
        <w:ind w:left="709"/>
        <w:jc w:val="both"/>
        <w:rPr>
          <w:rFonts w:ascii="Times New Roman" w:hAnsi="Times New Roman" w:cs="Times New Roman"/>
          <w:b/>
          <w:bCs/>
          <w:sz w:val="28"/>
          <w:szCs w:val="28"/>
        </w:rPr>
      </w:pPr>
      <w:r w:rsidRPr="0011018F">
        <w:rPr>
          <w:rFonts w:ascii="Times New Roman" w:hAnsi="Times New Roman" w:cs="Times New Roman"/>
          <w:b/>
          <w:bCs/>
          <w:sz w:val="28"/>
          <w:szCs w:val="28"/>
        </w:rPr>
        <w:t>Виды зон с особыми условиями использования территории</w:t>
      </w:r>
    </w:p>
    <w:p w:rsidR="001E1557" w:rsidRPr="0011018F" w:rsidRDefault="001E1557" w:rsidP="009621A1">
      <w:pPr>
        <w:pStyle w:val="ConsPlusNormal"/>
        <w:widowControl/>
        <w:ind w:firstLine="709"/>
        <w:jc w:val="both"/>
        <w:rPr>
          <w:rFonts w:ascii="Times New Roman" w:hAnsi="Times New Roman" w:cs="Times New Roman"/>
          <w:b/>
          <w:bCs/>
          <w:sz w:val="28"/>
          <w:szCs w:val="28"/>
        </w:rPr>
      </w:pPr>
    </w:p>
    <w:p w:rsidR="001E1557" w:rsidRPr="0011018F" w:rsidRDefault="001E1557" w:rsidP="009621A1">
      <w:pPr>
        <w:pStyle w:val="ConsPlusNormal"/>
        <w:widowContro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Территории объектов культурного наследия</w:t>
      </w:r>
    </w:p>
    <w:p w:rsidR="001E1557" w:rsidRPr="0011018F" w:rsidRDefault="001E1557" w:rsidP="009621A1">
      <w:pPr>
        <w:pStyle w:val="ConsPlusNormal"/>
        <w:widowControl/>
        <w:ind w:firstLine="709"/>
        <w:jc w:val="both"/>
        <w:rPr>
          <w:rFonts w:ascii="Times New Roman" w:hAnsi="Times New Roman" w:cs="Times New Roman"/>
          <w:sz w:val="28"/>
          <w:szCs w:val="28"/>
        </w:rPr>
      </w:pPr>
      <w:bookmarkStart w:id="135" w:name="_Toc268485631"/>
      <w:bookmarkStart w:id="136" w:name="_Toc268487711"/>
      <w:bookmarkStart w:id="137" w:name="_Toc268488531"/>
      <w:r w:rsidRPr="0011018F">
        <w:rPr>
          <w:rFonts w:ascii="Times New Roman" w:hAnsi="Times New Roman" w:cs="Times New Roman"/>
          <w:sz w:val="28"/>
          <w:szCs w:val="28"/>
        </w:rPr>
        <w:t>В соответствии с частью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E1557" w:rsidRPr="0011018F" w:rsidRDefault="001E1557" w:rsidP="009621A1">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зон охраны объектов культурного наследия определяются проектом и утверждаются для каждого объекта индивидуально.</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До разработки и утверждения проектов зон охраны памятников археологии в порядке, установленном законодательством РФ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до 1 метра, диаметром до 50 метров - в радиусе 50 метров от основания кургана;</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1 до 2 метров, диаметром до 70 метров - в радиусе 60 метров от основания кургана;</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2 до 3 метров, диаметром до 100 метров - в радиусе 90 метров от основания кургана;</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свыше 3 метров, диаметром более 100 метров - определяется индивидуально, но не менее 100 метров;</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1E1557" w:rsidRPr="0011018F" w:rsidRDefault="001E1557"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ограничения определены в соответствии с законодательством об охране объектов культурного наследия и изложены в настоящей статье применительно к:</w:t>
      </w:r>
    </w:p>
    <w:p w:rsidR="001E1557" w:rsidRPr="0011018F" w:rsidRDefault="001E1557" w:rsidP="00DC2E28">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территориям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(далее — Реестр) и территориям выявленных объектов культурного наследия;</w:t>
      </w:r>
    </w:p>
    <w:p w:rsidR="001E1557" w:rsidRDefault="001E1557" w:rsidP="00DC2E28">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зонам охраны памятников истории и культуры, включенных в Реестр, в том числе, если в их пределах располагаются объекты недвижимости, не являющиеся объектами культурного наследия.</w:t>
      </w:r>
    </w:p>
    <w:p w:rsidR="001E1557" w:rsidRPr="0011018F" w:rsidRDefault="001E1557" w:rsidP="00F61A83">
      <w:pPr>
        <w:pStyle w:val="ConsPlusNormal"/>
        <w:ind w:left="1429" w:firstLine="0"/>
        <w:jc w:val="both"/>
        <w:rPr>
          <w:rFonts w:ascii="Times New Roman" w:hAnsi="Times New Roman" w:cs="Times New Roman"/>
          <w:sz w:val="28"/>
          <w:szCs w:val="28"/>
        </w:rPr>
      </w:pPr>
    </w:p>
    <w:bookmarkEnd w:id="135"/>
    <w:bookmarkEnd w:id="136"/>
    <w:bookmarkEnd w:id="137"/>
    <w:p w:rsidR="001E1557" w:rsidRDefault="001E1557" w:rsidP="00F61A83">
      <w:pPr>
        <w:ind w:firstLine="708"/>
        <w:rPr>
          <w:sz w:val="28"/>
          <w:szCs w:val="28"/>
        </w:rPr>
      </w:pPr>
      <w:r w:rsidRPr="00F61A83">
        <w:rPr>
          <w:sz w:val="28"/>
          <w:szCs w:val="28"/>
        </w:rPr>
        <w:t>На 01.01.2013 г. в пределах территории планируемого муниципального образования име</w:t>
      </w:r>
      <w:r>
        <w:rPr>
          <w:sz w:val="28"/>
          <w:szCs w:val="28"/>
        </w:rPr>
        <w:t>ются объекты</w:t>
      </w:r>
      <w:r w:rsidRPr="00F61A83">
        <w:rPr>
          <w:sz w:val="28"/>
          <w:szCs w:val="28"/>
        </w:rPr>
        <w:t>, включенные в список вновь выявленных памятников истории и культуры и археологического значения, и принятых на государственный учет и охрану как памятники областного и федерального значения.</w:t>
      </w:r>
    </w:p>
    <w:p w:rsidR="001E1557" w:rsidRPr="00BF583C" w:rsidRDefault="001E1557" w:rsidP="00F61A83">
      <w:pPr>
        <w:ind w:left="851" w:firstLine="567"/>
        <w:jc w:val="center"/>
      </w:pPr>
      <w:r w:rsidRPr="00BF583C">
        <w:rPr>
          <w:i/>
          <w:iCs/>
        </w:rPr>
        <w:t xml:space="preserve">Список объектов археологического наследия муниципального образования </w:t>
      </w:r>
      <w:r>
        <w:rPr>
          <w:i/>
          <w:iCs/>
        </w:rPr>
        <w:t>Старобелогорский</w:t>
      </w:r>
      <w:r w:rsidRPr="00BF583C">
        <w:rPr>
          <w:i/>
          <w:iCs/>
        </w:rPr>
        <w:t xml:space="preserve"> сельсовет Новосергиевского района Оренбургской области</w:t>
      </w:r>
    </w:p>
    <w:tbl>
      <w:tblPr>
        <w:tblW w:w="9571" w:type="dxa"/>
        <w:tblInd w:w="-10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tblPr>
      <w:tblGrid>
        <w:gridCol w:w="675"/>
        <w:gridCol w:w="1701"/>
        <w:gridCol w:w="2552"/>
        <w:gridCol w:w="1417"/>
        <w:gridCol w:w="3226"/>
      </w:tblGrid>
      <w:tr w:rsidR="001E1557" w:rsidRPr="00BF583C">
        <w:trPr>
          <w:trHeight w:val="1186"/>
        </w:trPr>
        <w:tc>
          <w:tcPr>
            <w:tcW w:w="675" w:type="dxa"/>
            <w:tcBorders>
              <w:top w:val="thinThickSmallGap" w:sz="24" w:space="0" w:color="auto"/>
            </w:tcBorders>
          </w:tcPr>
          <w:p w:rsidR="001E1557" w:rsidRPr="00CC2D4A" w:rsidRDefault="001E1557" w:rsidP="00FC0DE3">
            <w:pPr>
              <w:ind w:right="-108"/>
              <w:jc w:val="center"/>
              <w:rPr>
                <w:b/>
                <w:bCs/>
              </w:rPr>
            </w:pPr>
            <w:r w:rsidRPr="00CC2D4A">
              <w:rPr>
                <w:b/>
                <w:bCs/>
              </w:rPr>
              <w:t>№ п/п</w:t>
            </w:r>
          </w:p>
          <w:p w:rsidR="001E1557" w:rsidRPr="00CC2D4A" w:rsidRDefault="001E1557" w:rsidP="00FC0DE3">
            <w:pPr>
              <w:ind w:right="-108"/>
              <w:jc w:val="center"/>
              <w:rPr>
                <w:b/>
                <w:bCs/>
              </w:rPr>
            </w:pPr>
          </w:p>
        </w:tc>
        <w:tc>
          <w:tcPr>
            <w:tcW w:w="1701" w:type="dxa"/>
            <w:tcBorders>
              <w:top w:val="thinThickSmallGap" w:sz="24" w:space="0" w:color="auto"/>
            </w:tcBorders>
          </w:tcPr>
          <w:p w:rsidR="001E1557" w:rsidRPr="00CC2D4A" w:rsidRDefault="001E1557" w:rsidP="00FC0DE3">
            <w:pPr>
              <w:ind w:right="-108"/>
              <w:jc w:val="center"/>
              <w:rPr>
                <w:b/>
                <w:bCs/>
              </w:rPr>
            </w:pPr>
            <w:r w:rsidRPr="00CC2D4A">
              <w:rPr>
                <w:b/>
                <w:bCs/>
              </w:rPr>
              <w:t>Наименова-ние</w:t>
            </w:r>
          </w:p>
          <w:p w:rsidR="001E1557" w:rsidRPr="00CC2D4A" w:rsidRDefault="001E1557" w:rsidP="00FC0DE3">
            <w:pPr>
              <w:ind w:right="-108"/>
              <w:jc w:val="center"/>
              <w:rPr>
                <w:b/>
                <w:bCs/>
              </w:rPr>
            </w:pPr>
            <w:r w:rsidRPr="00CC2D4A">
              <w:rPr>
                <w:b/>
                <w:bCs/>
              </w:rPr>
              <w:t>памятника</w:t>
            </w:r>
          </w:p>
        </w:tc>
        <w:tc>
          <w:tcPr>
            <w:tcW w:w="2552" w:type="dxa"/>
            <w:tcBorders>
              <w:top w:val="thinThickSmallGap" w:sz="24" w:space="0" w:color="auto"/>
            </w:tcBorders>
          </w:tcPr>
          <w:p w:rsidR="001E1557" w:rsidRPr="00CC2D4A" w:rsidRDefault="001E1557" w:rsidP="00FC0DE3">
            <w:pPr>
              <w:ind w:right="-108"/>
              <w:jc w:val="center"/>
              <w:rPr>
                <w:b/>
                <w:bCs/>
              </w:rPr>
            </w:pPr>
            <w:r w:rsidRPr="00CC2D4A">
              <w:rPr>
                <w:b/>
                <w:bCs/>
              </w:rPr>
              <w:t>Местоположение</w:t>
            </w:r>
          </w:p>
        </w:tc>
        <w:tc>
          <w:tcPr>
            <w:tcW w:w="1417" w:type="dxa"/>
            <w:tcBorders>
              <w:top w:val="thinThickSmallGap" w:sz="24" w:space="0" w:color="auto"/>
            </w:tcBorders>
          </w:tcPr>
          <w:p w:rsidR="001E1557" w:rsidRPr="00CC2D4A" w:rsidRDefault="001E1557" w:rsidP="00FC0DE3">
            <w:pPr>
              <w:tabs>
                <w:tab w:val="left" w:pos="1452"/>
              </w:tabs>
              <w:ind w:right="-108"/>
              <w:jc w:val="center"/>
              <w:rPr>
                <w:b/>
                <w:bCs/>
              </w:rPr>
            </w:pPr>
            <w:r w:rsidRPr="00CC2D4A">
              <w:rPr>
                <w:b/>
                <w:bCs/>
              </w:rPr>
              <w:t>Датировка</w:t>
            </w:r>
          </w:p>
        </w:tc>
        <w:tc>
          <w:tcPr>
            <w:tcW w:w="3226" w:type="dxa"/>
            <w:tcBorders>
              <w:top w:val="thinThickSmallGap" w:sz="24" w:space="0" w:color="auto"/>
            </w:tcBorders>
          </w:tcPr>
          <w:p w:rsidR="001E1557" w:rsidRPr="00CC2D4A" w:rsidRDefault="001E1557" w:rsidP="00FC0DE3">
            <w:pPr>
              <w:tabs>
                <w:tab w:val="left" w:pos="2726"/>
              </w:tabs>
              <w:ind w:right="-108"/>
              <w:jc w:val="center"/>
              <w:rPr>
                <w:b/>
                <w:bCs/>
              </w:rPr>
            </w:pPr>
            <w:r w:rsidRPr="00CC2D4A">
              <w:rPr>
                <w:b/>
                <w:bCs/>
              </w:rPr>
              <w:t>Документ о принятии на государственную охрану</w:t>
            </w:r>
          </w:p>
        </w:tc>
      </w:tr>
      <w:tr w:rsidR="001E1557" w:rsidRPr="00BF583C">
        <w:trPr>
          <w:trHeight w:val="186"/>
        </w:trPr>
        <w:tc>
          <w:tcPr>
            <w:tcW w:w="675" w:type="dxa"/>
          </w:tcPr>
          <w:p w:rsidR="001E1557" w:rsidRPr="00CC2D4A" w:rsidRDefault="001E1557" w:rsidP="00FC0DE3">
            <w:pPr>
              <w:ind w:right="-108"/>
              <w:jc w:val="center"/>
            </w:pPr>
            <w:r w:rsidRPr="00CC2D4A">
              <w:t>1</w:t>
            </w:r>
          </w:p>
        </w:tc>
        <w:tc>
          <w:tcPr>
            <w:tcW w:w="1701" w:type="dxa"/>
          </w:tcPr>
          <w:p w:rsidR="001E1557" w:rsidRPr="00726576" w:rsidRDefault="001E1557" w:rsidP="00FC0DE3">
            <w:pPr>
              <w:jc w:val="center"/>
            </w:pPr>
            <w:r w:rsidRPr="00726576">
              <w:t>Одиночный курган</w:t>
            </w:r>
          </w:p>
        </w:tc>
        <w:tc>
          <w:tcPr>
            <w:tcW w:w="2552" w:type="dxa"/>
          </w:tcPr>
          <w:p w:rsidR="001E1557" w:rsidRPr="00726576" w:rsidRDefault="001E1557" w:rsidP="00FC0DE3">
            <w:pPr>
              <w:tabs>
                <w:tab w:val="left" w:pos="2477"/>
              </w:tabs>
              <w:ind w:right="34"/>
              <w:jc w:val="center"/>
            </w:pPr>
            <w:r w:rsidRPr="00726576">
              <w:t>с. Старобелогорка, в 8,5 км к востоку-юго-востоку от села</w:t>
            </w:r>
          </w:p>
          <w:p w:rsidR="001E1557" w:rsidRPr="00726576" w:rsidRDefault="001E1557" w:rsidP="00FC0DE3">
            <w:pPr>
              <w:tabs>
                <w:tab w:val="left" w:pos="2477"/>
              </w:tabs>
              <w:ind w:right="34"/>
              <w:jc w:val="center"/>
            </w:pPr>
          </w:p>
        </w:tc>
        <w:tc>
          <w:tcPr>
            <w:tcW w:w="1417" w:type="dxa"/>
          </w:tcPr>
          <w:p w:rsidR="001E1557" w:rsidRPr="00726576" w:rsidRDefault="001E1557" w:rsidP="00FC0DE3">
            <w:pPr>
              <w:tabs>
                <w:tab w:val="left" w:pos="1168"/>
              </w:tabs>
              <w:jc w:val="center"/>
            </w:pPr>
            <w:r w:rsidRPr="00726576">
              <w:t>неизвестна</w:t>
            </w:r>
          </w:p>
        </w:tc>
        <w:tc>
          <w:tcPr>
            <w:tcW w:w="3226" w:type="dxa"/>
          </w:tcPr>
          <w:p w:rsidR="001E1557" w:rsidRPr="00726576" w:rsidRDefault="001E1557" w:rsidP="00FC0DE3">
            <w:pPr>
              <w:tabs>
                <w:tab w:val="left" w:pos="2726"/>
              </w:tabs>
              <w:jc w:val="center"/>
            </w:pPr>
            <w:r w:rsidRPr="00726576">
              <w:t>Лылова Е.В. Отчет об археологических разведках в</w:t>
            </w:r>
          </w:p>
          <w:p w:rsidR="001E1557" w:rsidRPr="00726576" w:rsidRDefault="001E1557" w:rsidP="00FC0DE3">
            <w:pPr>
              <w:tabs>
                <w:tab w:val="left" w:pos="2726"/>
              </w:tabs>
              <w:jc w:val="center"/>
            </w:pPr>
            <w:r w:rsidRPr="00726576">
              <w:t>Акбулакском, Новосергиевском, Оренбургском,</w:t>
            </w:r>
          </w:p>
          <w:p w:rsidR="001E1557" w:rsidRPr="00726576" w:rsidRDefault="001E1557" w:rsidP="00FC0DE3">
            <w:pPr>
              <w:tabs>
                <w:tab w:val="left" w:pos="2726"/>
              </w:tabs>
              <w:jc w:val="center"/>
            </w:pPr>
            <w:r w:rsidRPr="00726576">
              <w:t>Бузулукском, Ташлинском, Первомайском, Курманаевском районах Оренбургской области в 2000 г.</w:t>
            </w:r>
          </w:p>
        </w:tc>
      </w:tr>
      <w:tr w:rsidR="001E1557" w:rsidRPr="00BF583C">
        <w:trPr>
          <w:trHeight w:val="186"/>
        </w:trPr>
        <w:tc>
          <w:tcPr>
            <w:tcW w:w="675" w:type="dxa"/>
            <w:tcBorders>
              <w:bottom w:val="thickThinSmallGap" w:sz="24" w:space="0" w:color="auto"/>
            </w:tcBorders>
          </w:tcPr>
          <w:p w:rsidR="001E1557" w:rsidRPr="00CC2D4A" w:rsidRDefault="001E1557" w:rsidP="00FC0DE3">
            <w:pPr>
              <w:ind w:right="-108"/>
              <w:jc w:val="center"/>
            </w:pPr>
          </w:p>
        </w:tc>
        <w:tc>
          <w:tcPr>
            <w:tcW w:w="1701" w:type="dxa"/>
            <w:tcBorders>
              <w:bottom w:val="thickThinSmallGap" w:sz="24" w:space="0" w:color="auto"/>
            </w:tcBorders>
          </w:tcPr>
          <w:p w:rsidR="001E1557" w:rsidRPr="00726576" w:rsidRDefault="001E1557" w:rsidP="00FC0DE3">
            <w:pPr>
              <w:jc w:val="center"/>
            </w:pPr>
            <w:r w:rsidRPr="00726576">
              <w:t>Курганный</w:t>
            </w:r>
          </w:p>
          <w:p w:rsidR="001E1557" w:rsidRPr="00726576" w:rsidRDefault="001E1557" w:rsidP="00FC0DE3">
            <w:pPr>
              <w:jc w:val="center"/>
            </w:pPr>
            <w:r w:rsidRPr="00726576">
              <w:t>могильник</w:t>
            </w:r>
          </w:p>
        </w:tc>
        <w:tc>
          <w:tcPr>
            <w:tcW w:w="2552" w:type="dxa"/>
            <w:tcBorders>
              <w:bottom w:val="thickThinSmallGap" w:sz="24" w:space="0" w:color="auto"/>
            </w:tcBorders>
          </w:tcPr>
          <w:p w:rsidR="001E1557" w:rsidRPr="00726576" w:rsidRDefault="001E1557" w:rsidP="00FC0DE3">
            <w:pPr>
              <w:ind w:left="-108"/>
              <w:jc w:val="center"/>
            </w:pPr>
            <w:r w:rsidRPr="00726576">
              <w:t>с. Старобелогорка, в 7,1</w:t>
            </w:r>
          </w:p>
          <w:p w:rsidR="001E1557" w:rsidRPr="00726576" w:rsidRDefault="001E1557" w:rsidP="00FC0DE3">
            <w:pPr>
              <w:ind w:left="-108"/>
              <w:jc w:val="center"/>
            </w:pPr>
            <w:r w:rsidRPr="00726576">
              <w:t>км востоку-юго-востоку от села</w:t>
            </w:r>
          </w:p>
          <w:p w:rsidR="001E1557" w:rsidRPr="00726576" w:rsidRDefault="001E1557" w:rsidP="00FC0DE3">
            <w:pPr>
              <w:tabs>
                <w:tab w:val="left" w:pos="2477"/>
              </w:tabs>
              <w:ind w:right="34"/>
              <w:jc w:val="center"/>
            </w:pPr>
          </w:p>
        </w:tc>
        <w:tc>
          <w:tcPr>
            <w:tcW w:w="1417" w:type="dxa"/>
            <w:tcBorders>
              <w:bottom w:val="thickThinSmallGap" w:sz="24" w:space="0" w:color="auto"/>
            </w:tcBorders>
          </w:tcPr>
          <w:p w:rsidR="001E1557" w:rsidRPr="00726576" w:rsidRDefault="001E1557" w:rsidP="00FC0DE3">
            <w:pPr>
              <w:tabs>
                <w:tab w:val="left" w:pos="1168"/>
              </w:tabs>
              <w:jc w:val="center"/>
            </w:pPr>
            <w:r w:rsidRPr="00726576">
              <w:t>неизвестна</w:t>
            </w:r>
          </w:p>
        </w:tc>
        <w:tc>
          <w:tcPr>
            <w:tcW w:w="3226" w:type="dxa"/>
            <w:tcBorders>
              <w:bottom w:val="thickThinSmallGap" w:sz="24" w:space="0" w:color="auto"/>
            </w:tcBorders>
          </w:tcPr>
          <w:p w:rsidR="001E1557" w:rsidRPr="00726576" w:rsidRDefault="001E1557" w:rsidP="00FC0DE3">
            <w:pPr>
              <w:ind w:left="-108"/>
              <w:jc w:val="center"/>
            </w:pPr>
            <w:r w:rsidRPr="00726576">
              <w:t>Краева Л.А. Отчет об археологических разведках в</w:t>
            </w:r>
          </w:p>
          <w:p w:rsidR="001E1557" w:rsidRPr="00726576" w:rsidRDefault="001E1557" w:rsidP="00FC0DE3">
            <w:pPr>
              <w:ind w:left="-108"/>
              <w:jc w:val="center"/>
            </w:pPr>
            <w:r w:rsidRPr="00726576">
              <w:t>Новосергиевском районе Оренбургской области в 2001 г.</w:t>
            </w:r>
          </w:p>
        </w:tc>
      </w:tr>
    </w:tbl>
    <w:p w:rsidR="001E1557" w:rsidRPr="00BF583C" w:rsidRDefault="001E1557" w:rsidP="00F61A83">
      <w:pPr>
        <w:jc w:val="center"/>
        <w:rPr>
          <w:b/>
          <w:bCs/>
        </w:rPr>
      </w:pPr>
    </w:p>
    <w:p w:rsidR="001E1557" w:rsidRDefault="001E1557" w:rsidP="00F61A83">
      <w:pPr>
        <w:ind w:left="851" w:firstLine="567"/>
        <w:jc w:val="center"/>
        <w:rPr>
          <w:i/>
          <w:iCs/>
        </w:rPr>
      </w:pPr>
      <w:r w:rsidRPr="00BF583C">
        <w:rPr>
          <w:i/>
          <w:iCs/>
        </w:rPr>
        <w:t xml:space="preserve">Список </w:t>
      </w:r>
      <w:r w:rsidRPr="00CC2D4A">
        <w:rPr>
          <w:i/>
          <w:iCs/>
        </w:rPr>
        <w:t xml:space="preserve">памятников природного и культурного значения </w:t>
      </w:r>
      <w:r w:rsidRPr="00BF583C">
        <w:rPr>
          <w:i/>
          <w:iCs/>
        </w:rPr>
        <w:t xml:space="preserve">муниципального образования </w:t>
      </w:r>
      <w:r>
        <w:rPr>
          <w:i/>
          <w:iCs/>
        </w:rPr>
        <w:t>Старобелогорский</w:t>
      </w:r>
      <w:r w:rsidRPr="00BF583C">
        <w:rPr>
          <w:i/>
          <w:iCs/>
        </w:rPr>
        <w:t xml:space="preserve"> сельсовет </w:t>
      </w:r>
    </w:p>
    <w:p w:rsidR="001E1557" w:rsidRPr="00BF583C" w:rsidRDefault="001E1557" w:rsidP="00F61A83">
      <w:pPr>
        <w:ind w:left="851" w:firstLine="567"/>
        <w:jc w:val="center"/>
      </w:pPr>
      <w:r w:rsidRPr="00BF583C">
        <w:rPr>
          <w:i/>
          <w:iCs/>
        </w:rPr>
        <w:t>Новосергиевского района Оренбургской области</w:t>
      </w:r>
    </w:p>
    <w:tbl>
      <w:tblPr>
        <w:tblW w:w="9571" w:type="dxa"/>
        <w:tblInd w:w="-10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A0"/>
      </w:tblPr>
      <w:tblGrid>
        <w:gridCol w:w="675"/>
        <w:gridCol w:w="1701"/>
        <w:gridCol w:w="2552"/>
        <w:gridCol w:w="1417"/>
        <w:gridCol w:w="3226"/>
      </w:tblGrid>
      <w:tr w:rsidR="001E1557" w:rsidRPr="00BF583C">
        <w:trPr>
          <w:trHeight w:val="1186"/>
        </w:trPr>
        <w:tc>
          <w:tcPr>
            <w:tcW w:w="675" w:type="dxa"/>
            <w:tcBorders>
              <w:top w:val="thinThickSmallGap" w:sz="24" w:space="0" w:color="auto"/>
            </w:tcBorders>
          </w:tcPr>
          <w:p w:rsidR="001E1557" w:rsidRPr="00CC2D4A" w:rsidRDefault="001E1557" w:rsidP="00FC0DE3">
            <w:pPr>
              <w:ind w:right="-108"/>
              <w:jc w:val="center"/>
              <w:rPr>
                <w:b/>
                <w:bCs/>
              </w:rPr>
            </w:pPr>
            <w:r w:rsidRPr="00CC2D4A">
              <w:rPr>
                <w:b/>
                <w:bCs/>
              </w:rPr>
              <w:t>№ п/п</w:t>
            </w:r>
          </w:p>
          <w:p w:rsidR="001E1557" w:rsidRPr="00CC2D4A" w:rsidRDefault="001E1557" w:rsidP="00FC0DE3">
            <w:pPr>
              <w:ind w:right="-108"/>
              <w:jc w:val="center"/>
              <w:rPr>
                <w:b/>
                <w:bCs/>
              </w:rPr>
            </w:pPr>
          </w:p>
        </w:tc>
        <w:tc>
          <w:tcPr>
            <w:tcW w:w="1701" w:type="dxa"/>
            <w:tcBorders>
              <w:top w:val="thinThickSmallGap" w:sz="24" w:space="0" w:color="auto"/>
            </w:tcBorders>
          </w:tcPr>
          <w:p w:rsidR="001E1557" w:rsidRPr="00CC2D4A" w:rsidRDefault="001E1557" w:rsidP="00FC0DE3">
            <w:pPr>
              <w:ind w:right="-108"/>
              <w:jc w:val="center"/>
              <w:rPr>
                <w:b/>
                <w:bCs/>
              </w:rPr>
            </w:pPr>
            <w:r w:rsidRPr="00CC2D4A">
              <w:rPr>
                <w:b/>
                <w:bCs/>
              </w:rPr>
              <w:t>Наименова-ние</w:t>
            </w:r>
          </w:p>
          <w:p w:rsidR="001E1557" w:rsidRPr="00CC2D4A" w:rsidRDefault="001E1557" w:rsidP="00FC0DE3">
            <w:pPr>
              <w:ind w:right="-108"/>
              <w:jc w:val="center"/>
              <w:rPr>
                <w:b/>
                <w:bCs/>
              </w:rPr>
            </w:pPr>
            <w:r w:rsidRPr="00CC2D4A">
              <w:rPr>
                <w:b/>
                <w:bCs/>
              </w:rPr>
              <w:t>памятника</w:t>
            </w:r>
          </w:p>
        </w:tc>
        <w:tc>
          <w:tcPr>
            <w:tcW w:w="2552" w:type="dxa"/>
            <w:tcBorders>
              <w:top w:val="thinThickSmallGap" w:sz="24" w:space="0" w:color="auto"/>
            </w:tcBorders>
          </w:tcPr>
          <w:p w:rsidR="001E1557" w:rsidRPr="00CC2D4A" w:rsidRDefault="001E1557" w:rsidP="00FC0DE3">
            <w:pPr>
              <w:ind w:right="-108"/>
              <w:jc w:val="center"/>
              <w:rPr>
                <w:b/>
                <w:bCs/>
              </w:rPr>
            </w:pPr>
            <w:r w:rsidRPr="00CC2D4A">
              <w:rPr>
                <w:b/>
                <w:bCs/>
              </w:rPr>
              <w:t>Местоположение</w:t>
            </w:r>
          </w:p>
        </w:tc>
        <w:tc>
          <w:tcPr>
            <w:tcW w:w="1417" w:type="dxa"/>
            <w:tcBorders>
              <w:top w:val="thinThickSmallGap" w:sz="24" w:space="0" w:color="auto"/>
            </w:tcBorders>
          </w:tcPr>
          <w:p w:rsidR="001E1557" w:rsidRPr="00CC2D4A" w:rsidRDefault="001E1557" w:rsidP="00FC0DE3">
            <w:pPr>
              <w:tabs>
                <w:tab w:val="left" w:pos="1452"/>
              </w:tabs>
              <w:ind w:right="-108"/>
              <w:jc w:val="center"/>
              <w:rPr>
                <w:b/>
                <w:bCs/>
              </w:rPr>
            </w:pPr>
            <w:r w:rsidRPr="00CC2D4A">
              <w:rPr>
                <w:b/>
                <w:bCs/>
              </w:rPr>
              <w:t>Датировка</w:t>
            </w:r>
          </w:p>
        </w:tc>
        <w:tc>
          <w:tcPr>
            <w:tcW w:w="3226" w:type="dxa"/>
            <w:tcBorders>
              <w:top w:val="thinThickSmallGap" w:sz="24" w:space="0" w:color="auto"/>
            </w:tcBorders>
          </w:tcPr>
          <w:p w:rsidR="001E1557" w:rsidRPr="00CC2D4A" w:rsidRDefault="001E1557" w:rsidP="00FC0DE3">
            <w:pPr>
              <w:tabs>
                <w:tab w:val="left" w:pos="2726"/>
              </w:tabs>
              <w:ind w:right="-108"/>
              <w:jc w:val="center"/>
              <w:rPr>
                <w:b/>
                <w:bCs/>
              </w:rPr>
            </w:pPr>
            <w:r w:rsidRPr="00CC2D4A">
              <w:rPr>
                <w:b/>
                <w:bCs/>
              </w:rPr>
              <w:t>Документ о принятии на государственную охрану</w:t>
            </w:r>
          </w:p>
        </w:tc>
      </w:tr>
      <w:tr w:rsidR="001E1557" w:rsidRPr="00BF583C">
        <w:trPr>
          <w:trHeight w:val="186"/>
        </w:trPr>
        <w:tc>
          <w:tcPr>
            <w:tcW w:w="675" w:type="dxa"/>
            <w:tcBorders>
              <w:bottom w:val="thickThinSmallGap" w:sz="24" w:space="0" w:color="auto"/>
            </w:tcBorders>
          </w:tcPr>
          <w:p w:rsidR="001E1557" w:rsidRPr="00CC2D4A" w:rsidRDefault="001E1557" w:rsidP="00FC0DE3">
            <w:pPr>
              <w:ind w:right="-108"/>
              <w:jc w:val="center"/>
            </w:pPr>
            <w:r>
              <w:t>1</w:t>
            </w:r>
          </w:p>
        </w:tc>
        <w:tc>
          <w:tcPr>
            <w:tcW w:w="1701" w:type="dxa"/>
            <w:tcBorders>
              <w:bottom w:val="thickThinSmallGap" w:sz="24" w:space="0" w:color="auto"/>
            </w:tcBorders>
            <w:vAlign w:val="center"/>
          </w:tcPr>
          <w:p w:rsidR="001E1557" w:rsidRPr="00CC2D4A" w:rsidRDefault="001E1557" w:rsidP="00FC0DE3">
            <w:pPr>
              <w:overflowPunct w:val="0"/>
              <w:autoSpaceDE w:val="0"/>
              <w:autoSpaceDN w:val="0"/>
              <w:adjustRightInd w:val="0"/>
              <w:textAlignment w:val="baseline"/>
            </w:pPr>
            <w:r>
              <w:t>Памятник неизвестному солдату</w:t>
            </w:r>
          </w:p>
        </w:tc>
        <w:tc>
          <w:tcPr>
            <w:tcW w:w="2552" w:type="dxa"/>
            <w:tcBorders>
              <w:bottom w:val="thickThinSmallGap" w:sz="24" w:space="0" w:color="auto"/>
            </w:tcBorders>
          </w:tcPr>
          <w:p w:rsidR="001E1557" w:rsidRPr="00CC2D4A" w:rsidRDefault="001E1557" w:rsidP="00FC0DE3">
            <w:pPr>
              <w:overflowPunct w:val="0"/>
              <w:autoSpaceDE w:val="0"/>
              <w:autoSpaceDN w:val="0"/>
              <w:adjustRightInd w:val="0"/>
              <w:jc w:val="center"/>
              <w:textAlignment w:val="baseline"/>
            </w:pPr>
            <w:r>
              <w:t>село Старобелогорка</w:t>
            </w:r>
          </w:p>
        </w:tc>
        <w:tc>
          <w:tcPr>
            <w:tcW w:w="1417" w:type="dxa"/>
            <w:tcBorders>
              <w:bottom w:val="thickThinSmallGap" w:sz="24" w:space="0" w:color="auto"/>
            </w:tcBorders>
          </w:tcPr>
          <w:p w:rsidR="001E1557" w:rsidRPr="00CC2D4A" w:rsidRDefault="001E1557" w:rsidP="00FC0DE3">
            <w:pPr>
              <w:tabs>
                <w:tab w:val="left" w:pos="1168"/>
              </w:tabs>
              <w:jc w:val="center"/>
            </w:pPr>
          </w:p>
        </w:tc>
        <w:tc>
          <w:tcPr>
            <w:tcW w:w="3226" w:type="dxa"/>
            <w:tcBorders>
              <w:bottom w:val="thickThinSmallGap" w:sz="24" w:space="0" w:color="auto"/>
            </w:tcBorders>
          </w:tcPr>
          <w:p w:rsidR="001E1557" w:rsidRPr="00CC2D4A" w:rsidRDefault="001E1557" w:rsidP="00FC0DE3">
            <w:pPr>
              <w:tabs>
                <w:tab w:val="left" w:pos="2726"/>
              </w:tabs>
              <w:jc w:val="center"/>
            </w:pPr>
          </w:p>
        </w:tc>
      </w:tr>
    </w:tbl>
    <w:p w:rsidR="001E1557" w:rsidRPr="00726576" w:rsidRDefault="001E1557" w:rsidP="00F61A83">
      <w:pPr>
        <w:jc w:val="center"/>
      </w:pPr>
    </w:p>
    <w:p w:rsidR="001E1557" w:rsidRPr="00726576" w:rsidRDefault="001E1557" w:rsidP="00F61A83">
      <w:pPr>
        <w:pStyle w:val="ListParagraph"/>
        <w:spacing w:line="240" w:lineRule="auto"/>
        <w:ind w:left="0" w:right="284" w:firstLine="851"/>
        <w:jc w:val="right"/>
        <w:rPr>
          <w:rFonts w:ascii="Times New Roman" w:hAnsi="Times New Roman" w:cs="Times New Roman"/>
          <w:i/>
          <w:iCs/>
        </w:rPr>
      </w:pPr>
      <w:r w:rsidRPr="00726576">
        <w:rPr>
          <w:rFonts w:ascii="Times New Roman" w:hAnsi="Times New Roman" w:cs="Times New Roman"/>
          <w:i/>
          <w:iCs/>
        </w:rPr>
        <w:t>Таблица 5.5.3</w:t>
      </w:r>
    </w:p>
    <w:p w:rsidR="001E1557" w:rsidRPr="00726576" w:rsidRDefault="001E1557" w:rsidP="00F61A83">
      <w:pPr>
        <w:pStyle w:val="ListParagraph"/>
        <w:spacing w:line="240" w:lineRule="auto"/>
        <w:ind w:left="0" w:right="284" w:firstLine="851"/>
        <w:jc w:val="right"/>
        <w:rPr>
          <w:rFonts w:ascii="Times New Roman" w:hAnsi="Times New Roman" w:cs="Times New Roman"/>
          <w:i/>
          <w:iCs/>
        </w:rPr>
      </w:pPr>
      <w:r w:rsidRPr="00726576">
        <w:rPr>
          <w:rFonts w:ascii="Times New Roman" w:hAnsi="Times New Roman" w:cs="Times New Roman"/>
          <w:i/>
          <w:iCs/>
        </w:rPr>
        <w:t xml:space="preserve"> Памятники природы Областного значения</w:t>
      </w:r>
    </w:p>
    <w:tbl>
      <w:tblPr>
        <w:tblW w:w="9659" w:type="dxa"/>
        <w:tblInd w:w="-10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675"/>
        <w:gridCol w:w="1613"/>
        <w:gridCol w:w="851"/>
        <w:gridCol w:w="1843"/>
        <w:gridCol w:w="2693"/>
        <w:gridCol w:w="1984"/>
      </w:tblGrid>
      <w:tr w:rsidR="001E1557" w:rsidRPr="00726576">
        <w:trPr>
          <w:trHeight w:val="1519"/>
        </w:trPr>
        <w:tc>
          <w:tcPr>
            <w:tcW w:w="675" w:type="dxa"/>
            <w:tcBorders>
              <w:top w:val="thinThickSmallGap" w:sz="24" w:space="0" w:color="auto"/>
            </w:tcBorders>
          </w:tcPr>
          <w:p w:rsidR="001E1557" w:rsidRPr="00726576" w:rsidRDefault="001E1557" w:rsidP="00FC0DE3">
            <w:pPr>
              <w:jc w:val="center"/>
              <w:rPr>
                <w:b/>
                <w:bCs/>
              </w:rPr>
            </w:pPr>
            <w:r w:rsidRPr="00726576">
              <w:rPr>
                <w:b/>
                <w:bCs/>
              </w:rPr>
              <w:t>№ п/п</w:t>
            </w:r>
          </w:p>
        </w:tc>
        <w:tc>
          <w:tcPr>
            <w:tcW w:w="1613" w:type="dxa"/>
            <w:tcBorders>
              <w:top w:val="thinThickSmallGap" w:sz="24" w:space="0" w:color="auto"/>
            </w:tcBorders>
          </w:tcPr>
          <w:p w:rsidR="001E1557" w:rsidRPr="00726576" w:rsidRDefault="001E1557" w:rsidP="00FC0DE3">
            <w:pPr>
              <w:jc w:val="center"/>
              <w:rPr>
                <w:b/>
                <w:bCs/>
              </w:rPr>
            </w:pPr>
            <w:r w:rsidRPr="00726576">
              <w:rPr>
                <w:b/>
                <w:bCs/>
              </w:rPr>
              <w:t>Наименование</w:t>
            </w:r>
          </w:p>
        </w:tc>
        <w:tc>
          <w:tcPr>
            <w:tcW w:w="851" w:type="dxa"/>
            <w:tcBorders>
              <w:top w:val="thinThickSmallGap" w:sz="24" w:space="0" w:color="auto"/>
            </w:tcBorders>
          </w:tcPr>
          <w:p w:rsidR="001E1557" w:rsidRPr="00726576" w:rsidRDefault="001E1557" w:rsidP="00FC0DE3">
            <w:pPr>
              <w:jc w:val="center"/>
              <w:rPr>
                <w:b/>
                <w:bCs/>
              </w:rPr>
            </w:pPr>
            <w:r w:rsidRPr="00726576">
              <w:rPr>
                <w:b/>
                <w:bCs/>
              </w:rPr>
              <w:t>Пло-щадь</w:t>
            </w:r>
          </w:p>
        </w:tc>
        <w:tc>
          <w:tcPr>
            <w:tcW w:w="1843" w:type="dxa"/>
            <w:tcBorders>
              <w:top w:val="thinThickSmallGap" w:sz="24" w:space="0" w:color="auto"/>
            </w:tcBorders>
          </w:tcPr>
          <w:p w:rsidR="001E1557" w:rsidRPr="00726576" w:rsidRDefault="001E1557" w:rsidP="00FC0DE3">
            <w:pPr>
              <w:tabs>
                <w:tab w:val="left" w:pos="1212"/>
              </w:tabs>
              <w:jc w:val="center"/>
              <w:rPr>
                <w:b/>
                <w:bCs/>
              </w:rPr>
            </w:pPr>
            <w:r w:rsidRPr="00726576">
              <w:rPr>
                <w:b/>
                <w:bCs/>
              </w:rPr>
              <w:t>Местонахождение</w:t>
            </w:r>
          </w:p>
        </w:tc>
        <w:tc>
          <w:tcPr>
            <w:tcW w:w="2693" w:type="dxa"/>
            <w:tcBorders>
              <w:top w:val="thinThickSmallGap" w:sz="24" w:space="0" w:color="auto"/>
            </w:tcBorders>
          </w:tcPr>
          <w:p w:rsidR="001E1557" w:rsidRPr="00726576" w:rsidRDefault="001E1557" w:rsidP="00F61A83">
            <w:pPr>
              <w:tabs>
                <w:tab w:val="left" w:pos="1212"/>
              </w:tabs>
              <w:ind w:right="-108"/>
              <w:jc w:val="center"/>
              <w:rPr>
                <w:b/>
                <w:bCs/>
              </w:rPr>
            </w:pPr>
            <w:r w:rsidRPr="00726576">
              <w:rPr>
                <w:b/>
                <w:bCs/>
              </w:rPr>
              <w:t>Руководитель, юридический адрес, телефон землепользователя, на территории которого находится памятник природы</w:t>
            </w:r>
          </w:p>
        </w:tc>
        <w:tc>
          <w:tcPr>
            <w:tcW w:w="1984" w:type="dxa"/>
            <w:tcBorders>
              <w:top w:val="thinThickSmallGap" w:sz="24" w:space="0" w:color="auto"/>
            </w:tcBorders>
          </w:tcPr>
          <w:p w:rsidR="001E1557" w:rsidRPr="00726576" w:rsidRDefault="001E1557" w:rsidP="00FC0DE3">
            <w:pPr>
              <w:tabs>
                <w:tab w:val="left" w:pos="1212"/>
              </w:tabs>
              <w:jc w:val="center"/>
              <w:rPr>
                <w:b/>
                <w:bCs/>
              </w:rPr>
            </w:pPr>
            <w:r w:rsidRPr="00726576">
              <w:rPr>
                <w:b/>
                <w:bCs/>
              </w:rPr>
              <w:t>Тип</w:t>
            </w:r>
          </w:p>
          <w:p w:rsidR="001E1557" w:rsidRPr="00726576" w:rsidRDefault="001E1557" w:rsidP="00FC0DE3">
            <w:pPr>
              <w:tabs>
                <w:tab w:val="left" w:pos="1212"/>
              </w:tabs>
              <w:jc w:val="center"/>
              <w:rPr>
                <w:b/>
                <w:bCs/>
              </w:rPr>
            </w:pPr>
            <w:r w:rsidRPr="00726576">
              <w:rPr>
                <w:b/>
                <w:bCs/>
              </w:rPr>
              <w:t>памятника</w:t>
            </w:r>
          </w:p>
        </w:tc>
      </w:tr>
      <w:tr w:rsidR="001E1557" w:rsidRPr="00726576">
        <w:trPr>
          <w:trHeight w:val="1094"/>
        </w:trPr>
        <w:tc>
          <w:tcPr>
            <w:tcW w:w="675" w:type="dxa"/>
            <w:tcBorders>
              <w:bottom w:val="thickThinSmallGap" w:sz="24" w:space="0" w:color="auto"/>
            </w:tcBorders>
          </w:tcPr>
          <w:p w:rsidR="001E1557" w:rsidRPr="00726576" w:rsidRDefault="001E1557" w:rsidP="00FC0DE3">
            <w:pPr>
              <w:jc w:val="center"/>
            </w:pPr>
            <w:r>
              <w:t>1</w:t>
            </w:r>
          </w:p>
        </w:tc>
        <w:tc>
          <w:tcPr>
            <w:tcW w:w="1613" w:type="dxa"/>
            <w:tcBorders>
              <w:bottom w:val="thickThinSmallGap" w:sz="24" w:space="0" w:color="auto"/>
            </w:tcBorders>
          </w:tcPr>
          <w:p w:rsidR="001E1557" w:rsidRPr="00726576" w:rsidRDefault="001E1557" w:rsidP="00FC0DE3">
            <w:pPr>
              <w:jc w:val="center"/>
            </w:pPr>
            <w:r w:rsidRPr="00726576">
              <w:t>Старобелогорские меловые горы и дубрава</w:t>
            </w:r>
          </w:p>
          <w:p w:rsidR="001E1557" w:rsidRPr="00726576" w:rsidRDefault="001E1557" w:rsidP="00FC0DE3">
            <w:pPr>
              <w:jc w:val="center"/>
            </w:pPr>
            <w:r w:rsidRPr="00726576">
              <w:t>Корш-Урман</w:t>
            </w:r>
          </w:p>
        </w:tc>
        <w:tc>
          <w:tcPr>
            <w:tcW w:w="851" w:type="dxa"/>
            <w:tcBorders>
              <w:bottom w:val="thickThinSmallGap" w:sz="24" w:space="0" w:color="auto"/>
            </w:tcBorders>
          </w:tcPr>
          <w:p w:rsidR="001E1557" w:rsidRPr="00726576" w:rsidRDefault="001E1557" w:rsidP="00FC0DE3">
            <w:pPr>
              <w:jc w:val="center"/>
            </w:pPr>
            <w:r w:rsidRPr="00726576">
              <w:t>126,8</w:t>
            </w:r>
          </w:p>
        </w:tc>
        <w:tc>
          <w:tcPr>
            <w:tcW w:w="1843" w:type="dxa"/>
            <w:tcBorders>
              <w:bottom w:val="thickThinSmallGap" w:sz="24" w:space="0" w:color="auto"/>
            </w:tcBorders>
          </w:tcPr>
          <w:p w:rsidR="001E1557" w:rsidRPr="00726576" w:rsidRDefault="001E1557" w:rsidP="00FC0DE3">
            <w:pPr>
              <w:tabs>
                <w:tab w:val="left" w:pos="1212"/>
              </w:tabs>
              <w:jc w:val="center"/>
            </w:pPr>
            <w:r w:rsidRPr="00726576">
              <w:t>Юго-западная окраина с. Старая Белогорка.</w:t>
            </w:r>
          </w:p>
        </w:tc>
        <w:tc>
          <w:tcPr>
            <w:tcW w:w="2693" w:type="dxa"/>
            <w:tcBorders>
              <w:bottom w:val="thickThinSmallGap" w:sz="24" w:space="0" w:color="auto"/>
            </w:tcBorders>
          </w:tcPr>
          <w:p w:rsidR="001E1557" w:rsidRPr="00726576" w:rsidRDefault="001E1557" w:rsidP="00FC0DE3">
            <w:pPr>
              <w:tabs>
                <w:tab w:val="left" w:pos="1212"/>
              </w:tabs>
              <w:jc w:val="center"/>
            </w:pPr>
            <w:r w:rsidRPr="00726576">
              <w:t>ФГУ «Новосергевский лесхоз», Платонов Василий Николаевич, 461210, п.Новосергиева, ул.Пролетарская, 51. Тел.9-13-53</w:t>
            </w:r>
          </w:p>
        </w:tc>
        <w:tc>
          <w:tcPr>
            <w:tcW w:w="1984" w:type="dxa"/>
            <w:tcBorders>
              <w:bottom w:val="thickThinSmallGap" w:sz="24" w:space="0" w:color="auto"/>
            </w:tcBorders>
          </w:tcPr>
          <w:p w:rsidR="001E1557" w:rsidRPr="00726576" w:rsidRDefault="001E1557" w:rsidP="00FC0DE3">
            <w:pPr>
              <w:tabs>
                <w:tab w:val="left" w:pos="1452"/>
              </w:tabs>
              <w:jc w:val="center"/>
            </w:pPr>
            <w:r w:rsidRPr="00726576">
              <w:t>Геологический,</w:t>
            </w:r>
          </w:p>
          <w:p w:rsidR="001E1557" w:rsidRPr="00726576" w:rsidRDefault="001E1557" w:rsidP="00FC0DE3">
            <w:pPr>
              <w:tabs>
                <w:tab w:val="left" w:pos="1452"/>
              </w:tabs>
              <w:jc w:val="center"/>
            </w:pPr>
            <w:r w:rsidRPr="00726576">
              <w:t>ботанический</w:t>
            </w:r>
          </w:p>
        </w:tc>
      </w:tr>
    </w:tbl>
    <w:p w:rsidR="001E1557" w:rsidRPr="00726576" w:rsidRDefault="001E1557" w:rsidP="00F61A83">
      <w:pPr>
        <w:jc w:val="center"/>
      </w:pPr>
    </w:p>
    <w:p w:rsidR="001E1557" w:rsidRPr="0011018F" w:rsidRDefault="001E1557" w:rsidP="009621A1">
      <w:pPr>
        <w:ind w:firstLine="709"/>
        <w:jc w:val="center"/>
      </w:pPr>
    </w:p>
    <w:p w:rsidR="001E1557" w:rsidRPr="0011018F" w:rsidRDefault="001E1557" w:rsidP="002276FB">
      <w:pPr>
        <w:pStyle w:val="ConsPlusNormal"/>
        <w:ind w:firstLine="709"/>
        <w:jc w:val="both"/>
        <w:rPr>
          <w:rFonts w:ascii="Times New Roman" w:hAnsi="Times New Roman" w:cs="Times New Roman"/>
          <w:b/>
          <w:bCs/>
          <w:sz w:val="28"/>
          <w:szCs w:val="28"/>
        </w:rPr>
      </w:pPr>
      <w:bookmarkStart w:id="138" w:name="_Toc268485609"/>
      <w:bookmarkStart w:id="139" w:name="_Toc268487689"/>
      <w:bookmarkStart w:id="140" w:name="_Toc268488509"/>
      <w:r w:rsidRPr="0011018F">
        <w:rPr>
          <w:rFonts w:ascii="Times New Roman" w:hAnsi="Times New Roman" w:cs="Times New Roman"/>
          <w:b/>
          <w:bCs/>
          <w:sz w:val="28"/>
          <w:szCs w:val="28"/>
        </w:rPr>
        <w:t>Особо охраняемые природные территории</w:t>
      </w:r>
    </w:p>
    <w:p w:rsidR="001E1557" w:rsidRPr="0011018F" w:rsidRDefault="001E1557" w:rsidP="00F61A83">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Настоящими Правилами устанавливается временная охранная зона ООПТ в размере 100 м, где вводятся ограничения градостроительной деятельности (глава 18 Правил).</w:t>
      </w:r>
    </w:p>
    <w:bookmarkEnd w:id="138"/>
    <w:bookmarkEnd w:id="139"/>
    <w:bookmarkEnd w:id="140"/>
    <w:p w:rsidR="001E1557" w:rsidRPr="00F61A83" w:rsidRDefault="001E1557" w:rsidP="00F61A83">
      <w:pPr>
        <w:pStyle w:val="ConsPlusNormal"/>
        <w:jc w:val="both"/>
        <w:rPr>
          <w:rFonts w:ascii="Times New Roman" w:hAnsi="Times New Roman" w:cs="Times New Roman"/>
          <w:sz w:val="28"/>
          <w:szCs w:val="28"/>
        </w:rPr>
      </w:pPr>
      <w:r w:rsidRPr="00F61A83">
        <w:rPr>
          <w:rFonts w:ascii="Times New Roman" w:hAnsi="Times New Roman" w:cs="Times New Roman"/>
          <w:sz w:val="28"/>
          <w:szCs w:val="28"/>
        </w:rPr>
        <w:t xml:space="preserve">На территории муниципального образования </w:t>
      </w:r>
      <w:r>
        <w:rPr>
          <w:rFonts w:ascii="Times New Roman" w:hAnsi="Times New Roman" w:cs="Times New Roman"/>
          <w:sz w:val="28"/>
          <w:szCs w:val="28"/>
        </w:rPr>
        <w:t>Старобелогорский</w:t>
      </w:r>
      <w:r w:rsidRPr="00F61A83">
        <w:rPr>
          <w:rFonts w:ascii="Times New Roman" w:hAnsi="Times New Roman" w:cs="Times New Roman"/>
          <w:sz w:val="28"/>
          <w:szCs w:val="28"/>
        </w:rPr>
        <w:t xml:space="preserve"> сельсовет по состоянию на 1 января 2013 года года располагается 1 ООПТ областного значения – Благодарновский государственный охотничий заказник, расположенный на территории Ташлинского района, Новосергиевского района является комплексным, образован и функционирует с целью сохранения, воспроизводства и восстановления одного или нескольких видов диких животных, среды их обитания и поддержания целостности естественных сообществ. Благодарновский государственный охотничий заказник находится в ведении государственного учреждения "Управление объектами животного мира и водными биологическими ресурсами Оренбургской области, которое осуществляет руководство деятельностью заказников". (в ред. Постановления Правительства Оренбургской области от 09.08.2007 № 283-п).</w:t>
      </w:r>
    </w:p>
    <w:p w:rsidR="001E1557" w:rsidRPr="00001361" w:rsidRDefault="001E1557" w:rsidP="00F61A83">
      <w:pPr>
        <w:pStyle w:val="ConsPlusNormal"/>
        <w:ind w:firstLine="709"/>
        <w:jc w:val="both"/>
        <w:rPr>
          <w:rFonts w:cs="Times New Roman"/>
        </w:rPr>
      </w:pPr>
    </w:p>
    <w:p w:rsidR="001E1557" w:rsidRPr="0011018F" w:rsidRDefault="001E1557" w:rsidP="002276FB">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Водоохранные зоны и прибрежные защитные полосы</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и режимы использования водоохранных зон и прибрежных полос установлены Водным кодексом Российской Федерации.</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от истока до устья которых не превышает10км. Ширина береговой полосы каналов, а также рек и ручьев, протяженность которых от истока до устья составляет не более чем 10км, составляет 5 м. Береговая полоса болот и природных выходов подземных вод (родников) не определяется.</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до 10 км - в размере 50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2) от 10 до 50км - в размере 100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 от 50 км и более - в размере 200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водотока протяженностью менее 10 км от истока до устья водоохранная зона совпадает с прибрежной защитной полосой. </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Радиус водоохранной зоны для истоков водотока устанавливается в размере 50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1E1557" w:rsidRPr="0011018F" w:rsidRDefault="001E1557"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200м независимо от уклона прилегающих земель.</w:t>
      </w:r>
    </w:p>
    <w:p w:rsidR="001E1557" w:rsidRPr="0011018F" w:rsidRDefault="001E1557" w:rsidP="009621A1"/>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Зона санитарной охраны источников питьевого водоснабжения</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Зона санитарной охраны водовода устанавливается в размере 50 м по обе стороны от крайних линий водовода.</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 1 пояса подземных источников водоснабжения составляют 50 м. Границы 2 и 3 пояса зоны санитарной охраны подземных источников водоснабжения устанавливают расчетом. В случае, если границы 2 и 3 пояса не установлены, настоящими Правилами устанавливаются временные зоны санитарной охраны источников водоснабжения в размере: 2 пояс – 70 м, 3 пояс – 100 м.</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Санитарно-защитные зоны промышленных, сельскохозяйственных и иных предприятий</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СанПиН 2.2.1/2.1.1.1200-03 и нормативами градостроительного проектирования Оренбургской области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первого класса – 1000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второго класса – 500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третьего класса – 300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четвертого класса – 100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пятого класса – 50 м.</w:t>
      </w:r>
    </w:p>
    <w:p w:rsidR="001E1557"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Санитарно-защитные зоны кладбищ</w:t>
      </w:r>
    </w:p>
    <w:p w:rsidR="001E1557" w:rsidRPr="0011018F" w:rsidRDefault="001E1557"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санитарно-защитной зоны действующего кладбища площадью участка 10 и менее га составляет 100 м (IV класс санитарной вредности), от 10 до 20 га – 300 м (III класс санитарной вредности), от 20 до 40 га – 500 м (II класс санитарной вредности).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Вновь создаваемые места погребения должны размещаться на расстоянии не менее 300 м от границ селитебной территории.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Кладбища с погребением путем предания тела (останков) умершего земле (захоронение в могилу, склеп) размещают на расстоянии: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от жилых, общественных зданий, спортивно-оздоровительных и санаторно-курортных зон 50 м - для сельских, закрытых кладбищ и мемориальных комплексов, кладбищ с погребением после кремации;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После закрытия кладбища по истечении 25 лет после последнего захоронения расстояние до жилой застройки может быть сокращено до 100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сельских населенных пунктах на территориях,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Санитарно-защитные зоны скотомогильников</w:t>
      </w:r>
    </w:p>
    <w:p w:rsidR="001E1557" w:rsidRPr="0011018F" w:rsidRDefault="001E1557"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скотомогильников до объектов, определенных СанПиН 2.2.1/2.1.1.1200-03 (новая редакция) устанавливается в размере: </w:t>
      </w:r>
    </w:p>
    <w:p w:rsidR="001E1557" w:rsidRPr="0011018F" w:rsidRDefault="001E1557"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биотермические ямы – 1000м; </w:t>
      </w:r>
    </w:p>
    <w:p w:rsidR="001E1557" w:rsidRPr="0011018F" w:rsidRDefault="001E1557"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биологические камеры – 500м. </w:t>
      </w:r>
    </w:p>
    <w:p w:rsidR="001E1557" w:rsidRPr="0011018F" w:rsidRDefault="001E1557"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скотопрогонов и пастбищ – 200 м; </w:t>
      </w:r>
    </w:p>
    <w:p w:rsidR="001E1557" w:rsidRPr="0011018F" w:rsidRDefault="001E1557"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автомобильных, железных дорог в зависимости от их категории – </w:t>
      </w:r>
    </w:p>
    <w:p w:rsidR="001E1557" w:rsidRPr="0011018F" w:rsidRDefault="001E1557"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60 – 300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 истечении 25 лет с момента последнего захоронения возможно уменьшение размеров санитарно-защитной зоны. </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Изменение размеров установленных санитарно-защитных зон осуществляется постановлением Главного государственного санитарного врача Оренбургской области.В исключительных случаях с разрешения главного государственного ветеринарного инспектора Оренбургской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Санитарно-защитные зоны объектов размещения (полигонов) твердых бытовых отходов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Полоса отвода и придорожная полоса автомобильных дорог</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75 м - для автомобильных дорог первой и второй категорий;</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2) 50 м - для автомобильных дорог третьей и четвертой категорий;</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 25 м - для автомобильных дорог пятой категории;</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4) 100 м - для подъездных дорог, соединяющих административные центры (столицы)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1E1557" w:rsidRPr="0011018F" w:rsidRDefault="001E1557"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полосы отвода определяется в установленном порядке в соответствии с «Нормами отвода земель для размещения автомобильных дорог и (или) объектов дорожного сервиса» (утв. постановлением Правительства РФ от 2 сентября 2009 г. N 717).</w:t>
      </w:r>
    </w:p>
    <w:p w:rsidR="001E1557" w:rsidRDefault="001E1557" w:rsidP="00615C75">
      <w:pPr>
        <w:pStyle w:val="ConsPlusNormal"/>
        <w:ind w:firstLine="709"/>
        <w:jc w:val="both"/>
        <w:rPr>
          <w:rFonts w:ascii="Times New Roman" w:hAnsi="Times New Roman" w:cs="Times New Roman"/>
          <w:sz w:val="28"/>
          <w:szCs w:val="28"/>
        </w:rPr>
      </w:pPr>
    </w:p>
    <w:p w:rsidR="001E1557"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Охранные зоны магистральных газопроводов и газораспределительных сетей</w:t>
      </w:r>
      <w:r w:rsidRPr="0011018F">
        <w:rPr>
          <w:rFonts w:ascii="Times New Roman" w:hAnsi="Times New Roman" w:cs="Times New Roman"/>
          <w:b/>
          <w:bCs/>
          <w:sz w:val="28"/>
          <w:szCs w:val="28"/>
          <w:vertAlign w:val="superscript"/>
        </w:rPr>
        <w:footnoteReference w:id="2"/>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газораспределительных сетей устанавливаются следующие охранные зоны: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Охранные зоны объектов электросетевого хозяйства</w:t>
      </w:r>
      <w:r w:rsidRPr="0011018F">
        <w:rPr>
          <w:rFonts w:cs="Times New Roman"/>
          <w:b/>
          <w:bCs/>
          <w:sz w:val="28"/>
          <w:szCs w:val="28"/>
          <w:vertAlign w:val="superscript"/>
        </w:rPr>
        <w:footnoteReference w:id="3"/>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до 1 кВ – 2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1-20 кВ – 10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35 кВ – 15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110 кВ – 20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150, 220 кВ - 25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300, 500, +/- 400 кВ- 30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- 20 м - для ВЛ напряжением 330 кВ;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- 30 м - для ВЛ напряжением 500 кВ;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- 40 м - для ВЛ напряжением 750 кВ;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- 55 м - для ВЛ напряжением 1150 кВ.</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615C75">
      <w:pPr>
        <w:pStyle w:val="ConsPlusNormal"/>
        <w:ind w:firstLine="709"/>
        <w:jc w:val="both"/>
        <w:rPr>
          <w:rFonts w:ascii="Times New Roman" w:hAnsi="Times New Roman" w:cs="Times New Roman"/>
          <w:b/>
          <w:bCs/>
          <w:sz w:val="28"/>
          <w:szCs w:val="28"/>
        </w:rPr>
      </w:pPr>
      <w:r w:rsidRPr="0011018F">
        <w:rPr>
          <w:rFonts w:ascii="Times New Roman" w:hAnsi="Times New Roman" w:cs="Times New Roman"/>
          <w:b/>
          <w:bCs/>
          <w:sz w:val="28"/>
          <w:szCs w:val="28"/>
        </w:rPr>
        <w:t>Охранная зона и санитарно-защитная зона линий связи</w:t>
      </w:r>
      <w:r w:rsidRPr="0011018F">
        <w:rPr>
          <w:rFonts w:cs="Times New Roman"/>
          <w:b/>
          <w:bCs/>
          <w:sz w:val="28"/>
          <w:szCs w:val="28"/>
          <w:vertAlign w:val="superscript"/>
        </w:rPr>
        <w:footnoteReference w:id="4"/>
      </w:r>
    </w:p>
    <w:p w:rsidR="001E1557" w:rsidRPr="0011018F" w:rsidRDefault="001E1557" w:rsidP="00FE62DC">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трассах кабельных и воздушных линий связи и линий радиофикации устанавливаются охранные зоны: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 с каждой стороны;</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 и от контуров заземления не менее чем на 2 м.</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Создаются просеки в лесных массивах и зеленых насаждениях:</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вдоль трассы кабеля связи - шириной не менее 6 метров (по 3 метра с каждой стороны от кабеля связи);</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Уровни электромагнитных излучений не должны превышать предельно допустимые уровни (далее - ПДУ) согласно приложению 1 к СанПиН 2.1.8/2.2.4.1383-03.Границы санитарно-защитных зон определяются на высоте 2 м от поверхности земли по ПДУ.</w:t>
      </w:r>
    </w:p>
    <w:p w:rsidR="001E1557" w:rsidRPr="0011018F" w:rsidRDefault="001E1557"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1E1557" w:rsidRPr="0011018F" w:rsidRDefault="001E1557" w:rsidP="00615C75">
      <w:pPr>
        <w:pStyle w:val="ConsPlusNormal"/>
        <w:ind w:firstLine="709"/>
        <w:jc w:val="both"/>
        <w:rPr>
          <w:rFonts w:ascii="Times New Roman" w:hAnsi="Times New Roman" w:cs="Times New Roman"/>
          <w:sz w:val="28"/>
          <w:szCs w:val="28"/>
        </w:rPr>
      </w:pPr>
    </w:p>
    <w:p w:rsidR="001E1557" w:rsidRPr="0011018F" w:rsidRDefault="001E1557" w:rsidP="004D027D">
      <w:pPr>
        <w:pStyle w:val="ConsPlusNormal"/>
        <w:ind w:firstLine="708"/>
        <w:jc w:val="both"/>
        <w:rPr>
          <w:rFonts w:ascii="Times New Roman" w:hAnsi="Times New Roman" w:cs="Times New Roman"/>
          <w:b/>
          <w:bCs/>
          <w:sz w:val="28"/>
          <w:szCs w:val="28"/>
        </w:rPr>
      </w:pPr>
      <w:r w:rsidRPr="0011018F">
        <w:rPr>
          <w:rFonts w:ascii="Times New Roman" w:hAnsi="Times New Roman" w:cs="Times New Roman"/>
          <w:b/>
          <w:bCs/>
          <w:sz w:val="28"/>
          <w:szCs w:val="28"/>
        </w:rPr>
        <w:t>Нарушенные территории</w:t>
      </w:r>
    </w:p>
    <w:p w:rsidR="001E1557" w:rsidRPr="0011018F" w:rsidRDefault="001E1557" w:rsidP="00D270FC">
      <w:pPr>
        <w:pStyle w:val="ConsPlusNormal"/>
        <w:ind w:firstLine="709"/>
        <w:jc w:val="both"/>
        <w:rPr>
          <w:rFonts w:cs="Times New Roman"/>
          <w:sz w:val="28"/>
          <w:szCs w:val="28"/>
        </w:rPr>
      </w:pPr>
      <w:r w:rsidRPr="0011018F">
        <w:rPr>
          <w:rFonts w:ascii="Times New Roman" w:hAnsi="Times New Roman" w:cs="Times New Roman"/>
          <w:sz w:val="28"/>
          <w:szCs w:val="28"/>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Территории оврагов могут быть использованы для размещения транспортных сооружений, гаражей, складов и коммунальных объектов.Рекультивацию и благоустройство территорий следует разрабатывать с учетом требований ГОСТ 17.5.3.04-83* и ГОСТ 17.5.3.05-84.</w:t>
      </w:r>
      <w:r w:rsidRPr="0011018F">
        <w:rPr>
          <w:rFonts w:ascii="Times New Roman" w:hAnsi="Times New Roman" w:cs="Times New Roman"/>
          <w:sz w:val="28"/>
          <w:szCs w:val="28"/>
        </w:rPr>
        <w:br w:type="page"/>
      </w:r>
    </w:p>
    <w:p w:rsidR="001E1557" w:rsidRPr="0011018F" w:rsidRDefault="001E1557" w:rsidP="00911631">
      <w:pPr>
        <w:pStyle w:val="ConsPlusNormal"/>
        <w:ind w:firstLine="709"/>
        <w:jc w:val="both"/>
        <w:rPr>
          <w:rFonts w:ascii="Times New Roman" w:hAnsi="Times New Roman" w:cs="Times New Roman"/>
          <w:sz w:val="28"/>
          <w:szCs w:val="28"/>
        </w:rPr>
      </w:pPr>
    </w:p>
    <w:p w:rsidR="001E1557" w:rsidRPr="0011018F" w:rsidRDefault="001E1557" w:rsidP="00376D67">
      <w:pPr>
        <w:rPr>
          <w:sz w:val="300"/>
          <w:szCs w:val="300"/>
        </w:rPr>
      </w:pPr>
      <w:bookmarkStart w:id="141" w:name="_Toc368688246"/>
    </w:p>
    <w:p w:rsidR="001E1557" w:rsidRPr="0011018F" w:rsidRDefault="001E1557" w:rsidP="00B04E26">
      <w:pPr>
        <w:keepNext/>
        <w:keepLines/>
        <w:spacing w:after="120" w:line="360" w:lineRule="auto"/>
        <w:jc w:val="center"/>
        <w:outlineLvl w:val="0"/>
        <w:rPr>
          <w:b/>
          <w:bCs/>
          <w:sz w:val="144"/>
          <w:szCs w:val="144"/>
        </w:rPr>
      </w:pPr>
      <w:bookmarkStart w:id="142" w:name="_Toc371321930"/>
      <w:r w:rsidRPr="0011018F">
        <w:rPr>
          <w:b/>
          <w:bCs/>
          <w:sz w:val="144"/>
          <w:szCs w:val="144"/>
        </w:rPr>
        <w:t>РАЗДЕЛ III.</w:t>
      </w:r>
      <w:bookmarkEnd w:id="141"/>
      <w:bookmarkEnd w:id="142"/>
    </w:p>
    <w:p w:rsidR="001E1557" w:rsidRPr="0011018F" w:rsidRDefault="001E1557" w:rsidP="00B04E26">
      <w:pPr>
        <w:spacing w:line="360" w:lineRule="auto"/>
        <w:jc w:val="center"/>
        <w:rPr>
          <w:sz w:val="32"/>
          <w:szCs w:val="32"/>
        </w:rPr>
      </w:pPr>
      <w:r w:rsidRPr="0011018F">
        <w:rPr>
          <w:b/>
          <w:bCs/>
          <w:sz w:val="32"/>
          <w:szCs w:val="32"/>
        </w:rPr>
        <w:t>РЕГЛАМЕНТЫ ИСПОЛЬЗОВАНИЯ ТЕРРИТОРИЙ</w:t>
      </w:r>
    </w:p>
    <w:p w:rsidR="001E1557" w:rsidRPr="0011018F" w:rsidRDefault="001E1557" w:rsidP="00B04E26">
      <w:pPr>
        <w:spacing w:line="360" w:lineRule="auto"/>
        <w:ind w:firstLine="708"/>
        <w:jc w:val="both"/>
        <w:rPr>
          <w:sz w:val="28"/>
          <w:szCs w:val="28"/>
        </w:rPr>
      </w:pPr>
    </w:p>
    <w:p w:rsidR="001E1557" w:rsidRPr="0011018F" w:rsidRDefault="001E1557" w:rsidP="00B04E26">
      <w:pPr>
        <w:spacing w:line="360" w:lineRule="auto"/>
        <w:ind w:firstLine="708"/>
        <w:jc w:val="both"/>
        <w:rPr>
          <w:sz w:val="28"/>
          <w:szCs w:val="28"/>
        </w:rPr>
      </w:pPr>
      <w:r w:rsidRPr="0011018F">
        <w:rPr>
          <w:sz w:val="28"/>
          <w:szCs w:val="28"/>
        </w:rPr>
        <w:br w:type="page"/>
      </w:r>
    </w:p>
    <w:p w:rsidR="001E1557" w:rsidRPr="0011018F" w:rsidRDefault="001E1557" w:rsidP="00B04E26">
      <w:pPr>
        <w:spacing w:line="360" w:lineRule="auto"/>
        <w:ind w:firstLine="708"/>
        <w:jc w:val="both"/>
        <w:rPr>
          <w:sz w:val="28"/>
          <w:szCs w:val="28"/>
        </w:rPr>
        <w:sectPr w:rsidR="001E1557" w:rsidRPr="0011018F" w:rsidSect="00800B9D">
          <w:headerReference w:type="default" r:id="rId13"/>
          <w:footerReference w:type="default" r:id="rId14"/>
          <w:pgSz w:w="11906" w:h="16838" w:code="9"/>
          <w:pgMar w:top="851" w:right="851" w:bottom="851" w:left="1701" w:header="720" w:footer="16" w:gutter="0"/>
          <w:pgNumType w:start="0"/>
          <w:cols w:space="720"/>
          <w:titlePg/>
          <w:docGrid w:linePitch="381"/>
        </w:sectPr>
      </w:pPr>
    </w:p>
    <w:p w:rsidR="001E1557" w:rsidRPr="0011018F" w:rsidRDefault="001E1557" w:rsidP="00B04E26">
      <w:pPr>
        <w:keepNext/>
        <w:keepLines/>
        <w:spacing w:before="100" w:after="100" w:line="360" w:lineRule="auto"/>
        <w:ind w:firstLine="709"/>
        <w:jc w:val="both"/>
        <w:outlineLvl w:val="1"/>
        <w:rPr>
          <w:b/>
          <w:bCs/>
          <w:sz w:val="36"/>
          <w:szCs w:val="36"/>
        </w:rPr>
      </w:pPr>
      <w:bookmarkStart w:id="143" w:name="_Toc368688247"/>
      <w:bookmarkStart w:id="144" w:name="_Toc371321931"/>
      <w:r w:rsidRPr="0011018F">
        <w:rPr>
          <w:b/>
          <w:bCs/>
          <w:sz w:val="36"/>
          <w:szCs w:val="36"/>
        </w:rPr>
        <w:t>ЧАСТЬ III. РЕГЛАМЕНТЫ ИСПОЛЬЗОВАНИЯ ТЕРРИТОРИЙ</w:t>
      </w:r>
      <w:bookmarkEnd w:id="143"/>
      <w:bookmarkEnd w:id="144"/>
    </w:p>
    <w:p w:rsidR="001E1557" w:rsidRPr="0011018F" w:rsidRDefault="001E1557" w:rsidP="00F72ACB">
      <w:pPr>
        <w:autoSpaceDE w:val="0"/>
        <w:autoSpaceDN w:val="0"/>
        <w:adjustRightInd w:val="0"/>
        <w:jc w:val="center"/>
        <w:rPr>
          <w:sz w:val="28"/>
          <w:szCs w:val="28"/>
        </w:rPr>
      </w:pPr>
    </w:p>
    <w:p w:rsidR="001E1557" w:rsidRPr="0011018F" w:rsidRDefault="001E1557" w:rsidP="00D92F1A">
      <w:pPr>
        <w:keepNext/>
        <w:keepLines/>
        <w:spacing w:before="200" w:after="240" w:line="360" w:lineRule="auto"/>
        <w:ind w:firstLine="709"/>
        <w:jc w:val="both"/>
        <w:outlineLvl w:val="2"/>
        <w:rPr>
          <w:b/>
          <w:bCs/>
          <w:sz w:val="28"/>
          <w:szCs w:val="28"/>
        </w:rPr>
      </w:pPr>
      <w:bookmarkStart w:id="145" w:name="_Toc371321932"/>
      <w:r w:rsidRPr="0011018F">
        <w:rPr>
          <w:b/>
          <w:bCs/>
          <w:sz w:val="28"/>
          <w:szCs w:val="28"/>
        </w:rPr>
        <w:t>Глава 16.ГРАДОСТРОИТЕЛЬНЫЕ РЕГЛАМЕНТЫ ИСПОЛЬЗОВАНИЯ ТЕРРИТОРИЙ</w:t>
      </w:r>
      <w:bookmarkEnd w:id="145"/>
    </w:p>
    <w:p w:rsidR="001E1557" w:rsidRPr="0011018F" w:rsidRDefault="001E1557" w:rsidP="00D92F1A"/>
    <w:p w:rsidR="001E1557" w:rsidRPr="0011018F" w:rsidRDefault="001E1557" w:rsidP="00D92F1A">
      <w:pPr>
        <w:pStyle w:val="a1"/>
      </w:pPr>
      <w:bookmarkStart w:id="146" w:name="_Toc371321933"/>
      <w:r w:rsidRPr="0011018F">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bookmarkEnd w:id="146"/>
    </w:p>
    <w:tbl>
      <w:tblPr>
        <w:tblW w:w="8428" w:type="pct"/>
        <w:tblInd w:w="-106" w:type="dxa"/>
        <w:tblBorders>
          <w:insideH w:val="single" w:sz="4" w:space="0" w:color="D9D9D9"/>
          <w:insideV w:val="single" w:sz="4" w:space="0" w:color="D9D9D9"/>
        </w:tblBorders>
        <w:tblLook w:val="00A0"/>
      </w:tblPr>
      <w:tblGrid>
        <w:gridCol w:w="713"/>
        <w:gridCol w:w="2403"/>
        <w:gridCol w:w="3298"/>
        <w:gridCol w:w="3208"/>
        <w:gridCol w:w="12837"/>
        <w:gridCol w:w="236"/>
        <w:gridCol w:w="2228"/>
      </w:tblGrid>
      <w:tr w:rsidR="001E1557" w:rsidRPr="0011018F">
        <w:trPr>
          <w:gridAfter w:val="2"/>
          <w:wAfter w:w="9814" w:type="dxa"/>
        </w:trPr>
        <w:tc>
          <w:tcPr>
            <w:tcW w:w="192" w:type="pct"/>
          </w:tcPr>
          <w:p w:rsidR="001E1557" w:rsidRPr="00710EDE" w:rsidRDefault="001E1557" w:rsidP="00710EDE">
            <w:pPr>
              <w:widowControl w:val="0"/>
              <w:spacing w:line="276" w:lineRule="auto"/>
              <w:jc w:val="both"/>
              <w:rPr>
                <w:b/>
                <w:bCs/>
                <w:sz w:val="22"/>
                <w:szCs w:val="22"/>
              </w:rPr>
            </w:pPr>
            <w:r w:rsidRPr="00710EDE">
              <w:rPr>
                <w:b/>
                <w:bCs/>
                <w:sz w:val="22"/>
                <w:szCs w:val="22"/>
              </w:rPr>
              <w:t>Код зоны</w:t>
            </w:r>
          </w:p>
        </w:tc>
        <w:tc>
          <w:tcPr>
            <w:tcW w:w="523" w:type="pct"/>
          </w:tcPr>
          <w:p w:rsidR="001E1557" w:rsidRPr="00710EDE" w:rsidRDefault="001E1557" w:rsidP="00710EDE">
            <w:pPr>
              <w:widowControl w:val="0"/>
              <w:spacing w:line="276" w:lineRule="auto"/>
              <w:jc w:val="both"/>
              <w:rPr>
                <w:b/>
                <w:bCs/>
                <w:sz w:val="22"/>
                <w:szCs w:val="22"/>
              </w:rPr>
            </w:pPr>
            <w:r w:rsidRPr="00710EDE">
              <w:rPr>
                <w:b/>
                <w:bCs/>
                <w:sz w:val="22"/>
                <w:szCs w:val="22"/>
              </w:rPr>
              <w:t>Наименование зоны</w:t>
            </w:r>
          </w:p>
        </w:tc>
        <w:tc>
          <w:tcPr>
            <w:tcW w:w="834" w:type="pct"/>
          </w:tcPr>
          <w:p w:rsidR="001E1557" w:rsidRPr="00710EDE" w:rsidRDefault="001E1557" w:rsidP="00710EDE">
            <w:pPr>
              <w:widowControl w:val="0"/>
              <w:spacing w:line="276" w:lineRule="auto"/>
              <w:jc w:val="both"/>
              <w:rPr>
                <w:b/>
                <w:bCs/>
                <w:sz w:val="22"/>
                <w:szCs w:val="22"/>
              </w:rPr>
            </w:pPr>
            <w:r w:rsidRPr="00710EDE">
              <w:rPr>
                <w:b/>
                <w:bCs/>
                <w:sz w:val="22"/>
                <w:szCs w:val="22"/>
              </w:rPr>
              <w:t xml:space="preserve">Основные виды разрешенного </w:t>
            </w:r>
          </w:p>
          <w:p w:rsidR="001E1557" w:rsidRPr="00710EDE" w:rsidRDefault="001E1557" w:rsidP="00710EDE">
            <w:pPr>
              <w:widowControl w:val="0"/>
              <w:spacing w:line="276" w:lineRule="auto"/>
              <w:jc w:val="both"/>
              <w:rPr>
                <w:b/>
                <w:bCs/>
                <w:sz w:val="22"/>
                <w:szCs w:val="22"/>
              </w:rPr>
            </w:pPr>
            <w:r w:rsidRPr="00710EDE">
              <w:rPr>
                <w:b/>
                <w:bCs/>
                <w:sz w:val="22"/>
                <w:szCs w:val="22"/>
              </w:rPr>
              <w:t>использования</w:t>
            </w:r>
          </w:p>
        </w:tc>
        <w:tc>
          <w:tcPr>
            <w:tcW w:w="777" w:type="pct"/>
          </w:tcPr>
          <w:p w:rsidR="001E1557" w:rsidRPr="00710EDE" w:rsidRDefault="001E1557" w:rsidP="00710EDE">
            <w:pPr>
              <w:widowControl w:val="0"/>
              <w:spacing w:line="276" w:lineRule="auto"/>
              <w:jc w:val="both"/>
              <w:rPr>
                <w:b/>
                <w:bCs/>
                <w:sz w:val="22"/>
                <w:szCs w:val="22"/>
              </w:rPr>
            </w:pPr>
            <w:r w:rsidRPr="00710EDE">
              <w:rPr>
                <w:b/>
                <w:bCs/>
                <w:sz w:val="22"/>
                <w:szCs w:val="22"/>
              </w:rPr>
              <w:t>Вспомогательные виды разрешенного использования</w:t>
            </w:r>
          </w:p>
        </w:tc>
        <w:tc>
          <w:tcPr>
            <w:tcW w:w="676" w:type="pct"/>
          </w:tcPr>
          <w:p w:rsidR="001E1557" w:rsidRPr="00710EDE" w:rsidRDefault="001E1557" w:rsidP="00710EDE">
            <w:pPr>
              <w:widowControl w:val="0"/>
              <w:spacing w:line="276" w:lineRule="auto"/>
              <w:jc w:val="both"/>
              <w:rPr>
                <w:b/>
                <w:bCs/>
                <w:sz w:val="22"/>
                <w:szCs w:val="22"/>
              </w:rPr>
            </w:pPr>
            <w:r w:rsidRPr="00710EDE">
              <w:rPr>
                <w:b/>
                <w:bCs/>
                <w:sz w:val="22"/>
                <w:szCs w:val="22"/>
              </w:rPr>
              <w:t>Условно разрешенные виды использования</w:t>
            </w: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sz w:val="22"/>
                <w:szCs w:val="22"/>
              </w:rPr>
            </w:pPr>
            <w:r w:rsidRPr="00710EDE">
              <w:rPr>
                <w:b/>
                <w:bCs/>
                <w:sz w:val="22"/>
                <w:szCs w:val="22"/>
              </w:rPr>
              <w:t>В границах населенного пунктас. Старобелогорка</w:t>
            </w:r>
          </w:p>
        </w:tc>
      </w:tr>
      <w:tr w:rsidR="001E1557" w:rsidRPr="0011018F">
        <w:trPr>
          <w:gridAfter w:val="2"/>
          <w:wAfter w:w="9814" w:type="dxa"/>
        </w:trPr>
        <w:tc>
          <w:tcPr>
            <w:tcW w:w="3002" w:type="pct"/>
            <w:gridSpan w:val="5"/>
          </w:tcPr>
          <w:p w:rsidR="001E1557" w:rsidRPr="00710EDE" w:rsidRDefault="001E1557" w:rsidP="00710EDE">
            <w:pPr>
              <w:widowControl w:val="0"/>
              <w:tabs>
                <w:tab w:val="left" w:pos="305"/>
              </w:tabs>
              <w:suppressAutoHyphens/>
              <w:spacing w:line="276" w:lineRule="auto"/>
              <w:jc w:val="center"/>
              <w:rPr>
                <w:b/>
                <w:bCs/>
                <w:i/>
                <w:iCs/>
                <w:sz w:val="22"/>
                <w:szCs w:val="22"/>
                <w:u w:val="single"/>
              </w:rPr>
            </w:pPr>
            <w:r w:rsidRPr="00710EDE">
              <w:rPr>
                <w:b/>
                <w:bCs/>
                <w:i/>
                <w:iCs/>
                <w:sz w:val="22"/>
                <w:szCs w:val="22"/>
                <w:u w:val="single"/>
              </w:rPr>
              <w:t>ЖИЛЫЕ ЗОНЫ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Ж– 1</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существующей индивидуальной жилой застройки с возможностью ведения ЛПХ</w:t>
            </w:r>
          </w:p>
        </w:tc>
        <w:tc>
          <w:tcPr>
            <w:tcW w:w="834" w:type="pct"/>
          </w:tcPr>
          <w:p w:rsidR="001E1557" w:rsidRPr="00710EDE" w:rsidRDefault="001E1557" w:rsidP="00710EDE">
            <w:pPr>
              <w:pStyle w:val="ListParagraph"/>
              <w:widowControl w:val="0"/>
              <w:numPr>
                <w:ilvl w:val="0"/>
                <w:numId w:val="6"/>
              </w:numPr>
              <w:tabs>
                <w:tab w:val="left" w:pos="348"/>
              </w:tabs>
              <w:suppressAutoHyphens/>
              <w:spacing w:after="0"/>
              <w:ind w:left="0" w:firstLine="0"/>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Отдельно стоящие жилые дома на одну семью в 1-3 этажа усадебного типа с возможностью ведения ЛПХ;</w:t>
            </w:r>
          </w:p>
          <w:p w:rsidR="001E1557" w:rsidRPr="00710EDE" w:rsidRDefault="001E1557" w:rsidP="00710EDE">
            <w:pPr>
              <w:pStyle w:val="ListParagraph"/>
              <w:widowControl w:val="0"/>
              <w:numPr>
                <w:ilvl w:val="0"/>
                <w:numId w:val="6"/>
              </w:numPr>
              <w:tabs>
                <w:tab w:val="left" w:pos="348"/>
              </w:tabs>
              <w:suppressAutoHyphens/>
              <w:spacing w:after="0"/>
              <w:ind w:left="0" w:firstLine="0"/>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Отдельно стоящие жилые дома коттеджного типа на одну семью в 1-3 этажа с придомовыми участками;</w:t>
            </w:r>
          </w:p>
          <w:p w:rsidR="001E1557" w:rsidRPr="00710EDE" w:rsidRDefault="001E1557" w:rsidP="00710EDE">
            <w:pPr>
              <w:pStyle w:val="ListParagraph"/>
              <w:widowControl w:val="0"/>
              <w:numPr>
                <w:ilvl w:val="0"/>
                <w:numId w:val="6"/>
              </w:numPr>
              <w:tabs>
                <w:tab w:val="left" w:pos="348"/>
              </w:tabs>
              <w:suppressAutoHyphens/>
              <w:spacing w:after="0"/>
              <w:ind w:left="0" w:firstLine="0"/>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Многоквартирные жилые дома усадебного типа в 1-3 этажа;</w:t>
            </w:r>
          </w:p>
          <w:p w:rsidR="001E1557" w:rsidRPr="00710EDE" w:rsidRDefault="001E1557" w:rsidP="00710EDE">
            <w:pPr>
              <w:pStyle w:val="ListParagraph"/>
              <w:widowControl w:val="0"/>
              <w:numPr>
                <w:ilvl w:val="0"/>
                <w:numId w:val="6"/>
              </w:numPr>
              <w:tabs>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lang w:eastAsia="ru-RU"/>
              </w:rPr>
              <w:t>Блокированные жилые дома в 1-3 этажа с придомовыми участками</w:t>
            </w:r>
            <w:r w:rsidRPr="00710EDE">
              <w:rPr>
                <w:rFonts w:ascii="Times New Roman" w:hAnsi="Times New Roman" w:cs="Times New Roman"/>
                <w:sz w:val="24"/>
                <w:szCs w:val="24"/>
              </w:rPr>
              <w:t>;</w:t>
            </w:r>
          </w:p>
          <w:p w:rsidR="001E1557" w:rsidRPr="00710EDE" w:rsidRDefault="001E1557" w:rsidP="00710EDE">
            <w:pPr>
              <w:pStyle w:val="ListParagraph"/>
              <w:widowControl w:val="0"/>
              <w:numPr>
                <w:ilvl w:val="0"/>
                <w:numId w:val="6"/>
              </w:numPr>
              <w:tabs>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Личное подсобное хозяйство;</w:t>
            </w:r>
          </w:p>
          <w:p w:rsidR="001E1557" w:rsidRPr="00710EDE" w:rsidRDefault="001E1557" w:rsidP="00710EDE">
            <w:pPr>
              <w:pStyle w:val="ListParagraph"/>
              <w:widowControl w:val="0"/>
              <w:numPr>
                <w:ilvl w:val="0"/>
                <w:numId w:val="6"/>
              </w:numPr>
              <w:tabs>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Магазины продовольственных товаров и товаров первой необходимости площадью до 120 кв. м;</w:t>
            </w:r>
          </w:p>
          <w:p w:rsidR="001E1557" w:rsidRPr="00710EDE" w:rsidRDefault="001E1557" w:rsidP="00710EDE">
            <w:pPr>
              <w:pStyle w:val="ListParagraph"/>
              <w:widowControl w:val="0"/>
              <w:numPr>
                <w:ilvl w:val="0"/>
                <w:numId w:val="6"/>
              </w:numPr>
              <w:tabs>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Аптеки.</w:t>
            </w:r>
          </w:p>
          <w:p w:rsidR="001E1557" w:rsidRPr="00710EDE" w:rsidRDefault="001E1557" w:rsidP="00710EDE">
            <w:pPr>
              <w:pStyle w:val="ListParagraph"/>
              <w:widowControl w:val="0"/>
              <w:tabs>
                <w:tab w:val="left" w:pos="348"/>
              </w:tabs>
              <w:spacing w:after="0"/>
              <w:ind w:left="0"/>
              <w:jc w:val="both"/>
              <w:rPr>
                <w:rFonts w:ascii="Times New Roman" w:hAnsi="Times New Roman" w:cs="Times New Roman"/>
                <w:sz w:val="24"/>
                <w:szCs w:val="24"/>
              </w:rPr>
            </w:pPr>
          </w:p>
        </w:tc>
        <w:tc>
          <w:tcPr>
            <w:tcW w:w="777" w:type="pct"/>
          </w:tcPr>
          <w:p w:rsidR="001E1557" w:rsidRPr="00710EDE" w:rsidRDefault="001E1557" w:rsidP="00710EDE">
            <w:pPr>
              <w:pStyle w:val="ListParagraph"/>
              <w:widowControl w:val="0"/>
              <w:numPr>
                <w:ilvl w:val="0"/>
                <w:numId w:val="5"/>
              </w:numPr>
              <w:tabs>
                <w:tab w:val="left" w:pos="414"/>
              </w:tabs>
              <w:suppressAutoHyphens/>
              <w:spacing w:after="0"/>
              <w:ind w:left="0" w:firstLine="0"/>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Хозяйственные постройки, строения и сооружения;</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Гаражи на 1-2 автомобиля;</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Открытые индивидуальные бассейны;</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Индивидуальные резервуары для хранения воды, скважины для забора воды, индивидуальные колодцы;</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Индивидуальные бани, надворные туалеты, сауны при условии канализования стоков;</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Открытые площадки для парковки автотранспорта;</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Спортивные площадки;</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Детские и многофункциональные площадки, площадки для отдыха;</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Сады, огороды, палисадники;</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u w:val="single"/>
              </w:rPr>
            </w:pPr>
            <w:r w:rsidRPr="00710EDE">
              <w:rPr>
                <w:sz w:val="22"/>
                <w:szCs w:val="22"/>
              </w:rPr>
              <w:t>Объекты благоустройства</w:t>
            </w:r>
            <w:r w:rsidRPr="00710EDE">
              <w:rPr>
                <w:sz w:val="22"/>
                <w:szCs w:val="22"/>
                <w:u w:val="single"/>
              </w:rPr>
              <w:t>;</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u w:val="single"/>
              </w:rPr>
            </w:pPr>
            <w:r w:rsidRPr="00710EDE">
              <w:rPr>
                <w:sz w:val="22"/>
                <w:szCs w:val="22"/>
              </w:rPr>
              <w:t>Площадки для сбора мусора.</w:t>
            </w:r>
          </w:p>
        </w:tc>
        <w:tc>
          <w:tcPr>
            <w:tcW w:w="676" w:type="pct"/>
          </w:tcPr>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Объекты общественного питания;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Культовые объекты;</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Поликлиники;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Отделения и участковые пункты милиции;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Физкультурно-оздоровительные учреждения;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Киоски, лоточная торговля, временные (сезонные) павильоны розничной торговли и обслуживания населения;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Детские сады, школы общеобразовательные;</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Спортзалы, залы рекреации;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Клубы многоцелевого и специализированного назначения с ограничением по времени работы;</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Библиотеки.</w:t>
            </w: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i/>
                <w:iCs/>
                <w:sz w:val="22"/>
                <w:szCs w:val="22"/>
                <w:u w:val="single"/>
              </w:rPr>
            </w:pPr>
          </w:p>
          <w:p w:rsidR="001E1557" w:rsidRPr="00710EDE" w:rsidRDefault="001E1557" w:rsidP="00710EDE">
            <w:pPr>
              <w:widowControl w:val="0"/>
              <w:spacing w:line="276" w:lineRule="auto"/>
              <w:jc w:val="center"/>
              <w:rPr>
                <w:b/>
                <w:bCs/>
                <w:i/>
                <w:iCs/>
                <w:sz w:val="22"/>
                <w:szCs w:val="22"/>
                <w:u w:val="single"/>
              </w:rPr>
            </w:pPr>
          </w:p>
          <w:p w:rsidR="001E1557" w:rsidRPr="00710EDE" w:rsidRDefault="001E1557" w:rsidP="00710EDE">
            <w:pPr>
              <w:widowControl w:val="0"/>
              <w:spacing w:line="276" w:lineRule="auto"/>
              <w:jc w:val="center"/>
              <w:rPr>
                <w:b/>
                <w:bCs/>
                <w:i/>
                <w:iCs/>
                <w:sz w:val="22"/>
                <w:szCs w:val="22"/>
                <w:u w:val="single"/>
              </w:rPr>
            </w:pPr>
          </w:p>
          <w:p w:rsidR="001E1557" w:rsidRPr="00710EDE" w:rsidRDefault="001E1557" w:rsidP="00710EDE">
            <w:pPr>
              <w:widowControl w:val="0"/>
              <w:spacing w:line="276" w:lineRule="auto"/>
              <w:jc w:val="center"/>
              <w:rPr>
                <w:b/>
                <w:bCs/>
                <w:i/>
                <w:iCs/>
                <w:sz w:val="22"/>
                <w:szCs w:val="22"/>
                <w:u w:val="single"/>
              </w:rPr>
            </w:pPr>
            <w:r w:rsidRPr="00710EDE">
              <w:rPr>
                <w:b/>
                <w:bCs/>
                <w:i/>
                <w:iCs/>
                <w:sz w:val="22"/>
                <w:szCs w:val="22"/>
                <w:u w:val="single"/>
              </w:rPr>
              <w:t>ОБЩЕСТВЕННО-ДЕЛОВЫЕ И КОММЕРЧЕСКИЕ ЗОНЫ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О-1</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делового, общественного и коммерческого назначения</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Гостиницы;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Отдельно стоящие объекты торговли, общественного питания, бытового обслуживания;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Рынки;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Оборудованные площадки для временных объектов торговли и общественного питания;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Зрелищные объекты: театры, кинотеатры, видеозалы, цирки, планетарии, концертные залы;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Музеи, выставочные залы;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Ночные клубы, дискотеки, развлекательные комплексы, боулинг-центры;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Сады, скверы, бульвары;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Лесопарки (лесные массивы);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Открытые спортивные площадки, теннисные корты, катки и другие аналогичные объекты;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Специализированные медицинские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Молочные кухни, аптеки;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Бани, сауны, химчистки, парикмахерские, прачечные;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Ветеринарные поликлиники и 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Органы государственного управления, органы местного самоуправления, общественного самоуправления;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Отделения милиции, государственной инспекции безопасности дорожного движения, пожарной охраны;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Общественные объединения и организации, творческие союзы, международные организации;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Бизнес-центры, офисные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Отделения связи, почтовые отделения, телефонные и телеграфные пункты;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Антенны сотовой, радиорелейной и спутниковой связи, АТС, узлы связи, передающие и принимающие станции радио- и телевещания, связи;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Многоэтажные и подземные гаражи и стоянки до 300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открытого типа индивидуального легкового автотранспорта до 100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транспорта (ведомственного, экскурсионного, такси);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Мастерские автосервиса, станции технического обслуживания, автомобильные мойки, автосалоны;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Автовокзалы, автостанции;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инженерной защиты населения от ЧС.</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Встроенные, встроено-пристроенные в нижние этажи жилых зданий, главными фасадами выходящих на улицы с интенсивным движением транспорта:</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 xml:space="preserve">учреждения торговли до 500 кв. м торговой площади; </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учреждения общественного питания до 200 посадочных мест;</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 xml:space="preserve">парикмахерские, салоны красоты, приемные пункты химчистки; </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библиотеки;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отделения связи;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офисы при условии обеспечения автостоянками;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врачебные кабинеты.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Площадки: детские, спортивные, хозяйственные, для отдыха;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Площадки для выгула собак.</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Многоэтажные и подземные гаражи и стоянки без ограничения вместимости;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открытого типа индивидуального легкового автотранспорта до 300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Автозаправочные 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Мемориальные комплексы, монументы, памятники и памятные знаки.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О-2</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объектов здравоохранения</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здравоохранения (больницы, лечебные стационары, ФАП, поликлиники  и другие объекты здравоохранения);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Школы-интернаты для детей, нуждающихся в повседневной медицинской помощи и уходе;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Учреждения социальной защиты;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Пункты первой медицинской помощи;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Санаторные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Молочные кухни, аптеки;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Станции переливания крови;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Станции скорой и неотложной помощи;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Отдельно стоящие гаражи (до 3 машиномест).</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Спортзалы, бассейны, плоскостные спортивные сооружения;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Открытые площадки для временной парковки автотранспорта, открытые стоянки, связанные с объектами, расположенными в данной зоне, либо с обслуживанием таких объектов без взимания платы; </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Размещение объектов благоустройства;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Парки, скверы, бульвары;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Аптеки;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w:t>
            </w: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Киоски, лоточная торговля, временные павильоны розничной торговли;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Культовые объекты.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О-3</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объектов образования</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Детские дошкольные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Специальные детские дошкольные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Общеобразовательные 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Школы-интернаты;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Общежития;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Специальные школы-интернаты;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 искусств (музыкальные, художественные);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Дом детского творчества, ДЮСШ;</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Средние специальные учебные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Высшие учебные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Учебные заведения подготовки и переподготовки кадров.</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Парки для автомобилей сотрудников и посетителей;</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Вспомогательные, подсобные строения, сооружения; </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Детские игровые  и спортивные  площадки;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благоустройства территории;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Крытые бассейны для основных объектов;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Теплицы, сады;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Предприятия общественного питания (столовые, кафе, экспресс-кафе, буфеты);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Библиотеки, архивы, музеи.</w:t>
            </w: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Культурно-досуговые центры для населения квартала в учреждениях в вечернее время, в период каникул и выходные дни.</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О-4</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религиозных сооружений</w:t>
            </w:r>
          </w:p>
        </w:tc>
        <w:tc>
          <w:tcPr>
            <w:tcW w:w="834"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Объекты, связанные с отправлением культа;</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Объекты, сопутствующие отправлению культа;</w:t>
            </w:r>
          </w:p>
          <w:p w:rsidR="001E1557" w:rsidRPr="00710EDE" w:rsidRDefault="001E1557" w:rsidP="00710EDE">
            <w:pPr>
              <w:widowControl w:val="0"/>
              <w:suppressAutoHyphens/>
              <w:ind w:left="284"/>
              <w:jc w:val="both"/>
              <w:rPr>
                <w:rFonts w:ascii="Century Gothic" w:hAnsi="Century Gothic" w:cs="Century Gothic"/>
                <w:sz w:val="22"/>
                <w:szCs w:val="22"/>
              </w:rPr>
            </w:pPr>
          </w:p>
        </w:tc>
        <w:tc>
          <w:tcPr>
            <w:tcW w:w="777"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Киоски, временные павильоны розничной торговли;</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Хозяйственные корпуса;</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Общественные туалеты.</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c>
          <w:tcPr>
            <w:tcW w:w="676"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Гостиницы, дома приезжих;</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Жилые дома священнослужителей и обслуживающего персонала;</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Аптеки;</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Бесплатные парковки.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О-5</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спортивных и спортивно-зрелищных сооружений</w:t>
            </w:r>
          </w:p>
        </w:tc>
        <w:tc>
          <w:tcPr>
            <w:tcW w:w="834"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Спортивно-зрелищные учреждения;</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Физкультурно-оздоровительные учреждения;</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ДЮСШ;</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Плоскостные спортивные сооружения;</w:t>
            </w:r>
          </w:p>
          <w:p w:rsidR="001E1557" w:rsidRPr="00710EDE" w:rsidRDefault="001E1557" w:rsidP="00710EDE">
            <w:pPr>
              <w:widowControl w:val="0"/>
              <w:suppressAutoHyphens/>
              <w:ind w:left="284"/>
              <w:jc w:val="both"/>
              <w:rPr>
                <w:rFonts w:ascii="Century Gothic" w:hAnsi="Century Gothic" w:cs="Century Gothic"/>
                <w:sz w:val="22"/>
                <w:szCs w:val="22"/>
              </w:rPr>
            </w:pPr>
            <w:r w:rsidRPr="00710EDE">
              <w:rPr>
                <w:sz w:val="22"/>
                <w:szCs w:val="22"/>
              </w:rPr>
              <w:t xml:space="preserve">Специальные культурно-спортивные развлекательные сооружения </w:t>
            </w:r>
          </w:p>
        </w:tc>
        <w:tc>
          <w:tcPr>
            <w:tcW w:w="777"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Магазины;</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Объекты бытового обслуживания;</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Отделения, участковые пункты милиции;</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Объектов общественного питания;</w:t>
            </w:r>
          </w:p>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Открытые стоянки для временного хранения автотранспорта.</w:t>
            </w:r>
          </w:p>
        </w:tc>
        <w:tc>
          <w:tcPr>
            <w:tcW w:w="676" w:type="pct"/>
          </w:tcPr>
          <w:p w:rsidR="001E1557" w:rsidRPr="00710EDE" w:rsidRDefault="001E1557" w:rsidP="00710EDE">
            <w:pPr>
              <w:widowControl w:val="0"/>
              <w:numPr>
                <w:ilvl w:val="0"/>
                <w:numId w:val="24"/>
              </w:numPr>
              <w:suppressAutoHyphens/>
              <w:ind w:left="284"/>
              <w:jc w:val="both"/>
              <w:rPr>
                <w:sz w:val="22"/>
                <w:szCs w:val="22"/>
              </w:rPr>
            </w:pPr>
            <w:r w:rsidRPr="00710EDE">
              <w:rPr>
                <w:sz w:val="22"/>
                <w:szCs w:val="22"/>
              </w:rPr>
              <w:t>Гостиницы, дома приезжих;</w:t>
            </w:r>
          </w:p>
          <w:p w:rsidR="001E1557" w:rsidRPr="00710EDE" w:rsidRDefault="001E1557" w:rsidP="00710EDE">
            <w:pPr>
              <w:widowControl w:val="0"/>
              <w:suppressAutoHyphens/>
              <w:ind w:left="284"/>
              <w:jc w:val="both"/>
              <w:rPr>
                <w:sz w:val="22"/>
                <w:szCs w:val="22"/>
              </w:rPr>
            </w:pPr>
          </w:p>
        </w:tc>
      </w:tr>
      <w:tr w:rsidR="001E1557" w:rsidRPr="0011018F">
        <w:tc>
          <w:tcPr>
            <w:tcW w:w="3002" w:type="pct"/>
            <w:gridSpan w:val="5"/>
          </w:tcPr>
          <w:p w:rsidR="001E1557" w:rsidRPr="00710EDE" w:rsidRDefault="001E1557" w:rsidP="00710EDE">
            <w:pPr>
              <w:widowControl w:val="0"/>
              <w:spacing w:line="276" w:lineRule="auto"/>
              <w:jc w:val="center"/>
              <w:rPr>
                <w:b/>
                <w:bCs/>
                <w:i/>
                <w:iCs/>
                <w:sz w:val="22"/>
                <w:szCs w:val="22"/>
                <w:u w:val="single"/>
              </w:rPr>
            </w:pPr>
          </w:p>
          <w:p w:rsidR="001E1557" w:rsidRPr="00710EDE" w:rsidRDefault="001E1557" w:rsidP="00710EDE">
            <w:pPr>
              <w:widowControl w:val="0"/>
              <w:spacing w:line="276" w:lineRule="auto"/>
              <w:jc w:val="center"/>
              <w:rPr>
                <w:b/>
                <w:bCs/>
                <w:i/>
                <w:iCs/>
                <w:sz w:val="22"/>
                <w:szCs w:val="22"/>
                <w:u w:val="single"/>
              </w:rPr>
            </w:pPr>
            <w:r w:rsidRPr="00710EDE">
              <w:rPr>
                <w:b/>
                <w:bCs/>
                <w:i/>
                <w:iCs/>
                <w:sz w:val="22"/>
                <w:szCs w:val="22"/>
                <w:u w:val="single"/>
              </w:rPr>
              <w:t>ЗОНЫ СПЕЦИАЛЬНОГО НАЗНАЧЕНИЯ</w:t>
            </w:r>
          </w:p>
        </w:tc>
        <w:tc>
          <w:tcPr>
            <w:tcW w:w="999" w:type="pct"/>
          </w:tcPr>
          <w:p w:rsidR="001E1557" w:rsidRPr="00710EDE" w:rsidRDefault="001E1557" w:rsidP="00710EDE">
            <w:pPr>
              <w:spacing w:after="200" w:line="276" w:lineRule="auto"/>
              <w:jc w:val="both"/>
              <w:rPr>
                <w:sz w:val="22"/>
                <w:szCs w:val="22"/>
              </w:rPr>
            </w:pPr>
          </w:p>
        </w:tc>
        <w:tc>
          <w:tcPr>
            <w:tcW w:w="999" w:type="pct"/>
          </w:tcPr>
          <w:p w:rsidR="001E1557" w:rsidRPr="00710EDE" w:rsidRDefault="001E1557" w:rsidP="00710EDE">
            <w:pPr>
              <w:widowControl w:val="0"/>
              <w:numPr>
                <w:ilvl w:val="0"/>
                <w:numId w:val="24"/>
              </w:numPr>
              <w:suppressAutoHyphens/>
              <w:ind w:left="284"/>
              <w:jc w:val="both"/>
              <w:rPr>
                <w:rFonts w:ascii="Century Gothic" w:hAnsi="Century Gothic" w:cs="Century Gothic"/>
                <w:sz w:val="22"/>
                <w:szCs w:val="22"/>
              </w:rPr>
            </w:pPr>
            <w:r w:rsidRPr="00710EDE">
              <w:rPr>
                <w:rFonts w:ascii="Century Gothic" w:hAnsi="Century Gothic" w:cs="Century Gothic"/>
                <w:sz w:val="22"/>
                <w:szCs w:val="22"/>
              </w:rPr>
              <w:t>Киоски, временные павильоны розничной торговли;</w:t>
            </w:r>
          </w:p>
          <w:p w:rsidR="001E1557" w:rsidRPr="00710EDE" w:rsidRDefault="001E1557" w:rsidP="00710EDE">
            <w:pPr>
              <w:widowControl w:val="0"/>
              <w:numPr>
                <w:ilvl w:val="0"/>
                <w:numId w:val="24"/>
              </w:numPr>
              <w:suppressAutoHyphens/>
              <w:ind w:left="284"/>
              <w:jc w:val="both"/>
              <w:rPr>
                <w:rFonts w:ascii="Century Gothic" w:hAnsi="Century Gothic" w:cs="Century Gothic"/>
                <w:sz w:val="22"/>
                <w:szCs w:val="22"/>
              </w:rPr>
            </w:pPr>
            <w:r w:rsidRPr="00710EDE">
              <w:rPr>
                <w:rFonts w:ascii="Century Gothic" w:hAnsi="Century Gothic" w:cs="Century Gothic"/>
                <w:sz w:val="22"/>
                <w:szCs w:val="22"/>
              </w:rPr>
              <w:t>Хозяйственные корпуса;</w:t>
            </w:r>
          </w:p>
          <w:p w:rsidR="001E1557" w:rsidRPr="00710EDE" w:rsidRDefault="001E1557" w:rsidP="00710EDE">
            <w:pPr>
              <w:widowControl w:val="0"/>
              <w:numPr>
                <w:ilvl w:val="0"/>
                <w:numId w:val="24"/>
              </w:numPr>
              <w:suppressAutoHyphens/>
              <w:ind w:left="284"/>
              <w:jc w:val="both"/>
              <w:rPr>
                <w:rFonts w:ascii="Century Gothic" w:hAnsi="Century Gothic" w:cs="Century Gothic"/>
                <w:sz w:val="22"/>
                <w:szCs w:val="22"/>
              </w:rPr>
            </w:pPr>
            <w:r w:rsidRPr="00710EDE">
              <w:rPr>
                <w:rFonts w:ascii="Century Gothic" w:hAnsi="Century Gothic" w:cs="Century Gothic"/>
                <w:sz w:val="22"/>
                <w:szCs w:val="22"/>
              </w:rPr>
              <w:t>Общественные туалеты;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СН – 2</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кладбищ</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Действующие кладбища;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Кладбища, закрытые на период консервации;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Бюро похоронного обслуживания;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Дома траурных обрядов;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Дом поминальных обедов;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Предприятия по изготовлению ритуальных принадлежностей;</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Крематории.</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Магазины, рынки по продаже ритуальной продукции;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Здания и сооружения для размещения служб охраны и наблюдения;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Защитные сооружения гражданской обороны;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пожарной охраны (гидранты, резервуары, противопожарные водоемы);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Площадки для сбора мусора;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автотранспорта;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Общественные туалеты;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Сооружения и устройства сетей инженерно-технического обеспечения.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Элементы благоустройства и вертикальной планировки;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Парковки, автостоянки без взимания платы.</w:t>
            </w: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Здания и сооружения культового назначения;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Мемориальные комплексы, монументы, памятники и памятные знаки;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Предприятия общественного питания.</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СН – 4</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складирования ТБО и ЖБО</w:t>
            </w:r>
          </w:p>
        </w:tc>
        <w:tc>
          <w:tcPr>
            <w:tcW w:w="834" w:type="pct"/>
          </w:tcPr>
          <w:p w:rsidR="001E1557" w:rsidRPr="00710EDE" w:rsidRDefault="001E1557" w:rsidP="00710EDE">
            <w:pPr>
              <w:widowControl w:val="0"/>
              <w:numPr>
                <w:ilvl w:val="0"/>
                <w:numId w:val="25"/>
              </w:numPr>
              <w:suppressAutoHyphens/>
              <w:ind w:left="284"/>
              <w:jc w:val="both"/>
              <w:rPr>
                <w:spacing w:val="-10"/>
                <w:sz w:val="22"/>
                <w:szCs w:val="22"/>
              </w:rPr>
            </w:pPr>
            <w:r w:rsidRPr="00710EDE">
              <w:rPr>
                <w:spacing w:val="-10"/>
                <w:sz w:val="22"/>
                <w:szCs w:val="22"/>
              </w:rPr>
              <w:t>Свалки;</w:t>
            </w:r>
          </w:p>
          <w:p w:rsidR="001E1557" w:rsidRPr="00710EDE" w:rsidRDefault="001E1557" w:rsidP="00710EDE">
            <w:pPr>
              <w:widowControl w:val="0"/>
              <w:numPr>
                <w:ilvl w:val="0"/>
                <w:numId w:val="25"/>
              </w:numPr>
              <w:suppressAutoHyphens/>
              <w:ind w:left="284"/>
              <w:jc w:val="both"/>
              <w:rPr>
                <w:spacing w:val="-10"/>
                <w:sz w:val="22"/>
                <w:szCs w:val="22"/>
              </w:rPr>
            </w:pPr>
            <w:r w:rsidRPr="00710EDE">
              <w:rPr>
                <w:spacing w:val="-10"/>
                <w:sz w:val="22"/>
                <w:szCs w:val="22"/>
              </w:rPr>
              <w:t>Полигоны твердых бытовых отходов;</w:t>
            </w:r>
          </w:p>
          <w:p w:rsidR="001E1557" w:rsidRPr="00710EDE" w:rsidRDefault="001E1557" w:rsidP="00710EDE">
            <w:pPr>
              <w:widowControl w:val="0"/>
              <w:numPr>
                <w:ilvl w:val="0"/>
                <w:numId w:val="25"/>
              </w:numPr>
              <w:suppressAutoHyphens/>
              <w:ind w:left="284"/>
              <w:jc w:val="both"/>
              <w:rPr>
                <w:spacing w:val="-10"/>
                <w:sz w:val="22"/>
                <w:szCs w:val="22"/>
              </w:rPr>
            </w:pPr>
            <w:r w:rsidRPr="00710EDE">
              <w:rPr>
                <w:spacing w:val="-10"/>
                <w:sz w:val="22"/>
                <w:szCs w:val="22"/>
              </w:rPr>
              <w:t>Полигоны жидких бытовых отходов;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pacing w:val="-10"/>
                <w:sz w:val="24"/>
                <w:szCs w:val="24"/>
              </w:rPr>
              <w:t>Зеленые насаждения.</w:t>
            </w:r>
          </w:p>
        </w:tc>
        <w:tc>
          <w:tcPr>
            <w:tcW w:w="777" w:type="pct"/>
          </w:tcPr>
          <w:p w:rsidR="001E1557" w:rsidRPr="00710EDE" w:rsidRDefault="001E1557" w:rsidP="00710EDE">
            <w:pPr>
              <w:widowControl w:val="0"/>
              <w:numPr>
                <w:ilvl w:val="0"/>
                <w:numId w:val="26"/>
              </w:numPr>
              <w:suppressAutoHyphens/>
              <w:ind w:left="284"/>
              <w:jc w:val="both"/>
              <w:rPr>
                <w:spacing w:val="-10"/>
                <w:sz w:val="22"/>
                <w:szCs w:val="22"/>
              </w:rPr>
            </w:pPr>
            <w:r w:rsidRPr="00710EDE">
              <w:rPr>
                <w:spacing w:val="-10"/>
                <w:sz w:val="22"/>
                <w:szCs w:val="22"/>
              </w:rPr>
              <w:t>Здания и сооружения для размещения служб охраны и наблюдения;</w:t>
            </w:r>
          </w:p>
          <w:p w:rsidR="001E1557" w:rsidRPr="00710EDE" w:rsidRDefault="001E1557" w:rsidP="00710EDE">
            <w:pPr>
              <w:widowControl w:val="0"/>
              <w:numPr>
                <w:ilvl w:val="0"/>
                <w:numId w:val="26"/>
              </w:numPr>
              <w:suppressAutoHyphens/>
              <w:ind w:left="284"/>
              <w:jc w:val="both"/>
              <w:rPr>
                <w:spacing w:val="-10"/>
                <w:sz w:val="22"/>
                <w:szCs w:val="22"/>
              </w:rPr>
            </w:pPr>
            <w:r w:rsidRPr="00710EDE">
              <w:rPr>
                <w:spacing w:val="-10"/>
                <w:sz w:val="22"/>
                <w:szCs w:val="22"/>
              </w:rPr>
              <w:t>Объекты пожарной охраны (гидранты, резервуары, противопожарные водоемы);</w:t>
            </w:r>
          </w:p>
          <w:p w:rsidR="001E1557" w:rsidRPr="00710EDE" w:rsidRDefault="001E1557" w:rsidP="00710EDE">
            <w:pPr>
              <w:widowControl w:val="0"/>
              <w:numPr>
                <w:ilvl w:val="0"/>
                <w:numId w:val="26"/>
              </w:numPr>
              <w:suppressAutoHyphens/>
              <w:ind w:left="284"/>
              <w:jc w:val="both"/>
              <w:rPr>
                <w:spacing w:val="-10"/>
                <w:sz w:val="22"/>
                <w:szCs w:val="22"/>
              </w:rPr>
            </w:pPr>
            <w:r w:rsidRPr="00710EDE">
              <w:rPr>
                <w:spacing w:val="-10"/>
                <w:sz w:val="22"/>
                <w:szCs w:val="22"/>
              </w:rPr>
              <w:t>Гаражи и стоянки автотранспорта.</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c>
          <w:tcPr>
            <w:tcW w:w="676" w:type="pct"/>
          </w:tcPr>
          <w:p w:rsidR="001E1557" w:rsidRPr="00710EDE" w:rsidRDefault="001E1557" w:rsidP="00710EDE">
            <w:pPr>
              <w:shd w:val="clear" w:color="auto" w:fill="FFFFFF"/>
              <w:jc w:val="both"/>
              <w:rPr>
                <w:sz w:val="22"/>
                <w:szCs w:val="22"/>
              </w:rPr>
            </w:pPr>
            <w:r w:rsidRPr="00710EDE">
              <w:rPr>
                <w:sz w:val="22"/>
                <w:szCs w:val="22"/>
              </w:rPr>
              <w:t>- Хозяйственные корпуса;</w:t>
            </w:r>
          </w:p>
          <w:p w:rsidR="001E1557" w:rsidRPr="00710EDE" w:rsidRDefault="001E1557" w:rsidP="00710EDE">
            <w:pPr>
              <w:shd w:val="clear" w:color="auto" w:fill="FFFFFF"/>
              <w:jc w:val="both"/>
              <w:rPr>
                <w:sz w:val="22"/>
                <w:szCs w:val="22"/>
              </w:rPr>
            </w:pPr>
            <w:r w:rsidRPr="00710EDE">
              <w:rPr>
                <w:sz w:val="22"/>
                <w:szCs w:val="22"/>
              </w:rPr>
              <w:t>- Объекты пожарной охраны;</w:t>
            </w:r>
          </w:p>
          <w:p w:rsidR="001E1557" w:rsidRPr="00710EDE" w:rsidRDefault="001E1557" w:rsidP="00710EDE">
            <w:pPr>
              <w:shd w:val="clear" w:color="auto" w:fill="FFFFFF"/>
              <w:jc w:val="both"/>
              <w:rPr>
                <w:sz w:val="22"/>
                <w:szCs w:val="22"/>
              </w:rPr>
            </w:pPr>
            <w:r w:rsidRPr="00710EDE">
              <w:rPr>
                <w:sz w:val="22"/>
                <w:szCs w:val="22"/>
              </w:rPr>
              <w:t>- Зеленые насаждения, выполняющие специальные (защитные) функции.</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СН – 5</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размещения скотомогильников</w:t>
            </w:r>
          </w:p>
        </w:tc>
        <w:tc>
          <w:tcPr>
            <w:tcW w:w="834" w:type="pct"/>
          </w:tcPr>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r w:rsidRPr="00710EDE">
              <w:rPr>
                <w:rFonts w:ascii="Times New Roman" w:hAnsi="Times New Roman" w:cs="Times New Roman"/>
                <w:sz w:val="24"/>
                <w:szCs w:val="24"/>
              </w:rPr>
              <w:t>-скотомогильники (биотермические ямы);</w:t>
            </w:r>
          </w:p>
        </w:tc>
        <w:tc>
          <w:tcPr>
            <w:tcW w:w="777" w:type="pct"/>
          </w:tcPr>
          <w:p w:rsidR="001E1557" w:rsidRPr="00710EDE" w:rsidRDefault="001E1557" w:rsidP="00710EDE">
            <w:pPr>
              <w:pStyle w:val="ListParagraph"/>
              <w:widowControl w:val="0"/>
              <w:numPr>
                <w:ilvl w:val="0"/>
                <w:numId w:val="27"/>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хозяйственные корпуса;</w:t>
            </w:r>
          </w:p>
          <w:p w:rsidR="001E1557" w:rsidRPr="00710EDE" w:rsidRDefault="001E1557" w:rsidP="00710EDE">
            <w:pPr>
              <w:pStyle w:val="ListParagraph"/>
              <w:widowControl w:val="0"/>
              <w:numPr>
                <w:ilvl w:val="0"/>
                <w:numId w:val="27"/>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 объекты пожарной охраны;</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r w:rsidRPr="00710EDE">
              <w:rPr>
                <w:rFonts w:ascii="Times New Roman" w:hAnsi="Times New Roman" w:cs="Times New Roman"/>
                <w:sz w:val="24"/>
                <w:szCs w:val="24"/>
              </w:rPr>
              <w:t xml:space="preserve"> зеленые насаждения, выполняющие специальные (защитные) функции.</w:t>
            </w:r>
          </w:p>
        </w:tc>
        <w:tc>
          <w:tcPr>
            <w:tcW w:w="676" w:type="pct"/>
          </w:tcPr>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r w:rsidRPr="00710EDE">
              <w:rPr>
                <w:rFonts w:ascii="Times New Roman" w:hAnsi="Times New Roman" w:cs="Times New Roman"/>
                <w:sz w:val="24"/>
                <w:szCs w:val="24"/>
              </w:rPr>
              <w:t>- зеленые насаждения, выполняющие специальные (защитные) функции.</w:t>
            </w: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sz w:val="22"/>
                <w:szCs w:val="22"/>
              </w:rPr>
            </w:pPr>
            <w:r w:rsidRPr="00710EDE">
              <w:rPr>
                <w:spacing w:val="-10"/>
                <w:sz w:val="22"/>
                <w:szCs w:val="22"/>
              </w:rPr>
              <w:t>ЗОНА ИНЖЕНЕРНОЙ И ТРАНСПОРТНОЙ ИНФРАСТРУКТУРЫ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ИТ</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объектов транспортной инфраструктуры</w:t>
            </w:r>
          </w:p>
        </w:tc>
        <w:tc>
          <w:tcPr>
            <w:tcW w:w="834" w:type="pct"/>
          </w:tcPr>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автомобильного транспорта;</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Гаражи и стоянки для хранения автомобилей;</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автосервиса;</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Автозаправочные станции с объектами обслуживания (магазины, кафе) и без них;</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Автостанция;</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Гостиница, мотель, кемпинг;</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Станция технического обслуживания, здания для производства мелкого  аварийного ремонта;</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Моечный пункт;</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Остановочные павильоны;</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Диспетчерские пункты и прочие сооружения по организации движения;</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Автобусные парки; </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Автокомбинаты;</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Отстойно-разворотные площадки общественного транспорта; </w:t>
            </w:r>
          </w:p>
          <w:p w:rsidR="001E1557" w:rsidRPr="00710EDE" w:rsidRDefault="001E1557" w:rsidP="00710EDE">
            <w:pPr>
              <w:pStyle w:val="ListParagraph"/>
              <w:numPr>
                <w:ilvl w:val="0"/>
                <w:numId w:val="31"/>
              </w:numPr>
              <w:tabs>
                <w:tab w:val="left" w:pos="99"/>
                <w:tab w:val="left" w:pos="348"/>
              </w:tabs>
              <w:ind w:left="0" w:firstLine="0"/>
              <w:jc w:val="both"/>
              <w:rPr>
                <w:rFonts w:ascii="Times New Roman" w:hAnsi="Times New Roman" w:cs="Times New Roman"/>
                <w:sz w:val="24"/>
                <w:szCs w:val="24"/>
              </w:rPr>
            </w:pPr>
            <w:r w:rsidRPr="00710EDE">
              <w:rPr>
                <w:rFonts w:ascii="Times New Roman" w:hAnsi="Times New Roman" w:cs="Times New Roman"/>
                <w:sz w:val="24"/>
                <w:szCs w:val="24"/>
              </w:rPr>
              <w:t>Транспортные агенства по предоставлению транспортных услуг.</w:t>
            </w:r>
          </w:p>
        </w:tc>
        <w:tc>
          <w:tcPr>
            <w:tcW w:w="777" w:type="pct"/>
          </w:tcPr>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Вспомогательные здания и сооружения, технологически связанные с ведущим видом использования;</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Магазины;</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Открытые охраняемые площадки для стоянки легковых и грузовых автомобилей;</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Туалеты;</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Здания и сооружения для размещения служб охраны и наблюдения;</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 xml:space="preserve">Площадки для сбора мусора; </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Благоустройство территорий, элементы малых архитектурных форм;</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Объекты гражданской обороны;</w:t>
            </w:r>
          </w:p>
          <w:p w:rsidR="001E1557" w:rsidRPr="00710EDE" w:rsidRDefault="001E1557" w:rsidP="00710EDE">
            <w:pPr>
              <w:widowControl w:val="0"/>
              <w:numPr>
                <w:ilvl w:val="0"/>
                <w:numId w:val="28"/>
              </w:numPr>
              <w:suppressAutoHyphens/>
              <w:ind w:left="0" w:firstLine="0"/>
              <w:jc w:val="both"/>
              <w:rPr>
                <w:sz w:val="22"/>
                <w:szCs w:val="22"/>
              </w:rPr>
            </w:pPr>
            <w:r w:rsidRPr="00710EDE">
              <w:rPr>
                <w:sz w:val="22"/>
                <w:szCs w:val="22"/>
              </w:rPr>
              <w:t>Объекты пожарной охраны (гидранты, резервуары и.т.п.).</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c>
          <w:tcPr>
            <w:tcW w:w="676" w:type="pct"/>
          </w:tcPr>
          <w:p w:rsidR="001E1557" w:rsidRPr="00710EDE" w:rsidRDefault="001E1557" w:rsidP="00710EDE">
            <w:pPr>
              <w:pStyle w:val="ListParagraph"/>
              <w:numPr>
                <w:ilvl w:val="0"/>
                <w:numId w:val="32"/>
              </w:numPr>
              <w:tabs>
                <w:tab w:val="left" w:pos="99"/>
                <w:tab w:val="left" w:pos="348"/>
              </w:tabs>
              <w:ind w:left="31" w:firstLine="0"/>
              <w:jc w:val="both"/>
              <w:rPr>
                <w:rFonts w:ascii="Times New Roman" w:hAnsi="Times New Roman" w:cs="Times New Roman"/>
                <w:sz w:val="24"/>
                <w:szCs w:val="24"/>
              </w:rPr>
            </w:pPr>
            <w:r w:rsidRPr="00710EDE">
              <w:rPr>
                <w:rFonts w:ascii="Times New Roman" w:hAnsi="Times New Roman" w:cs="Times New Roman"/>
                <w:sz w:val="24"/>
                <w:szCs w:val="24"/>
              </w:rPr>
              <w:t>Офисы;</w:t>
            </w:r>
          </w:p>
          <w:p w:rsidR="001E1557" w:rsidRPr="00710EDE" w:rsidRDefault="001E1557" w:rsidP="00710EDE">
            <w:pPr>
              <w:pStyle w:val="ListParagraph"/>
              <w:numPr>
                <w:ilvl w:val="0"/>
                <w:numId w:val="28"/>
              </w:numPr>
              <w:tabs>
                <w:tab w:val="left" w:pos="99"/>
                <w:tab w:val="left" w:pos="348"/>
              </w:tabs>
              <w:ind w:left="31" w:firstLine="0"/>
              <w:jc w:val="both"/>
              <w:rPr>
                <w:rFonts w:ascii="Times New Roman" w:hAnsi="Times New Roman" w:cs="Times New Roman"/>
                <w:sz w:val="24"/>
                <w:szCs w:val="24"/>
              </w:rPr>
            </w:pPr>
            <w:r w:rsidRPr="00710EDE">
              <w:rPr>
                <w:rFonts w:ascii="Times New Roman" w:hAnsi="Times New Roman" w:cs="Times New Roman"/>
                <w:sz w:val="24"/>
                <w:szCs w:val="24"/>
              </w:rPr>
              <w:t>Рекламные конструкции;</w:t>
            </w:r>
          </w:p>
          <w:p w:rsidR="001E1557" w:rsidRPr="00710EDE" w:rsidRDefault="001E1557" w:rsidP="00710EDE">
            <w:pPr>
              <w:pStyle w:val="ListParagraph"/>
              <w:numPr>
                <w:ilvl w:val="0"/>
                <w:numId w:val="28"/>
              </w:numPr>
              <w:tabs>
                <w:tab w:val="left" w:pos="99"/>
                <w:tab w:val="left" w:pos="348"/>
              </w:tabs>
              <w:ind w:left="31" w:firstLine="0"/>
              <w:jc w:val="both"/>
              <w:rPr>
                <w:rFonts w:ascii="Times New Roman" w:hAnsi="Times New Roman" w:cs="Times New Roman"/>
                <w:sz w:val="24"/>
                <w:szCs w:val="24"/>
              </w:rPr>
            </w:pPr>
            <w:r w:rsidRPr="00710EDE">
              <w:rPr>
                <w:rFonts w:ascii="Times New Roman" w:hAnsi="Times New Roman" w:cs="Times New Roman"/>
                <w:sz w:val="24"/>
                <w:szCs w:val="24"/>
              </w:rPr>
              <w:t>Предприятия общественного питания;</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ИИ</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объектов инженерной инфраструктуры</w:t>
            </w:r>
          </w:p>
        </w:tc>
        <w:tc>
          <w:tcPr>
            <w:tcW w:w="834" w:type="pct"/>
          </w:tcPr>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 xml:space="preserve">Сооружения и устройства сетей инженерно-технического обеспечения; </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Водопроводные сооружения;</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Насосные станции;</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Трансформаторные подстанции;</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Тепловые пункты;</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Котельные;</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Вышки сотовой связи;</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Электрические подстанции;</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Газораспределительные и газонаполнительные станции;</w:t>
            </w:r>
          </w:p>
          <w:p w:rsidR="001E1557" w:rsidRPr="00710EDE" w:rsidRDefault="001E1557" w:rsidP="00710EDE">
            <w:pPr>
              <w:pStyle w:val="ListParagraph"/>
              <w:numPr>
                <w:ilvl w:val="0"/>
                <w:numId w:val="31"/>
              </w:numPr>
              <w:tabs>
                <w:tab w:val="left" w:pos="99"/>
                <w:tab w:val="left" w:pos="348"/>
              </w:tabs>
              <w:ind w:left="123" w:firstLine="0"/>
              <w:jc w:val="both"/>
              <w:rPr>
                <w:rFonts w:ascii="Times New Roman" w:hAnsi="Times New Roman" w:cs="Times New Roman"/>
              </w:rPr>
            </w:pPr>
            <w:r w:rsidRPr="00710EDE">
              <w:rPr>
                <w:rFonts w:ascii="Times New Roman" w:hAnsi="Times New Roman" w:cs="Times New Roman"/>
              </w:rPr>
              <w:t>Канализационные очистные сооружения.</w:t>
            </w:r>
          </w:p>
        </w:tc>
        <w:tc>
          <w:tcPr>
            <w:tcW w:w="777" w:type="pct"/>
          </w:tcPr>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Объекты пожарной охраны;</w:t>
            </w:r>
          </w:p>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Вспомогательные здания и сооружения, технологически связанные с ведущим видом использования;</w:t>
            </w:r>
          </w:p>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Здания и сооружения для размещения служб охраны и наблюдения;</w:t>
            </w:r>
          </w:p>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Объекты пожарной охраны (гидранты, резервуары и т.п.).</w:t>
            </w:r>
          </w:p>
        </w:tc>
        <w:tc>
          <w:tcPr>
            <w:tcW w:w="676" w:type="pct"/>
          </w:tcPr>
          <w:p w:rsidR="001E1557" w:rsidRPr="00710EDE" w:rsidRDefault="001E1557" w:rsidP="00710EDE">
            <w:pPr>
              <w:pStyle w:val="2"/>
              <w:ind w:firstLine="0"/>
              <w:rPr>
                <w:b w:val="0"/>
                <w:bCs w:val="0"/>
                <w:color w:val="auto"/>
                <w:sz w:val="22"/>
                <w:szCs w:val="22"/>
                <w:lang w:val="ru-RU"/>
              </w:rPr>
            </w:pPr>
            <w:r w:rsidRPr="00710EDE">
              <w:rPr>
                <w:b w:val="0"/>
                <w:bCs w:val="0"/>
                <w:color w:val="auto"/>
                <w:sz w:val="22"/>
                <w:szCs w:val="22"/>
                <w:lang w:val="ru-RU"/>
              </w:rPr>
              <w:t>- строительство и реконструкция сооружений, коммуникаций и других объектов;</w:t>
            </w:r>
          </w:p>
          <w:p w:rsidR="001E1557" w:rsidRPr="00710EDE" w:rsidRDefault="001E1557" w:rsidP="00710EDE">
            <w:pPr>
              <w:pStyle w:val="2"/>
              <w:ind w:firstLine="0"/>
              <w:rPr>
                <w:b w:val="0"/>
                <w:bCs w:val="0"/>
                <w:color w:val="auto"/>
                <w:sz w:val="22"/>
                <w:szCs w:val="22"/>
                <w:lang w:val="ru-RU"/>
              </w:rPr>
            </w:pPr>
            <w:r w:rsidRPr="00710EDE">
              <w:rPr>
                <w:b w:val="0"/>
                <w:bCs w:val="0"/>
                <w:color w:val="auto"/>
                <w:sz w:val="22"/>
                <w:szCs w:val="22"/>
                <w:lang w:val="ru-RU"/>
              </w:rPr>
              <w:t>- землеройные и другие работы.</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i/>
                <w:iCs/>
                <w:sz w:val="22"/>
                <w:szCs w:val="22"/>
                <w:u w:val="single"/>
              </w:rPr>
            </w:pPr>
            <w:r w:rsidRPr="00710EDE">
              <w:rPr>
                <w:b/>
                <w:bCs/>
                <w:i/>
                <w:iCs/>
                <w:sz w:val="22"/>
                <w:szCs w:val="22"/>
                <w:u w:val="single"/>
              </w:rPr>
              <w:t>ПРОИЗВОДСТВЕННЫЕ ЗОНЫ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П – 1</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rPr>
              <w:t>Зона производственных объектов I - II класса вредности</w:t>
            </w:r>
          </w:p>
        </w:tc>
        <w:tc>
          <w:tcPr>
            <w:tcW w:w="834" w:type="pct"/>
          </w:tcPr>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 xml:space="preserve">Промышленные предприятия I - II класса вредности, </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Объекты складского назначения различного профиля;</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Объекты технического и инженерного обеспечения предприятий;</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Производственно-лабораторные корпуса;</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Офисы, конторы;</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Гаражи боксового типа, многоэтажные, подземные и наземные гаражи, автостоянки на отдельном земельном участке;</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Гаражи и автостоянки для постоянного хранения грузовых автомобилей;</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Станции технического обслуживания автомобилей, авторемонтные предприятия;</w:t>
            </w:r>
          </w:p>
          <w:p w:rsidR="001E1557" w:rsidRPr="00710EDE" w:rsidRDefault="001E1557" w:rsidP="00710EDE">
            <w:pPr>
              <w:pStyle w:val="ListParagraph"/>
              <w:numPr>
                <w:ilvl w:val="0"/>
                <w:numId w:val="33"/>
              </w:numPr>
              <w:tabs>
                <w:tab w:val="left" w:pos="99"/>
                <w:tab w:val="left" w:pos="348"/>
              </w:tabs>
              <w:ind w:left="-19" w:firstLine="0"/>
              <w:jc w:val="both"/>
              <w:rPr>
                <w:rFonts w:ascii="Times New Roman" w:hAnsi="Times New Roman" w:cs="Times New Roman"/>
              </w:rPr>
            </w:pPr>
            <w:r w:rsidRPr="00710EDE">
              <w:rPr>
                <w:rFonts w:ascii="Times New Roman" w:hAnsi="Times New Roman" w:cs="Times New Roman"/>
              </w:rPr>
              <w:t>Объекты пожарной охраны</w:t>
            </w:r>
          </w:p>
        </w:tc>
        <w:tc>
          <w:tcPr>
            <w:tcW w:w="777" w:type="pct"/>
          </w:tcPr>
          <w:p w:rsidR="001E1557" w:rsidRPr="00710EDE" w:rsidRDefault="001E1557" w:rsidP="00710EDE">
            <w:pPr>
              <w:widowControl w:val="0"/>
              <w:numPr>
                <w:ilvl w:val="0"/>
                <w:numId w:val="33"/>
              </w:numPr>
              <w:suppressAutoHyphens/>
              <w:ind w:left="284"/>
              <w:jc w:val="both"/>
              <w:rPr>
                <w:sz w:val="22"/>
                <w:szCs w:val="22"/>
              </w:rPr>
            </w:pPr>
            <w:r w:rsidRPr="00710EDE">
              <w:rPr>
                <w:sz w:val="22"/>
                <w:szCs w:val="22"/>
              </w:rPr>
              <w:t>Автозаправочные станции;</w:t>
            </w:r>
          </w:p>
          <w:p w:rsidR="001E1557" w:rsidRPr="00710EDE" w:rsidRDefault="001E1557" w:rsidP="00710EDE">
            <w:pPr>
              <w:widowControl w:val="0"/>
              <w:numPr>
                <w:ilvl w:val="0"/>
                <w:numId w:val="33"/>
              </w:numPr>
              <w:suppressAutoHyphens/>
              <w:ind w:left="284"/>
              <w:jc w:val="both"/>
              <w:rPr>
                <w:sz w:val="22"/>
                <w:szCs w:val="22"/>
              </w:rPr>
            </w:pPr>
            <w:r w:rsidRPr="00710EDE">
              <w:rPr>
                <w:sz w:val="22"/>
                <w:szCs w:val="22"/>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1E1557" w:rsidRPr="00710EDE" w:rsidRDefault="001E1557" w:rsidP="00710EDE">
            <w:pPr>
              <w:widowControl w:val="0"/>
              <w:numPr>
                <w:ilvl w:val="0"/>
                <w:numId w:val="33"/>
              </w:numPr>
              <w:suppressAutoHyphens/>
              <w:ind w:left="284"/>
              <w:jc w:val="both"/>
              <w:rPr>
                <w:sz w:val="22"/>
                <w:szCs w:val="22"/>
              </w:rPr>
            </w:pPr>
            <w:r w:rsidRPr="00710EDE">
              <w:rPr>
                <w:sz w:val="22"/>
                <w:szCs w:val="22"/>
              </w:rPr>
              <w:t>Автостоянки для временного хранения грузовых автомобилей</w:t>
            </w:r>
          </w:p>
          <w:p w:rsidR="001E1557" w:rsidRPr="00710EDE" w:rsidRDefault="001E1557" w:rsidP="00710EDE">
            <w:pPr>
              <w:widowControl w:val="0"/>
              <w:suppressAutoHyphens/>
              <w:ind w:left="426"/>
              <w:jc w:val="both"/>
              <w:rPr>
                <w:sz w:val="22"/>
                <w:szCs w:val="22"/>
              </w:rPr>
            </w:pPr>
          </w:p>
        </w:tc>
        <w:tc>
          <w:tcPr>
            <w:tcW w:w="676" w:type="pct"/>
          </w:tcPr>
          <w:p w:rsidR="001E1557" w:rsidRPr="00710EDE" w:rsidRDefault="001E1557" w:rsidP="00710EDE">
            <w:pPr>
              <w:widowControl w:val="0"/>
              <w:numPr>
                <w:ilvl w:val="0"/>
                <w:numId w:val="33"/>
              </w:numPr>
              <w:suppressAutoHyphens/>
              <w:ind w:left="318"/>
              <w:jc w:val="both"/>
              <w:rPr>
                <w:sz w:val="22"/>
                <w:szCs w:val="22"/>
              </w:rPr>
            </w:pPr>
            <w:r w:rsidRPr="00710EDE">
              <w:rPr>
                <w:sz w:val="22"/>
                <w:szCs w:val="22"/>
              </w:rPr>
              <w:t>Проектные, научно-исследовательские, конструкторские и изыскательские организации, связанные с обслуживанием предприятий;</w:t>
            </w:r>
          </w:p>
          <w:p w:rsidR="001E1557" w:rsidRPr="00710EDE" w:rsidRDefault="001E1557" w:rsidP="00710EDE">
            <w:pPr>
              <w:widowControl w:val="0"/>
              <w:numPr>
                <w:ilvl w:val="0"/>
                <w:numId w:val="33"/>
              </w:numPr>
              <w:suppressAutoHyphens/>
              <w:ind w:left="318"/>
              <w:jc w:val="both"/>
              <w:rPr>
                <w:sz w:val="22"/>
                <w:szCs w:val="22"/>
              </w:rPr>
            </w:pPr>
            <w:r w:rsidRPr="00710EDE">
              <w:rPr>
                <w:sz w:val="22"/>
                <w:szCs w:val="22"/>
              </w:rPr>
              <w:t>Санитарно-технические сооружения и установки коммунального назначения, склады временного хранения утильсырья</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П – 3</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lang w:eastAsia="ar-SA"/>
              </w:rPr>
              <w:t xml:space="preserve">Зона производственно-коммунальных объектов </w:t>
            </w:r>
            <w:r w:rsidRPr="00710EDE">
              <w:rPr>
                <w:sz w:val="22"/>
                <w:szCs w:val="22"/>
                <w:lang w:val="en-US" w:eastAsia="ar-SA"/>
              </w:rPr>
              <w:t>IV</w:t>
            </w:r>
            <w:r w:rsidRPr="00710EDE">
              <w:rPr>
                <w:sz w:val="22"/>
                <w:szCs w:val="22"/>
                <w:lang w:eastAsia="ar-SA"/>
              </w:rPr>
              <w:t>класса вредности</w:t>
            </w:r>
          </w:p>
        </w:tc>
        <w:tc>
          <w:tcPr>
            <w:tcW w:w="834" w:type="pct"/>
          </w:tcPr>
          <w:p w:rsidR="001E1557" w:rsidRPr="00710EDE" w:rsidRDefault="001E1557" w:rsidP="00710EDE">
            <w:pPr>
              <w:jc w:val="both"/>
              <w:rPr>
                <w:sz w:val="22"/>
                <w:szCs w:val="22"/>
              </w:rPr>
            </w:pPr>
            <w:r w:rsidRPr="00710EDE">
              <w:rPr>
                <w:sz w:val="22"/>
                <w:szCs w:val="22"/>
              </w:rPr>
              <w:t>- промышленные предприятия IV класса;</w:t>
            </w:r>
          </w:p>
          <w:p w:rsidR="001E1557" w:rsidRPr="00710EDE" w:rsidRDefault="001E1557" w:rsidP="00710EDE">
            <w:pPr>
              <w:jc w:val="both"/>
              <w:rPr>
                <w:sz w:val="22"/>
                <w:szCs w:val="22"/>
              </w:rPr>
            </w:pPr>
            <w:r w:rsidRPr="00710EDE">
              <w:rPr>
                <w:sz w:val="22"/>
                <w:szCs w:val="22"/>
              </w:rPr>
              <w:t>- общетоварные и специализированные склады IV класса;</w:t>
            </w:r>
          </w:p>
          <w:p w:rsidR="001E1557" w:rsidRPr="00710EDE" w:rsidRDefault="001E1557" w:rsidP="00710EDE">
            <w:pPr>
              <w:jc w:val="both"/>
              <w:rPr>
                <w:sz w:val="22"/>
                <w:szCs w:val="22"/>
              </w:rPr>
            </w:pPr>
            <w:r w:rsidRPr="00710EDE">
              <w:rPr>
                <w:sz w:val="22"/>
                <w:szCs w:val="22"/>
              </w:rPr>
              <w:t>- автотранспортные предприятия;</w:t>
            </w:r>
          </w:p>
          <w:p w:rsidR="001E1557" w:rsidRPr="00710EDE" w:rsidRDefault="001E1557" w:rsidP="00710EDE">
            <w:pPr>
              <w:jc w:val="both"/>
              <w:rPr>
                <w:sz w:val="22"/>
                <w:szCs w:val="22"/>
              </w:rPr>
            </w:pPr>
            <w:r w:rsidRPr="00710EDE">
              <w:rPr>
                <w:sz w:val="22"/>
                <w:szCs w:val="22"/>
              </w:rPr>
              <w:t>- жилищно-эксплуатационные службы без ремонтных мастерских;</w:t>
            </w:r>
          </w:p>
          <w:p w:rsidR="001E1557" w:rsidRPr="00710EDE" w:rsidRDefault="001E1557" w:rsidP="00710EDE">
            <w:pPr>
              <w:jc w:val="both"/>
              <w:rPr>
                <w:sz w:val="22"/>
                <w:szCs w:val="22"/>
              </w:rPr>
            </w:pPr>
            <w:r w:rsidRPr="00710EDE">
              <w:rPr>
                <w:sz w:val="22"/>
                <w:szCs w:val="22"/>
              </w:rPr>
              <w:t>- жилищно-эксплуатационные службы с ремонтными мастерскими и гаражами;</w:t>
            </w:r>
          </w:p>
          <w:p w:rsidR="001E1557" w:rsidRPr="00710EDE" w:rsidRDefault="001E1557" w:rsidP="00710EDE">
            <w:pPr>
              <w:jc w:val="both"/>
              <w:rPr>
                <w:sz w:val="22"/>
                <w:szCs w:val="22"/>
              </w:rPr>
            </w:pPr>
            <w:r w:rsidRPr="00710EDE">
              <w:rPr>
                <w:sz w:val="22"/>
                <w:szCs w:val="22"/>
              </w:rPr>
              <w:t>- станции технического обслуживания автомобилей, мастерские автосервиса;</w:t>
            </w:r>
          </w:p>
          <w:p w:rsidR="001E1557" w:rsidRPr="00710EDE" w:rsidRDefault="001E1557" w:rsidP="00710EDE">
            <w:pPr>
              <w:jc w:val="both"/>
              <w:rPr>
                <w:sz w:val="22"/>
                <w:szCs w:val="22"/>
              </w:rPr>
            </w:pPr>
            <w:r w:rsidRPr="00710EDE">
              <w:rPr>
                <w:sz w:val="22"/>
                <w:szCs w:val="22"/>
              </w:rPr>
              <w:t>- ветеринарные лечебницы без содержания животных;</w:t>
            </w:r>
          </w:p>
          <w:p w:rsidR="001E1557" w:rsidRPr="00710EDE" w:rsidRDefault="001E1557" w:rsidP="00710EDE">
            <w:pPr>
              <w:jc w:val="both"/>
              <w:rPr>
                <w:sz w:val="22"/>
                <w:szCs w:val="22"/>
              </w:rPr>
            </w:pPr>
            <w:r w:rsidRPr="00710EDE">
              <w:rPr>
                <w:sz w:val="22"/>
                <w:szCs w:val="22"/>
              </w:rPr>
              <w:t xml:space="preserve">- пожарные депо; </w:t>
            </w:r>
          </w:p>
          <w:p w:rsidR="001E1557" w:rsidRPr="00710EDE" w:rsidRDefault="001E1557" w:rsidP="00710EDE">
            <w:pPr>
              <w:jc w:val="both"/>
              <w:rPr>
                <w:sz w:val="22"/>
                <w:szCs w:val="22"/>
              </w:rPr>
            </w:pPr>
            <w:r w:rsidRPr="00710EDE">
              <w:rPr>
                <w:sz w:val="22"/>
                <w:szCs w:val="22"/>
              </w:rPr>
              <w:t>- бани, фабрики химчистки, прачечные;</w:t>
            </w:r>
          </w:p>
          <w:p w:rsidR="001E1557" w:rsidRPr="00710EDE" w:rsidRDefault="001E1557" w:rsidP="00710EDE">
            <w:pPr>
              <w:jc w:val="both"/>
              <w:rPr>
                <w:sz w:val="22"/>
                <w:szCs w:val="22"/>
              </w:rPr>
            </w:pPr>
            <w:r w:rsidRPr="00710EDE">
              <w:rPr>
                <w:sz w:val="22"/>
                <w:szCs w:val="22"/>
              </w:rPr>
              <w:t>- мастерские по изготовлению памятников и похоронных принадлежностей;</w:t>
            </w:r>
          </w:p>
          <w:p w:rsidR="001E1557" w:rsidRPr="00710EDE" w:rsidRDefault="001E1557" w:rsidP="00710EDE">
            <w:pPr>
              <w:pStyle w:val="ListParagraph"/>
              <w:tabs>
                <w:tab w:val="left" w:pos="99"/>
                <w:tab w:val="left" w:pos="348"/>
              </w:tabs>
              <w:ind w:left="123"/>
              <w:jc w:val="both"/>
              <w:rPr>
                <w:rFonts w:ascii="Times New Roman" w:hAnsi="Times New Roman" w:cs="Times New Roman"/>
              </w:rPr>
            </w:pPr>
            <w:r w:rsidRPr="0011018F">
              <w:t>- передающие и принимающие станции радио и телевидения.</w:t>
            </w:r>
          </w:p>
        </w:tc>
        <w:tc>
          <w:tcPr>
            <w:tcW w:w="777" w:type="pct"/>
          </w:tcPr>
          <w:p w:rsidR="001E1557" w:rsidRPr="00710EDE" w:rsidRDefault="001E1557" w:rsidP="00710EDE">
            <w:pPr>
              <w:jc w:val="both"/>
              <w:rPr>
                <w:sz w:val="22"/>
                <w:szCs w:val="22"/>
              </w:rPr>
            </w:pPr>
            <w:r w:rsidRPr="00710EDE">
              <w:rPr>
                <w:sz w:val="22"/>
                <w:szCs w:val="22"/>
              </w:rPr>
              <w:t>- административные и управленческие учреждения, отделения банков;</w:t>
            </w:r>
          </w:p>
          <w:p w:rsidR="001E1557" w:rsidRPr="00710EDE" w:rsidRDefault="001E1557" w:rsidP="00710EDE">
            <w:pPr>
              <w:jc w:val="both"/>
              <w:rPr>
                <w:sz w:val="22"/>
                <w:szCs w:val="22"/>
              </w:rPr>
            </w:pPr>
            <w:r w:rsidRPr="00710EDE">
              <w:rPr>
                <w:sz w:val="22"/>
                <w:szCs w:val="22"/>
              </w:rPr>
              <w:t>- объекты социально-бытового обслуживания, связанные с производством и обслуживанием работающих на предприятиях;</w:t>
            </w:r>
          </w:p>
          <w:p w:rsidR="001E1557" w:rsidRPr="00710EDE" w:rsidRDefault="001E1557" w:rsidP="00710EDE">
            <w:pPr>
              <w:jc w:val="both"/>
              <w:rPr>
                <w:sz w:val="22"/>
                <w:szCs w:val="22"/>
              </w:rPr>
            </w:pPr>
            <w:r w:rsidRPr="00710EDE">
              <w:rPr>
                <w:sz w:val="22"/>
                <w:szCs w:val="22"/>
              </w:rPr>
              <w:t>- проезды, автостоянки индивидуального, ведомственного транспорта, гаражи грузовых машин;</w:t>
            </w:r>
          </w:p>
          <w:p w:rsidR="001E1557" w:rsidRPr="00710EDE" w:rsidRDefault="001E1557" w:rsidP="00710EDE">
            <w:pPr>
              <w:jc w:val="both"/>
              <w:rPr>
                <w:sz w:val="22"/>
                <w:szCs w:val="22"/>
              </w:rPr>
            </w:pPr>
            <w:r w:rsidRPr="00710EDE">
              <w:rPr>
                <w:sz w:val="22"/>
                <w:szCs w:val="22"/>
              </w:rPr>
              <w:t>- зеленые насаждения, малые архитектурные формы;</w:t>
            </w:r>
          </w:p>
          <w:p w:rsidR="001E1557" w:rsidRPr="00710EDE" w:rsidRDefault="001E1557" w:rsidP="00710EDE">
            <w:pPr>
              <w:jc w:val="both"/>
              <w:rPr>
                <w:sz w:val="22"/>
                <w:szCs w:val="22"/>
              </w:rPr>
            </w:pPr>
            <w:r w:rsidRPr="00710EDE">
              <w:rPr>
                <w:sz w:val="22"/>
                <w:szCs w:val="22"/>
              </w:rPr>
              <w:t>- пункты первой медицинской помощи, аптеки;</w:t>
            </w:r>
          </w:p>
          <w:p w:rsidR="001E1557" w:rsidRPr="00710EDE" w:rsidRDefault="001E1557" w:rsidP="00710EDE">
            <w:pPr>
              <w:jc w:val="both"/>
              <w:rPr>
                <w:sz w:val="22"/>
                <w:szCs w:val="22"/>
              </w:rPr>
            </w:pPr>
            <w:r w:rsidRPr="00710EDE">
              <w:rPr>
                <w:sz w:val="22"/>
                <w:szCs w:val="22"/>
              </w:rPr>
              <w:t>- объекты монументальной пропаганды, рекламные установки;</w:t>
            </w:r>
          </w:p>
          <w:p w:rsidR="001E1557" w:rsidRPr="00710EDE" w:rsidRDefault="001E1557" w:rsidP="00710EDE">
            <w:pPr>
              <w:widowControl w:val="0"/>
              <w:suppressAutoHyphens/>
              <w:jc w:val="both"/>
              <w:rPr>
                <w:sz w:val="22"/>
                <w:szCs w:val="22"/>
              </w:rPr>
            </w:pPr>
            <w:r w:rsidRPr="00710EDE">
              <w:rPr>
                <w:sz w:val="22"/>
                <w:szCs w:val="22"/>
              </w:rPr>
              <w:t>- санитарно-защитные зоны.</w:t>
            </w:r>
          </w:p>
        </w:tc>
        <w:tc>
          <w:tcPr>
            <w:tcW w:w="676" w:type="pct"/>
          </w:tcPr>
          <w:p w:rsidR="001E1557" w:rsidRPr="00710EDE" w:rsidRDefault="001E1557" w:rsidP="00710EDE">
            <w:pPr>
              <w:jc w:val="both"/>
              <w:rPr>
                <w:sz w:val="22"/>
                <w:szCs w:val="22"/>
              </w:rPr>
            </w:pPr>
            <w:r w:rsidRPr="00710EDE">
              <w:rPr>
                <w:sz w:val="22"/>
                <w:szCs w:val="22"/>
              </w:rPr>
              <w:t>- автозаправочные станции;</w:t>
            </w:r>
          </w:p>
          <w:p w:rsidR="001E1557" w:rsidRPr="00710EDE" w:rsidRDefault="001E1557" w:rsidP="00710EDE">
            <w:pPr>
              <w:jc w:val="both"/>
              <w:rPr>
                <w:sz w:val="22"/>
                <w:szCs w:val="22"/>
              </w:rPr>
            </w:pPr>
            <w:r w:rsidRPr="00710EDE">
              <w:rPr>
                <w:sz w:val="22"/>
                <w:szCs w:val="22"/>
              </w:rPr>
              <w:t>- ветеринарные лечебницы с содержанием животных;</w:t>
            </w:r>
          </w:p>
          <w:p w:rsidR="001E1557" w:rsidRPr="00710EDE" w:rsidRDefault="001E1557" w:rsidP="00710EDE">
            <w:pPr>
              <w:jc w:val="both"/>
              <w:rPr>
                <w:sz w:val="22"/>
                <w:szCs w:val="22"/>
              </w:rPr>
            </w:pPr>
            <w:r w:rsidRPr="00710EDE">
              <w:rPr>
                <w:sz w:val="22"/>
                <w:szCs w:val="22"/>
              </w:rPr>
              <w:t>- объекты, связанные с отправлением культа;</w:t>
            </w:r>
          </w:p>
          <w:p w:rsidR="001E1557" w:rsidRPr="00710EDE" w:rsidRDefault="001E1557" w:rsidP="00710EDE">
            <w:pPr>
              <w:jc w:val="both"/>
              <w:rPr>
                <w:sz w:val="22"/>
                <w:szCs w:val="22"/>
              </w:rPr>
            </w:pPr>
            <w:r w:rsidRPr="00710EDE">
              <w:rPr>
                <w:sz w:val="22"/>
                <w:szCs w:val="22"/>
              </w:rPr>
              <w:t>- пункты утилизации снега, снегосвалки;</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r w:rsidRPr="0011018F">
              <w:t>- бюро похоронного обслуживания</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П – 4</w:t>
            </w:r>
          </w:p>
        </w:tc>
        <w:tc>
          <w:tcPr>
            <w:tcW w:w="523" w:type="pct"/>
          </w:tcPr>
          <w:p w:rsidR="001E1557" w:rsidRPr="00710EDE" w:rsidRDefault="001E1557" w:rsidP="00710EDE">
            <w:pPr>
              <w:widowControl w:val="0"/>
              <w:spacing w:line="276" w:lineRule="auto"/>
              <w:jc w:val="both"/>
              <w:rPr>
                <w:sz w:val="22"/>
                <w:szCs w:val="22"/>
              </w:rPr>
            </w:pPr>
            <w:r w:rsidRPr="00710EDE">
              <w:rPr>
                <w:sz w:val="22"/>
                <w:szCs w:val="22"/>
                <w:lang w:eastAsia="ar-SA"/>
              </w:rPr>
              <w:t xml:space="preserve">Зона производственно-коммунальных объектов </w:t>
            </w:r>
            <w:r w:rsidRPr="00710EDE">
              <w:rPr>
                <w:sz w:val="22"/>
                <w:szCs w:val="22"/>
                <w:lang w:val="en-US" w:eastAsia="ar-SA"/>
              </w:rPr>
              <w:t>V</w:t>
            </w:r>
            <w:r w:rsidRPr="00710EDE">
              <w:rPr>
                <w:sz w:val="22"/>
                <w:szCs w:val="22"/>
                <w:lang w:eastAsia="ar-SA"/>
              </w:rPr>
              <w:t xml:space="preserve"> класса вредности</w:t>
            </w:r>
          </w:p>
        </w:tc>
        <w:tc>
          <w:tcPr>
            <w:tcW w:w="834"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Предприятия </w:t>
            </w:r>
            <w:r w:rsidRPr="00710EDE">
              <w:rPr>
                <w:rFonts w:ascii="Times New Roman" w:hAnsi="Times New Roman" w:cs="Times New Roman"/>
                <w:sz w:val="24"/>
                <w:szCs w:val="24"/>
                <w:lang w:val="en-US" w:eastAsia="ar-SA"/>
              </w:rPr>
              <w:t>V</w:t>
            </w:r>
            <w:r w:rsidRPr="00710EDE">
              <w:rPr>
                <w:rFonts w:ascii="Times New Roman" w:hAnsi="Times New Roman" w:cs="Times New Roman"/>
                <w:sz w:val="24"/>
                <w:szCs w:val="24"/>
                <w:lang w:eastAsia="ar-SA"/>
              </w:rPr>
              <w:t xml:space="preserve"> класса вредности </w:t>
            </w:r>
            <w:r w:rsidRPr="00710EDE">
              <w:rPr>
                <w:rFonts w:ascii="Times New Roman" w:hAnsi="Times New Roman" w:cs="Times New Roman"/>
                <w:sz w:val="24"/>
                <w:szCs w:val="24"/>
              </w:rPr>
              <w:t>по СанПиН 2.2.1/2.1.1.1031-01</w:t>
            </w:r>
            <w:r w:rsidRPr="00710EDE">
              <w:rPr>
                <w:rFonts w:ascii="Times New Roman" w:hAnsi="Times New Roman" w:cs="Times New Roman"/>
                <w:sz w:val="24"/>
                <w:szCs w:val="24"/>
                <w:lang w:eastAsia="ar-SA"/>
              </w:rPr>
              <w:t>;</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Предприятия общественного питания (кафе, столовые, буфеты), связанные с непосредственным обслуживанием производственных и коммунальных предприятий;</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Прачечные и химчистки, в том числе прачечные самообслуживания;</w:t>
            </w:r>
          </w:p>
          <w:p w:rsidR="001E1557" w:rsidRPr="00710EDE" w:rsidRDefault="001E1557" w:rsidP="00710EDE">
            <w:pPr>
              <w:numPr>
                <w:ilvl w:val="0"/>
                <w:numId w:val="9"/>
              </w:numPr>
              <w:spacing w:line="276" w:lineRule="auto"/>
              <w:ind w:left="206" w:hanging="206"/>
              <w:jc w:val="both"/>
              <w:rPr>
                <w:sz w:val="22"/>
                <w:szCs w:val="22"/>
                <w:lang w:eastAsia="ar-SA"/>
              </w:rPr>
            </w:pPr>
            <w:r w:rsidRPr="00710EDE">
              <w:rPr>
                <w:sz w:val="22"/>
                <w:szCs w:val="22"/>
                <w:lang w:eastAsia="ar-SA"/>
              </w:rPr>
              <w:t>Склады – магазины оптовой торговли, предприятия и магазины оптовой и  мелкооптовой торговли;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Магазины товаров первой необходимости в отдельно стоящем здании общей площадью не более 200 кв. м;</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Рынки открытые и закрытые продовольственные оптовые, мелкооптовые, розничной торговли, другие предприятия  оптовой, мелкооптовой торговли;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Пункты оказания первой медицинской помощи;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Антенны сотовой, радиорелейной, спутниковой связи.</w:t>
            </w:r>
          </w:p>
        </w:tc>
        <w:tc>
          <w:tcPr>
            <w:tcW w:w="777"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Административно-бытовые здания и помещения при производственных объектах;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Приобъектные гостиницы, общежития при промышленных предприятиях;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Спортивные площадки  и помещения для отдыха работников отдельных предприятий, организаций при условии размещения их на территории предприятия или организации;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Ярмарки, выставки и магазины розничной торговли товаров собственного производства промышленных предприятий;</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Вспомогательные здания и сооружения, технологически связанные с ведущим видом использования;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Здания и сооружения для размещения служб охраны и наблюдения;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Гаражи служебного транспорта;</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Гостевые автостоянки, парковки без взимания платы;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Площадки для сбора мусора;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Сооружения и устройства сетей инженерно-технического обеспечения;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благоустройства территорий, элементы малых архитектурных форм;</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Общественные зеленые насаждения;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гражданской обороны;</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пожарной охраны (гидранты, резервуары и т.п.);</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Реклама и объекты оформления в специально отведенных местах.</w:t>
            </w:r>
          </w:p>
        </w:tc>
        <w:tc>
          <w:tcPr>
            <w:tcW w:w="676"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Специализированные магазины продовольственных и непродовольственных товаров;</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Автосалоны, мебельные салоны, салоны по продаже крупногабаритной техники и иных товаров больших размеров, товаров первой необходимости;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Кладбища;</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Тюрьмы;</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военного назначения;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Ветлечебницы, в том числе с постоянным содержанием животных;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Автозаправочные станции;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Санитарно-технические сооружения и установки коммунального назначения, склады временного хранения утильсырья;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Профессионально-технические учебные заведения.</w:t>
            </w: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i/>
                <w:iCs/>
                <w:sz w:val="22"/>
                <w:szCs w:val="22"/>
                <w:u w:val="single"/>
              </w:rPr>
            </w:pPr>
            <w:r w:rsidRPr="00710EDE">
              <w:rPr>
                <w:b/>
                <w:bCs/>
                <w:i/>
                <w:iCs/>
                <w:sz w:val="22"/>
                <w:szCs w:val="22"/>
                <w:u w:val="single"/>
              </w:rPr>
              <w:t>ПРИРОДНО-РЕКРЕАЦИОННАЯ ЗОНА</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 xml:space="preserve">Р – </w:t>
            </w:r>
            <w:r w:rsidRPr="00710EDE">
              <w:rPr>
                <w:noProof/>
                <w:spacing w:val="-10"/>
                <w:sz w:val="22"/>
                <w:szCs w:val="22"/>
                <w:lang w:val="en-US"/>
              </w:rPr>
              <w:t>2</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лесов, лесопарков, кустарниковой растительности, лесополос</w:t>
            </w:r>
          </w:p>
        </w:tc>
        <w:tc>
          <w:tcPr>
            <w:tcW w:w="834" w:type="pct"/>
          </w:tcPr>
          <w:p w:rsidR="001E1557" w:rsidRPr="00710EDE" w:rsidRDefault="001E1557" w:rsidP="00710EDE">
            <w:pPr>
              <w:pStyle w:val="ListParagraph"/>
              <w:numPr>
                <w:ilvl w:val="0"/>
                <w:numId w:val="34"/>
              </w:numPr>
              <w:jc w:val="both"/>
              <w:rPr>
                <w:rFonts w:ascii="Times New Roman" w:hAnsi="Times New Roman" w:cs="Times New Roman"/>
                <w:sz w:val="24"/>
                <w:szCs w:val="24"/>
                <w:lang w:val="en-US"/>
              </w:rPr>
            </w:pPr>
            <w:r w:rsidRPr="00710EDE">
              <w:rPr>
                <w:rFonts w:ascii="Times New Roman" w:hAnsi="Times New Roman" w:cs="Times New Roman"/>
                <w:sz w:val="24"/>
                <w:szCs w:val="24"/>
              </w:rPr>
              <w:t>лесные массивы;</w:t>
            </w:r>
          </w:p>
        </w:tc>
        <w:tc>
          <w:tcPr>
            <w:tcW w:w="777" w:type="pct"/>
          </w:tcPr>
          <w:p w:rsidR="001E1557" w:rsidRPr="00710EDE" w:rsidRDefault="001E1557" w:rsidP="00710EDE">
            <w:pPr>
              <w:widowControl w:val="0"/>
              <w:numPr>
                <w:ilvl w:val="0"/>
                <w:numId w:val="34"/>
              </w:numPr>
              <w:suppressAutoHyphens/>
              <w:jc w:val="both"/>
              <w:rPr>
                <w:sz w:val="22"/>
                <w:szCs w:val="22"/>
              </w:rPr>
            </w:pPr>
            <w:r w:rsidRPr="00710EDE">
              <w:rPr>
                <w:sz w:val="22"/>
                <w:szCs w:val="22"/>
              </w:rPr>
              <w:t>малые архитектурные формы;</w:t>
            </w:r>
          </w:p>
          <w:p w:rsidR="001E1557" w:rsidRPr="00710EDE" w:rsidRDefault="001E1557" w:rsidP="00710EDE">
            <w:pPr>
              <w:widowControl w:val="0"/>
              <w:numPr>
                <w:ilvl w:val="0"/>
                <w:numId w:val="34"/>
              </w:numPr>
              <w:suppressAutoHyphens/>
              <w:jc w:val="both"/>
              <w:rPr>
                <w:sz w:val="22"/>
                <w:szCs w:val="22"/>
              </w:rPr>
            </w:pPr>
            <w:r w:rsidRPr="00710EDE">
              <w:rPr>
                <w:sz w:val="22"/>
                <w:szCs w:val="22"/>
              </w:rPr>
              <w:t>площадки для мусоросборников.</w:t>
            </w:r>
          </w:p>
          <w:p w:rsidR="001E1557" w:rsidRPr="00710EDE" w:rsidRDefault="001E1557" w:rsidP="00710EDE">
            <w:pPr>
              <w:jc w:val="both"/>
              <w:rPr>
                <w:sz w:val="22"/>
                <w:szCs w:val="22"/>
                <w:lang w:val="en-US" w:eastAsia="en-US"/>
              </w:rPr>
            </w:pPr>
          </w:p>
        </w:tc>
        <w:tc>
          <w:tcPr>
            <w:tcW w:w="676" w:type="pct"/>
          </w:tcPr>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киоски, лоточная торговля, временные павильоны розничной торговли и обслуживания;</w:t>
            </w:r>
          </w:p>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общественные туалеты;</w:t>
            </w:r>
          </w:p>
          <w:p w:rsidR="001E1557" w:rsidRPr="00710EDE" w:rsidRDefault="001E1557" w:rsidP="00710EDE">
            <w:pPr>
              <w:jc w:val="both"/>
              <w:rPr>
                <w:sz w:val="22"/>
                <w:szCs w:val="22"/>
              </w:rPr>
            </w:pPr>
            <w:r w:rsidRPr="00710EDE">
              <w:rPr>
                <w:sz w:val="22"/>
                <w:szCs w:val="22"/>
              </w:rPr>
              <w:t>спортивные и игровые площадки.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pacing w:val="-10"/>
                <w:sz w:val="22"/>
                <w:szCs w:val="22"/>
              </w:rPr>
            </w:pPr>
            <w:r w:rsidRPr="00710EDE">
              <w:rPr>
                <w:noProof/>
                <w:spacing w:val="-10"/>
                <w:sz w:val="22"/>
                <w:szCs w:val="22"/>
              </w:rPr>
              <w:t xml:space="preserve">Р – </w:t>
            </w:r>
            <w:r w:rsidRPr="00710EDE">
              <w:rPr>
                <w:noProof/>
                <w:spacing w:val="-10"/>
                <w:sz w:val="22"/>
                <w:szCs w:val="22"/>
                <w:lang w:val="en-US"/>
              </w:rPr>
              <w:t>5</w:t>
            </w:r>
          </w:p>
        </w:tc>
        <w:tc>
          <w:tcPr>
            <w:tcW w:w="523" w:type="pct"/>
          </w:tcPr>
          <w:p w:rsidR="001E1557" w:rsidRPr="00710EDE" w:rsidRDefault="001E1557" w:rsidP="00710EDE">
            <w:pPr>
              <w:widowControl w:val="0"/>
              <w:spacing w:line="276" w:lineRule="auto"/>
              <w:jc w:val="both"/>
              <w:rPr>
                <w:spacing w:val="-10"/>
                <w:sz w:val="22"/>
                <w:szCs w:val="22"/>
              </w:rPr>
            </w:pPr>
            <w:r w:rsidRPr="00710EDE">
              <w:rPr>
                <w:spacing w:val="-10"/>
                <w:sz w:val="22"/>
                <w:szCs w:val="22"/>
              </w:rPr>
              <w:t>Зона особоохраняемых природных территорий</w:t>
            </w:r>
          </w:p>
        </w:tc>
        <w:tc>
          <w:tcPr>
            <w:tcW w:w="2287" w:type="pct"/>
            <w:gridSpan w:val="3"/>
          </w:tcPr>
          <w:p w:rsidR="001E1557" w:rsidRPr="00710EDE" w:rsidRDefault="001E1557" w:rsidP="00710EDE">
            <w:pPr>
              <w:jc w:val="both"/>
              <w:rPr>
                <w:sz w:val="22"/>
                <w:szCs w:val="22"/>
              </w:rPr>
            </w:pPr>
            <w:r w:rsidRPr="00710EDE">
              <w:rPr>
                <w:sz w:val="22"/>
                <w:szCs w:val="22"/>
              </w:rPr>
              <w:t xml:space="preserve">Режим охраны  природных территорий определяется федеральным законом «Об особо охраняемых природных территориях» от 14.13.95г. №33-ФЗ, иными законодательными документами. </w:t>
            </w:r>
          </w:p>
          <w:p w:rsidR="001E1557" w:rsidRPr="00710EDE" w:rsidRDefault="001E1557" w:rsidP="00710EDE">
            <w:pPr>
              <w:jc w:val="both"/>
              <w:rPr>
                <w:sz w:val="22"/>
                <w:szCs w:val="22"/>
              </w:rPr>
            </w:pPr>
            <w:r w:rsidRPr="00710EDE">
              <w:rPr>
                <w:sz w:val="22"/>
                <w:szCs w:val="22"/>
              </w:rPr>
              <w:t>Разрешается ограниченное строительство объектов, необходимых для содержания территории и деятельности хозяйствующих субъектов, не противоречащей установленному назначению территории. 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1E1557" w:rsidRPr="00710EDE" w:rsidRDefault="001E1557" w:rsidP="00710EDE">
            <w:pPr>
              <w:jc w:val="both"/>
              <w:rPr>
                <w:sz w:val="22"/>
                <w:szCs w:val="22"/>
              </w:rPr>
            </w:pPr>
            <w:r w:rsidRPr="00710EDE">
              <w:rPr>
                <w:sz w:val="22"/>
                <w:szCs w:val="22"/>
              </w:rPr>
              <w:t>На территориях памятников природы  запрещается всякая деятельность, влекущая за собой нарушения сохранности  памятников природы. Не допускается изменение ландшафта, кроме изменений, связанных с восстановлением нарушенных природных объектов.</w:t>
            </w:r>
          </w:p>
          <w:p w:rsidR="001E1557" w:rsidRPr="00710EDE" w:rsidRDefault="001E1557" w:rsidP="00710EDE">
            <w:pPr>
              <w:jc w:val="both"/>
              <w:rPr>
                <w:sz w:val="22"/>
                <w:szCs w:val="22"/>
              </w:rPr>
            </w:pPr>
            <w:r w:rsidRPr="00710EDE">
              <w:rPr>
                <w:sz w:val="22"/>
                <w:szCs w:val="22"/>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охранные зоны, с регулируемым режимом хозяйственной деятельности. Рекомендуемая охранная зона от отдельных объектов, охраняемых ландшафтов – 100 м.</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noProof/>
                <w:spacing w:val="-10"/>
                <w:sz w:val="22"/>
                <w:szCs w:val="22"/>
              </w:rPr>
              <w:t xml:space="preserve">Р – </w:t>
            </w:r>
            <w:r w:rsidRPr="00710EDE">
              <w:rPr>
                <w:noProof/>
                <w:spacing w:val="-10"/>
                <w:sz w:val="22"/>
                <w:szCs w:val="22"/>
                <w:lang w:val="en-US"/>
              </w:rPr>
              <w:t>6</w:t>
            </w:r>
          </w:p>
        </w:tc>
        <w:tc>
          <w:tcPr>
            <w:tcW w:w="523" w:type="pct"/>
          </w:tcPr>
          <w:p w:rsidR="001E1557" w:rsidRPr="00710EDE" w:rsidRDefault="001E1557" w:rsidP="00710EDE">
            <w:pPr>
              <w:widowControl w:val="0"/>
              <w:spacing w:line="276" w:lineRule="auto"/>
              <w:jc w:val="both"/>
              <w:rPr>
                <w:sz w:val="22"/>
                <w:szCs w:val="22"/>
              </w:rPr>
            </w:pPr>
            <w:r w:rsidRPr="00710EDE">
              <w:rPr>
                <w:spacing w:val="-10"/>
                <w:sz w:val="22"/>
                <w:szCs w:val="22"/>
              </w:rPr>
              <w:t>Зона государственного лесного фонда</w:t>
            </w:r>
          </w:p>
        </w:tc>
        <w:tc>
          <w:tcPr>
            <w:tcW w:w="834" w:type="pct"/>
          </w:tcPr>
          <w:p w:rsidR="001E1557" w:rsidRPr="00710EDE" w:rsidRDefault="001E1557" w:rsidP="00710EDE">
            <w:pPr>
              <w:jc w:val="both"/>
              <w:rPr>
                <w:sz w:val="22"/>
                <w:szCs w:val="22"/>
              </w:rPr>
            </w:pPr>
            <w:r w:rsidRPr="00710EDE">
              <w:rPr>
                <w:sz w:val="22"/>
                <w:szCs w:val="22"/>
              </w:rPr>
              <w:t>-   Используется в целях ведения лесного хозяйства, использования, охраны, защиты и воспроизводства лесов.</w:t>
            </w:r>
          </w:p>
          <w:p w:rsidR="001E1557" w:rsidRPr="00710EDE" w:rsidRDefault="001E1557" w:rsidP="00710EDE">
            <w:pPr>
              <w:jc w:val="both"/>
              <w:rPr>
                <w:sz w:val="22"/>
                <w:szCs w:val="22"/>
              </w:rPr>
            </w:pPr>
            <w:r w:rsidRPr="00710EDE">
              <w:rPr>
                <w:sz w:val="22"/>
                <w:szCs w:val="22"/>
              </w:rPr>
              <w:t>-   Заготовка древесины</w:t>
            </w:r>
          </w:p>
          <w:p w:rsidR="001E1557" w:rsidRPr="00710EDE" w:rsidRDefault="001E1557" w:rsidP="00710EDE">
            <w:pPr>
              <w:jc w:val="both"/>
              <w:rPr>
                <w:sz w:val="22"/>
                <w:szCs w:val="22"/>
              </w:rPr>
            </w:pPr>
            <w:r w:rsidRPr="00710EDE">
              <w:rPr>
                <w:sz w:val="22"/>
                <w:szCs w:val="22"/>
              </w:rPr>
              <w:t>-   Заготовка живицы</w:t>
            </w:r>
          </w:p>
          <w:p w:rsidR="001E1557" w:rsidRPr="00710EDE" w:rsidRDefault="001E1557" w:rsidP="00710EDE">
            <w:pPr>
              <w:jc w:val="both"/>
              <w:rPr>
                <w:sz w:val="22"/>
                <w:szCs w:val="22"/>
              </w:rPr>
            </w:pPr>
            <w:r w:rsidRPr="00710EDE">
              <w:rPr>
                <w:sz w:val="22"/>
                <w:szCs w:val="22"/>
              </w:rPr>
              <w:t>-   Заготовка и сбор недревесных лесных ресурсов</w:t>
            </w:r>
          </w:p>
          <w:p w:rsidR="001E1557" w:rsidRPr="00710EDE" w:rsidRDefault="001E1557" w:rsidP="00710EDE">
            <w:pPr>
              <w:jc w:val="both"/>
              <w:rPr>
                <w:sz w:val="22"/>
                <w:szCs w:val="22"/>
              </w:rPr>
            </w:pPr>
            <w:r w:rsidRPr="00710EDE">
              <w:rPr>
                <w:sz w:val="22"/>
                <w:szCs w:val="22"/>
              </w:rPr>
              <w:t>-   Заготовка пищевых лесных ресурсов и сбор лекарственных растений</w:t>
            </w:r>
          </w:p>
          <w:p w:rsidR="001E1557" w:rsidRPr="00710EDE" w:rsidRDefault="001E1557" w:rsidP="00710EDE">
            <w:pPr>
              <w:jc w:val="both"/>
              <w:rPr>
                <w:sz w:val="22"/>
                <w:szCs w:val="22"/>
              </w:rPr>
            </w:pPr>
            <w:r w:rsidRPr="00710EDE">
              <w:rPr>
                <w:sz w:val="22"/>
                <w:szCs w:val="22"/>
              </w:rPr>
              <w:t>-   Ведение охотничьего хозяйства и осуществление охоты</w:t>
            </w:r>
          </w:p>
          <w:p w:rsidR="001E1557" w:rsidRPr="00710EDE" w:rsidRDefault="001E1557" w:rsidP="00710EDE">
            <w:pPr>
              <w:jc w:val="both"/>
              <w:rPr>
                <w:sz w:val="22"/>
                <w:szCs w:val="22"/>
              </w:rPr>
            </w:pPr>
            <w:r w:rsidRPr="00710EDE">
              <w:rPr>
                <w:sz w:val="22"/>
                <w:szCs w:val="22"/>
              </w:rPr>
              <w:t>-   Ведение городского хозяйства</w:t>
            </w:r>
          </w:p>
          <w:p w:rsidR="001E1557" w:rsidRPr="00710EDE" w:rsidRDefault="001E1557" w:rsidP="00710EDE">
            <w:pPr>
              <w:jc w:val="both"/>
              <w:rPr>
                <w:sz w:val="22"/>
                <w:szCs w:val="22"/>
              </w:rPr>
            </w:pPr>
            <w:r w:rsidRPr="00710EDE">
              <w:rPr>
                <w:sz w:val="22"/>
                <w:szCs w:val="22"/>
              </w:rPr>
              <w:t>-  Осуществление научно-исследовательской и образовательной деятельности</w:t>
            </w:r>
          </w:p>
          <w:p w:rsidR="001E1557" w:rsidRPr="00710EDE" w:rsidRDefault="001E1557" w:rsidP="00710EDE">
            <w:pPr>
              <w:jc w:val="both"/>
              <w:rPr>
                <w:sz w:val="22"/>
                <w:szCs w:val="22"/>
              </w:rPr>
            </w:pPr>
            <w:r w:rsidRPr="00710EDE">
              <w:rPr>
                <w:sz w:val="22"/>
                <w:szCs w:val="22"/>
              </w:rPr>
              <w:t>-   Осуществление рекреационной деятельности</w:t>
            </w:r>
          </w:p>
          <w:p w:rsidR="001E1557" w:rsidRPr="00710EDE" w:rsidRDefault="001E1557" w:rsidP="00710EDE">
            <w:pPr>
              <w:jc w:val="both"/>
              <w:rPr>
                <w:sz w:val="22"/>
                <w:szCs w:val="22"/>
              </w:rPr>
            </w:pPr>
            <w:r w:rsidRPr="00710EDE">
              <w:rPr>
                <w:sz w:val="22"/>
                <w:szCs w:val="22"/>
              </w:rPr>
              <w:t>-   Создание лесных плантаций и их эксплуатация</w:t>
            </w:r>
          </w:p>
          <w:p w:rsidR="001E1557" w:rsidRPr="00710EDE" w:rsidRDefault="001E1557" w:rsidP="00710EDE">
            <w:pPr>
              <w:jc w:val="both"/>
              <w:rPr>
                <w:sz w:val="22"/>
                <w:szCs w:val="22"/>
              </w:rPr>
            </w:pPr>
            <w:r w:rsidRPr="00710EDE">
              <w:rPr>
                <w:sz w:val="22"/>
                <w:szCs w:val="22"/>
              </w:rPr>
              <w:t>-   Выращивание лесных плодовых, ягодных, декоративных растений, лекарственных растений</w:t>
            </w:r>
          </w:p>
          <w:p w:rsidR="001E1557" w:rsidRPr="00710EDE" w:rsidRDefault="001E1557" w:rsidP="00710EDE">
            <w:pPr>
              <w:pStyle w:val="ListParagraph"/>
              <w:widowControl w:val="0"/>
              <w:tabs>
                <w:tab w:val="left" w:pos="348"/>
              </w:tabs>
              <w:spacing w:after="0"/>
              <w:ind w:left="0"/>
              <w:jc w:val="both"/>
              <w:rPr>
                <w:rFonts w:ascii="Times New Roman" w:hAnsi="Times New Roman" w:cs="Times New Roman"/>
                <w:sz w:val="24"/>
                <w:szCs w:val="24"/>
              </w:rPr>
            </w:pPr>
          </w:p>
        </w:tc>
        <w:tc>
          <w:tcPr>
            <w:tcW w:w="777" w:type="pct"/>
          </w:tcPr>
          <w:p w:rsidR="001E1557" w:rsidRPr="00710EDE" w:rsidRDefault="001E1557" w:rsidP="00710EDE">
            <w:pPr>
              <w:jc w:val="both"/>
              <w:rPr>
                <w:sz w:val="22"/>
                <w:szCs w:val="22"/>
              </w:rPr>
            </w:pPr>
            <w:r w:rsidRPr="00710EDE">
              <w:rPr>
                <w:sz w:val="22"/>
                <w:szCs w:val="22"/>
              </w:rPr>
              <w:t>-   Выполнение работ по геологическому изучению недр, разработка месторождений</w:t>
            </w:r>
          </w:p>
          <w:p w:rsidR="001E1557" w:rsidRPr="00710EDE" w:rsidRDefault="001E1557" w:rsidP="00710EDE">
            <w:pPr>
              <w:jc w:val="both"/>
              <w:rPr>
                <w:sz w:val="22"/>
                <w:szCs w:val="22"/>
              </w:rPr>
            </w:pPr>
            <w:r w:rsidRPr="00710EDE">
              <w:rPr>
                <w:sz w:val="22"/>
                <w:szCs w:val="22"/>
              </w:rPr>
              <w:t>    полезных ископаемых</w:t>
            </w:r>
          </w:p>
          <w:p w:rsidR="001E1557" w:rsidRPr="00710EDE" w:rsidRDefault="001E1557" w:rsidP="00710EDE">
            <w:pPr>
              <w:jc w:val="both"/>
              <w:rPr>
                <w:sz w:val="22"/>
                <w:szCs w:val="22"/>
              </w:rPr>
            </w:pPr>
            <w:r w:rsidRPr="00710EDE">
              <w:rPr>
                <w:sz w:val="22"/>
                <w:szCs w:val="22"/>
              </w:rPr>
              <w:t>-   Строительство и эксплуатация водохранилищ и иных искусственных водных объектов,</w:t>
            </w:r>
          </w:p>
          <w:p w:rsidR="001E1557" w:rsidRPr="00710EDE" w:rsidRDefault="001E1557" w:rsidP="00710EDE">
            <w:pPr>
              <w:jc w:val="both"/>
              <w:rPr>
                <w:sz w:val="22"/>
                <w:szCs w:val="22"/>
              </w:rPr>
            </w:pPr>
            <w:r w:rsidRPr="00710EDE">
              <w:rPr>
                <w:sz w:val="22"/>
                <w:szCs w:val="22"/>
              </w:rPr>
              <w:t>     а также гидротехнических сооружений;</w:t>
            </w:r>
          </w:p>
          <w:p w:rsidR="001E1557" w:rsidRPr="00710EDE" w:rsidRDefault="001E1557" w:rsidP="00710EDE">
            <w:pPr>
              <w:jc w:val="both"/>
              <w:rPr>
                <w:sz w:val="22"/>
                <w:szCs w:val="22"/>
              </w:rPr>
            </w:pPr>
            <w:r w:rsidRPr="00710EDE">
              <w:rPr>
                <w:sz w:val="22"/>
                <w:szCs w:val="22"/>
              </w:rPr>
              <w:t>-   Строительство, реконструкция, эксплуатация линий электропередачи, линий связи,</w:t>
            </w:r>
          </w:p>
          <w:p w:rsidR="001E1557" w:rsidRPr="00710EDE" w:rsidRDefault="001E1557" w:rsidP="00710EDE">
            <w:pPr>
              <w:jc w:val="both"/>
              <w:rPr>
                <w:sz w:val="22"/>
                <w:szCs w:val="22"/>
              </w:rPr>
            </w:pPr>
            <w:r w:rsidRPr="00710EDE">
              <w:rPr>
                <w:sz w:val="22"/>
                <w:szCs w:val="22"/>
              </w:rPr>
              <w:t>     дорог, трубопроводов и других линейных объектов и распределительных пунктов;</w:t>
            </w:r>
          </w:p>
          <w:p w:rsidR="001E1557" w:rsidRPr="00710EDE" w:rsidRDefault="001E1557" w:rsidP="00710EDE">
            <w:pPr>
              <w:jc w:val="both"/>
              <w:rPr>
                <w:sz w:val="22"/>
                <w:szCs w:val="22"/>
              </w:rPr>
            </w:pPr>
            <w:r w:rsidRPr="00710EDE">
              <w:rPr>
                <w:sz w:val="22"/>
                <w:szCs w:val="22"/>
              </w:rPr>
              <w:t>-    Насосные станции</w:t>
            </w:r>
          </w:p>
          <w:p w:rsidR="001E1557" w:rsidRPr="00710EDE" w:rsidRDefault="001E1557" w:rsidP="00710EDE">
            <w:pPr>
              <w:jc w:val="both"/>
              <w:rPr>
                <w:sz w:val="22"/>
                <w:szCs w:val="22"/>
              </w:rPr>
            </w:pPr>
            <w:r w:rsidRPr="00710EDE">
              <w:rPr>
                <w:sz w:val="22"/>
                <w:szCs w:val="22"/>
              </w:rPr>
              <w:t>-    Переработка древесины и иных лесных ресурсов;</w:t>
            </w:r>
          </w:p>
          <w:p w:rsidR="001E1557" w:rsidRPr="00710EDE" w:rsidRDefault="001E1557" w:rsidP="00710EDE">
            <w:pPr>
              <w:jc w:val="both"/>
              <w:rPr>
                <w:sz w:val="22"/>
                <w:szCs w:val="22"/>
              </w:rPr>
            </w:pPr>
            <w:r w:rsidRPr="00710EDE">
              <w:rPr>
                <w:sz w:val="22"/>
                <w:szCs w:val="22"/>
              </w:rPr>
              <w:t>-    Осуществление религиозной деятельности</w:t>
            </w:r>
          </w:p>
          <w:p w:rsidR="001E1557" w:rsidRPr="00710EDE" w:rsidRDefault="001E1557" w:rsidP="00710EDE">
            <w:pPr>
              <w:jc w:val="both"/>
              <w:rPr>
                <w:sz w:val="22"/>
                <w:szCs w:val="22"/>
              </w:rPr>
            </w:pPr>
            <w:r w:rsidRPr="00710EDE">
              <w:rPr>
                <w:sz w:val="22"/>
                <w:szCs w:val="22"/>
              </w:rPr>
              <w:t>-    Места накопления твердых бытовых отходов</w:t>
            </w:r>
          </w:p>
          <w:p w:rsidR="001E1557" w:rsidRPr="00710EDE" w:rsidRDefault="001E1557" w:rsidP="00710EDE">
            <w:pPr>
              <w:jc w:val="both"/>
              <w:rPr>
                <w:sz w:val="22"/>
                <w:szCs w:val="22"/>
                <w:lang w:eastAsia="en-US"/>
              </w:rPr>
            </w:pPr>
            <w:r w:rsidRPr="00710EDE">
              <w:rPr>
                <w:sz w:val="22"/>
                <w:szCs w:val="22"/>
              </w:rPr>
              <w:t>-    Парковки</w:t>
            </w:r>
          </w:p>
        </w:tc>
        <w:tc>
          <w:tcPr>
            <w:tcW w:w="676" w:type="pct"/>
          </w:tcPr>
          <w:p w:rsidR="001E1557" w:rsidRPr="00710EDE" w:rsidRDefault="001E1557" w:rsidP="00710EDE">
            <w:pPr>
              <w:jc w:val="both"/>
              <w:rPr>
                <w:sz w:val="22"/>
                <w:szCs w:val="22"/>
              </w:rPr>
            </w:pPr>
            <w:r w:rsidRPr="00710EDE">
              <w:rPr>
                <w:sz w:val="22"/>
                <w:szCs w:val="22"/>
              </w:rPr>
              <w:t>-     Объекты инженерно-технического обеспечения</w:t>
            </w:r>
          </w:p>
          <w:p w:rsidR="001E1557" w:rsidRPr="00710EDE" w:rsidRDefault="001E1557" w:rsidP="00710EDE">
            <w:pPr>
              <w:jc w:val="both"/>
              <w:rPr>
                <w:sz w:val="22"/>
                <w:szCs w:val="22"/>
              </w:rPr>
            </w:pPr>
            <w:r w:rsidRPr="00710EDE">
              <w:rPr>
                <w:sz w:val="22"/>
                <w:szCs w:val="22"/>
              </w:rPr>
              <w:t>-     Базовые станции сотовой связи</w:t>
            </w:r>
          </w:p>
          <w:p w:rsidR="001E1557" w:rsidRPr="00710EDE" w:rsidRDefault="001E1557" w:rsidP="00710EDE">
            <w:pPr>
              <w:widowControl w:val="0"/>
              <w:suppressAutoHyphens/>
              <w:autoSpaceDE w:val="0"/>
              <w:autoSpaceDN w:val="0"/>
              <w:adjustRightInd w:val="0"/>
              <w:jc w:val="both"/>
              <w:rPr>
                <w:sz w:val="22"/>
                <w:szCs w:val="22"/>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pacing w:val="-10"/>
                <w:sz w:val="22"/>
                <w:szCs w:val="22"/>
              </w:rPr>
            </w:pPr>
          </w:p>
        </w:tc>
        <w:tc>
          <w:tcPr>
            <w:tcW w:w="523" w:type="pct"/>
          </w:tcPr>
          <w:p w:rsidR="001E1557" w:rsidRPr="00710EDE" w:rsidRDefault="001E1557" w:rsidP="00710EDE">
            <w:pPr>
              <w:widowControl w:val="0"/>
              <w:spacing w:line="276" w:lineRule="auto"/>
              <w:jc w:val="both"/>
              <w:rPr>
                <w:spacing w:val="-10"/>
                <w:sz w:val="22"/>
                <w:szCs w:val="22"/>
              </w:rPr>
            </w:pPr>
          </w:p>
        </w:tc>
        <w:tc>
          <w:tcPr>
            <w:tcW w:w="834" w:type="pct"/>
          </w:tcPr>
          <w:p w:rsidR="001E1557" w:rsidRPr="00710EDE" w:rsidRDefault="001E1557" w:rsidP="00710EDE">
            <w:pPr>
              <w:jc w:val="both"/>
              <w:rPr>
                <w:sz w:val="22"/>
                <w:szCs w:val="22"/>
              </w:rPr>
            </w:pPr>
          </w:p>
        </w:tc>
        <w:tc>
          <w:tcPr>
            <w:tcW w:w="777" w:type="pct"/>
          </w:tcPr>
          <w:p w:rsidR="001E1557" w:rsidRPr="00710EDE" w:rsidRDefault="001E1557" w:rsidP="00710EDE">
            <w:pPr>
              <w:jc w:val="both"/>
              <w:rPr>
                <w:sz w:val="22"/>
                <w:szCs w:val="22"/>
              </w:rPr>
            </w:pPr>
          </w:p>
        </w:tc>
        <w:tc>
          <w:tcPr>
            <w:tcW w:w="676" w:type="pct"/>
          </w:tcPr>
          <w:p w:rsidR="001E1557" w:rsidRPr="00710EDE" w:rsidRDefault="001E1557" w:rsidP="00710EDE">
            <w:pPr>
              <w:jc w:val="both"/>
              <w:rPr>
                <w:sz w:val="22"/>
                <w:szCs w:val="22"/>
              </w:rPr>
            </w:pP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i/>
                <w:iCs/>
                <w:sz w:val="22"/>
                <w:szCs w:val="22"/>
                <w:u w:val="single"/>
              </w:rPr>
            </w:pPr>
            <w:r w:rsidRPr="00710EDE">
              <w:rPr>
                <w:b/>
                <w:bCs/>
                <w:i/>
                <w:iCs/>
                <w:spacing w:val="-10"/>
                <w:sz w:val="22"/>
                <w:szCs w:val="22"/>
                <w:u w:val="single"/>
              </w:rPr>
              <w:t>СЕЛЬСКОХОЗЯЙСТВЕННЫЕ ЗОНЫ</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p>
          <w:p w:rsidR="001E1557" w:rsidRPr="00710EDE" w:rsidRDefault="001E1557" w:rsidP="00710EDE">
            <w:pPr>
              <w:widowControl w:val="0"/>
              <w:spacing w:line="276" w:lineRule="auto"/>
              <w:jc w:val="both"/>
              <w:rPr>
                <w:sz w:val="22"/>
                <w:szCs w:val="22"/>
              </w:rPr>
            </w:pPr>
            <w:r w:rsidRPr="00710EDE">
              <w:rPr>
                <w:spacing w:val="-10"/>
                <w:sz w:val="22"/>
                <w:szCs w:val="22"/>
              </w:rPr>
              <w:t>СХ– 1</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Зоны сельскохозяйственного использования в границах населенного пункта</w:t>
            </w:r>
          </w:p>
        </w:tc>
        <w:tc>
          <w:tcPr>
            <w:tcW w:w="834" w:type="pct"/>
          </w:tcPr>
          <w:p w:rsidR="001E1557" w:rsidRPr="00710EDE" w:rsidRDefault="001E1557" w:rsidP="00710EDE">
            <w:pPr>
              <w:widowControl w:val="0"/>
              <w:numPr>
                <w:ilvl w:val="0"/>
                <w:numId w:val="29"/>
              </w:numPr>
              <w:suppressAutoHyphens/>
              <w:ind w:left="0" w:firstLine="0"/>
              <w:jc w:val="both"/>
              <w:rPr>
                <w:sz w:val="22"/>
                <w:szCs w:val="22"/>
              </w:rPr>
            </w:pPr>
            <w:r w:rsidRPr="00710EDE">
              <w:rPr>
                <w:sz w:val="22"/>
                <w:szCs w:val="22"/>
              </w:rPr>
              <w:t>пашни;</w:t>
            </w:r>
          </w:p>
          <w:p w:rsidR="001E1557" w:rsidRPr="00710EDE" w:rsidRDefault="001E1557" w:rsidP="00710EDE">
            <w:pPr>
              <w:widowControl w:val="0"/>
              <w:numPr>
                <w:ilvl w:val="0"/>
                <w:numId w:val="29"/>
              </w:numPr>
              <w:suppressAutoHyphens/>
              <w:ind w:left="0" w:firstLine="0"/>
              <w:jc w:val="both"/>
              <w:rPr>
                <w:sz w:val="22"/>
                <w:szCs w:val="22"/>
              </w:rPr>
            </w:pPr>
            <w:r w:rsidRPr="00710EDE">
              <w:rPr>
                <w:sz w:val="22"/>
                <w:szCs w:val="22"/>
              </w:rPr>
              <w:t>сенокосы, пастбища;</w:t>
            </w:r>
          </w:p>
          <w:p w:rsidR="001E1557" w:rsidRPr="00710EDE" w:rsidRDefault="001E1557" w:rsidP="00710EDE">
            <w:pPr>
              <w:widowControl w:val="0"/>
              <w:numPr>
                <w:ilvl w:val="0"/>
                <w:numId w:val="29"/>
              </w:numPr>
              <w:suppressAutoHyphens/>
              <w:ind w:left="0" w:firstLine="0"/>
              <w:jc w:val="both"/>
              <w:rPr>
                <w:sz w:val="22"/>
                <w:szCs w:val="22"/>
              </w:rPr>
            </w:pPr>
            <w:r w:rsidRPr="00710EDE">
              <w:rPr>
                <w:sz w:val="22"/>
                <w:szCs w:val="22"/>
              </w:rPr>
              <w:t>сады фруктовых деревьев и плодово-ягодных кустарников;</w:t>
            </w:r>
          </w:p>
          <w:p w:rsidR="001E1557" w:rsidRPr="00710EDE" w:rsidRDefault="001E1557" w:rsidP="00710EDE">
            <w:pPr>
              <w:widowControl w:val="0"/>
              <w:numPr>
                <w:ilvl w:val="0"/>
                <w:numId w:val="29"/>
              </w:numPr>
              <w:suppressAutoHyphens/>
              <w:ind w:left="0" w:firstLine="0"/>
              <w:jc w:val="both"/>
              <w:rPr>
                <w:sz w:val="22"/>
                <w:szCs w:val="22"/>
              </w:rPr>
            </w:pPr>
            <w:r w:rsidRPr="00710EDE">
              <w:rPr>
                <w:sz w:val="22"/>
                <w:szCs w:val="22"/>
              </w:rPr>
              <w:t>питомники;</w:t>
            </w:r>
          </w:p>
          <w:p w:rsidR="001E1557" w:rsidRPr="00710EDE" w:rsidRDefault="001E1557" w:rsidP="00710EDE">
            <w:pPr>
              <w:widowControl w:val="0"/>
              <w:numPr>
                <w:ilvl w:val="0"/>
                <w:numId w:val="29"/>
              </w:numPr>
              <w:suppressAutoHyphens/>
              <w:ind w:left="0" w:firstLine="0"/>
              <w:jc w:val="both"/>
              <w:rPr>
                <w:sz w:val="22"/>
                <w:szCs w:val="22"/>
              </w:rPr>
            </w:pPr>
            <w:r w:rsidRPr="00710EDE">
              <w:rPr>
                <w:sz w:val="22"/>
                <w:szCs w:val="22"/>
              </w:rPr>
              <w:t>лесозащитные насаждения.</w:t>
            </w:r>
          </w:p>
          <w:p w:rsidR="001E1557" w:rsidRPr="00710EDE" w:rsidRDefault="001E1557" w:rsidP="00710EDE">
            <w:pPr>
              <w:widowControl w:val="0"/>
              <w:spacing w:line="276" w:lineRule="auto"/>
              <w:jc w:val="both"/>
              <w:rPr>
                <w:sz w:val="22"/>
                <w:szCs w:val="22"/>
              </w:rPr>
            </w:pPr>
          </w:p>
        </w:tc>
        <w:tc>
          <w:tcPr>
            <w:tcW w:w="777" w:type="pct"/>
          </w:tcPr>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теплицы;</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оранжереи;</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надворные постройки - сараи для садовых принадлежностей, туалеты, бани;</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индивидуальные гаражи на придомовом участке или парковки;</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индивидуальная трудовая деятельность (без нарушения принципов добрососедства);</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водозаборы;</w:t>
            </w:r>
          </w:p>
          <w:p w:rsidR="001E1557" w:rsidRPr="00710EDE" w:rsidRDefault="001E1557" w:rsidP="00710EDE">
            <w:pPr>
              <w:pStyle w:val="ListParagraph"/>
              <w:numPr>
                <w:ilvl w:val="0"/>
                <w:numId w:val="35"/>
              </w:numPr>
              <w:spacing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резервуары для хранения воды;</w:t>
            </w:r>
          </w:p>
          <w:p w:rsidR="001E1557" w:rsidRPr="0011018F" w:rsidRDefault="001E1557" w:rsidP="00710EDE">
            <w:pPr>
              <w:pStyle w:val="ListParagraph"/>
              <w:numPr>
                <w:ilvl w:val="0"/>
                <w:numId w:val="35"/>
              </w:numPr>
              <w:spacing w:line="240" w:lineRule="auto"/>
              <w:ind w:left="0" w:firstLine="0"/>
              <w:jc w:val="both"/>
            </w:pPr>
            <w:r w:rsidRPr="00710EDE">
              <w:rPr>
                <w:rFonts w:ascii="Times New Roman" w:hAnsi="Times New Roman" w:cs="Times New Roman"/>
                <w:sz w:val="24"/>
                <w:szCs w:val="24"/>
              </w:rPr>
              <w:t>детские площадки, площадки для отдыха, спортивных занятий.</w:t>
            </w:r>
          </w:p>
        </w:tc>
        <w:tc>
          <w:tcPr>
            <w:tcW w:w="676" w:type="pct"/>
          </w:tcPr>
          <w:p w:rsidR="001E1557" w:rsidRPr="00710EDE" w:rsidRDefault="001E1557" w:rsidP="00710EDE">
            <w:pPr>
              <w:numPr>
                <w:ilvl w:val="0"/>
                <w:numId w:val="36"/>
              </w:numPr>
              <w:spacing w:after="200" w:line="276" w:lineRule="auto"/>
              <w:ind w:left="0" w:firstLine="0"/>
              <w:jc w:val="both"/>
              <w:rPr>
                <w:sz w:val="22"/>
                <w:szCs w:val="22"/>
              </w:rPr>
            </w:pPr>
            <w:r w:rsidRPr="00710EDE">
              <w:rPr>
                <w:sz w:val="22"/>
                <w:szCs w:val="22"/>
              </w:rPr>
              <w:t>коллективные овощехранилища;</w:t>
            </w:r>
          </w:p>
          <w:p w:rsidR="001E1557" w:rsidRPr="00710EDE" w:rsidRDefault="001E1557" w:rsidP="00710EDE">
            <w:pPr>
              <w:numPr>
                <w:ilvl w:val="0"/>
                <w:numId w:val="36"/>
              </w:numPr>
              <w:spacing w:after="200" w:line="276" w:lineRule="auto"/>
              <w:ind w:left="0" w:firstLine="0"/>
              <w:jc w:val="both"/>
              <w:rPr>
                <w:sz w:val="22"/>
                <w:szCs w:val="22"/>
              </w:rPr>
            </w:pPr>
            <w:r w:rsidRPr="00710EDE">
              <w:rPr>
                <w:sz w:val="22"/>
                <w:szCs w:val="22"/>
              </w:rPr>
              <w:t>аптечные  киоски, лоточная торговля, временные павильоны, розничной торговли и обслуживания;</w:t>
            </w:r>
          </w:p>
          <w:p w:rsidR="001E1557" w:rsidRPr="00710EDE" w:rsidRDefault="001E1557" w:rsidP="00710EDE">
            <w:pPr>
              <w:numPr>
                <w:ilvl w:val="0"/>
                <w:numId w:val="36"/>
              </w:numPr>
              <w:spacing w:after="200" w:line="276" w:lineRule="auto"/>
              <w:ind w:left="0" w:firstLine="0"/>
              <w:jc w:val="both"/>
              <w:rPr>
                <w:sz w:val="22"/>
                <w:szCs w:val="22"/>
              </w:rPr>
            </w:pPr>
            <w:r w:rsidRPr="00710EDE">
              <w:rPr>
                <w:sz w:val="22"/>
                <w:szCs w:val="22"/>
              </w:rPr>
              <w:t>места для кемпингов, пикников, вспомогательные строения и инфраструктура для отдыха на природе;</w:t>
            </w:r>
          </w:p>
          <w:p w:rsidR="001E1557" w:rsidRPr="00710EDE" w:rsidRDefault="001E1557" w:rsidP="00710EDE">
            <w:pPr>
              <w:numPr>
                <w:ilvl w:val="0"/>
                <w:numId w:val="36"/>
              </w:numPr>
              <w:spacing w:after="200" w:line="276" w:lineRule="auto"/>
              <w:ind w:left="0" w:firstLine="0"/>
              <w:jc w:val="both"/>
              <w:rPr>
                <w:sz w:val="22"/>
                <w:szCs w:val="22"/>
              </w:rPr>
            </w:pPr>
            <w:r w:rsidRPr="00710EDE">
              <w:rPr>
                <w:sz w:val="22"/>
                <w:szCs w:val="22"/>
              </w:rPr>
              <w:t>ветеринарные приемные пункты.</w:t>
            </w:r>
          </w:p>
          <w:p w:rsidR="001E1557" w:rsidRPr="00710EDE" w:rsidRDefault="001E1557" w:rsidP="00710EDE">
            <w:pPr>
              <w:widowControl w:val="0"/>
              <w:spacing w:line="276" w:lineRule="auto"/>
              <w:jc w:val="both"/>
              <w:rPr>
                <w:sz w:val="22"/>
                <w:szCs w:val="22"/>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p>
          <w:p w:rsidR="001E1557" w:rsidRPr="00710EDE" w:rsidRDefault="001E1557" w:rsidP="00710EDE">
            <w:pPr>
              <w:widowControl w:val="0"/>
              <w:spacing w:line="276" w:lineRule="auto"/>
              <w:jc w:val="both"/>
              <w:rPr>
                <w:sz w:val="22"/>
                <w:szCs w:val="22"/>
              </w:rPr>
            </w:pPr>
            <w:r w:rsidRPr="00710EDE">
              <w:rPr>
                <w:spacing w:val="-10"/>
                <w:sz w:val="22"/>
                <w:szCs w:val="22"/>
              </w:rPr>
              <w:t>СХ– 3</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 xml:space="preserve">Зона производственных и складских объектов сельскохозяйственного назначения </w:t>
            </w:r>
          </w:p>
        </w:tc>
        <w:tc>
          <w:tcPr>
            <w:tcW w:w="834" w:type="pct"/>
          </w:tcPr>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Животноводческие фермы различного профиля;</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Растениеводческие фермы;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Производственные и складские предприятия городского хозяйства;</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Цеха по переработке и хранению  сельскохозяйственной продукции;</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Предприятия по техническому обслуживанию и ремонту сельскохозяйственных машин и автомобилей;</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Ветеринарные учреждения;</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Теплицы;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Питомники.</w:t>
            </w:r>
          </w:p>
        </w:tc>
        <w:tc>
          <w:tcPr>
            <w:tcW w:w="777" w:type="pct"/>
          </w:tcPr>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Административные помещения;</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Хозяйственные корпуса;</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Объекты инженерной инфраструктуры;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Гаражи для хранения сельскохозяйственной техники;</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Площадки для мусоросборников;</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Помещения для охраны;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Противопожарные водоемы.</w:t>
            </w:r>
          </w:p>
          <w:p w:rsidR="001E1557" w:rsidRPr="00710EDE" w:rsidRDefault="001E1557" w:rsidP="00710EDE">
            <w:pPr>
              <w:widowControl w:val="0"/>
              <w:spacing w:line="276" w:lineRule="auto"/>
              <w:jc w:val="both"/>
              <w:rPr>
                <w:sz w:val="22"/>
                <w:szCs w:val="22"/>
              </w:rPr>
            </w:pPr>
          </w:p>
        </w:tc>
        <w:tc>
          <w:tcPr>
            <w:tcW w:w="676" w:type="pct"/>
          </w:tcPr>
          <w:p w:rsidR="001E1557" w:rsidRPr="00710EDE" w:rsidRDefault="001E1557" w:rsidP="00710EDE">
            <w:pPr>
              <w:ind w:firstLine="567"/>
              <w:jc w:val="both"/>
              <w:rPr>
                <w:sz w:val="22"/>
                <w:szCs w:val="22"/>
              </w:rPr>
            </w:pPr>
            <w:r w:rsidRPr="00710EDE">
              <w:rPr>
                <w:sz w:val="22"/>
                <w:szCs w:val="22"/>
              </w:rPr>
              <w:t>- магазины по продаже производимой продукции.</w:t>
            </w:r>
          </w:p>
          <w:p w:rsidR="001E1557" w:rsidRPr="00710EDE" w:rsidRDefault="001E1557" w:rsidP="00710EDE">
            <w:pPr>
              <w:widowControl w:val="0"/>
              <w:spacing w:line="276" w:lineRule="auto"/>
              <w:jc w:val="both"/>
              <w:rPr>
                <w:sz w:val="22"/>
                <w:szCs w:val="22"/>
              </w:rPr>
            </w:pPr>
          </w:p>
        </w:tc>
      </w:tr>
      <w:tr w:rsidR="001E1557" w:rsidRPr="0011018F">
        <w:trPr>
          <w:gridAfter w:val="2"/>
          <w:wAfter w:w="9814" w:type="dxa"/>
        </w:trPr>
        <w:tc>
          <w:tcPr>
            <w:tcW w:w="3002" w:type="pct"/>
            <w:gridSpan w:val="5"/>
          </w:tcPr>
          <w:p w:rsidR="001E1557" w:rsidRPr="00710EDE" w:rsidRDefault="001E1557" w:rsidP="00710EDE">
            <w:pPr>
              <w:widowControl w:val="0"/>
              <w:spacing w:line="276" w:lineRule="auto"/>
              <w:jc w:val="center"/>
              <w:rPr>
                <w:b/>
                <w:bCs/>
                <w:i/>
                <w:iCs/>
                <w:sz w:val="22"/>
                <w:szCs w:val="22"/>
                <w:u w:val="single"/>
              </w:rPr>
            </w:pPr>
            <w:r w:rsidRPr="00710EDE">
              <w:rPr>
                <w:b/>
                <w:bCs/>
                <w:i/>
                <w:iCs/>
                <w:spacing w:val="-10"/>
                <w:sz w:val="22"/>
                <w:szCs w:val="22"/>
                <w:u w:val="single"/>
              </w:rPr>
              <w:t>ЗОНЫ ПЕРСПЕКТИВНОГО ГРАДОСТРОИТЕЛЬНОГО РАЗВИТИЯ</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Ж</w:t>
            </w:r>
            <w:r w:rsidRPr="00710EDE">
              <w:rPr>
                <w:spacing w:val="-10"/>
                <w:sz w:val="22"/>
                <w:szCs w:val="22"/>
                <w:vertAlign w:val="subscript"/>
              </w:rPr>
              <w:t>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жилой застройки (перспективная)</w:t>
            </w:r>
          </w:p>
        </w:tc>
        <w:tc>
          <w:tcPr>
            <w:tcW w:w="834" w:type="pct"/>
          </w:tcPr>
          <w:p w:rsidR="001E1557" w:rsidRPr="00710EDE" w:rsidRDefault="001E1557" w:rsidP="00710EDE">
            <w:pPr>
              <w:pStyle w:val="ListParagraph"/>
              <w:widowControl w:val="0"/>
              <w:numPr>
                <w:ilvl w:val="0"/>
                <w:numId w:val="6"/>
              </w:numPr>
              <w:tabs>
                <w:tab w:val="left" w:pos="348"/>
              </w:tabs>
              <w:suppressAutoHyphens/>
              <w:spacing w:after="0"/>
              <w:ind w:left="0" w:firstLine="71"/>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Отдельно стоящие жилые дома на одну семью в 1-3 этажа усадебного типа с возможностью ведения ЛПХ;</w:t>
            </w:r>
          </w:p>
          <w:p w:rsidR="001E1557" w:rsidRPr="00710EDE" w:rsidRDefault="001E1557" w:rsidP="00710EDE">
            <w:pPr>
              <w:pStyle w:val="ListParagraph"/>
              <w:widowControl w:val="0"/>
              <w:numPr>
                <w:ilvl w:val="0"/>
                <w:numId w:val="6"/>
              </w:numPr>
              <w:tabs>
                <w:tab w:val="left" w:pos="348"/>
              </w:tabs>
              <w:suppressAutoHyphens/>
              <w:spacing w:after="0"/>
              <w:ind w:left="0" w:firstLine="71"/>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Отдельно стоящие жилые дома коттеджного типа на одну семью в 1-3 этажа с придомовыми участками;</w:t>
            </w:r>
          </w:p>
          <w:p w:rsidR="001E1557" w:rsidRPr="00710EDE" w:rsidRDefault="001E1557" w:rsidP="00710EDE">
            <w:pPr>
              <w:pStyle w:val="ListParagraph"/>
              <w:widowControl w:val="0"/>
              <w:numPr>
                <w:ilvl w:val="0"/>
                <w:numId w:val="6"/>
              </w:numPr>
              <w:tabs>
                <w:tab w:val="left" w:pos="348"/>
              </w:tabs>
              <w:suppressAutoHyphens/>
              <w:spacing w:after="0"/>
              <w:ind w:left="0" w:firstLine="71"/>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Многоквартирные жилые дома усадебного типа в 1-3 этажа;</w:t>
            </w:r>
          </w:p>
          <w:p w:rsidR="001E1557" w:rsidRPr="00710EDE" w:rsidRDefault="001E1557" w:rsidP="00710EDE">
            <w:pPr>
              <w:pStyle w:val="ListParagraph"/>
              <w:widowControl w:val="0"/>
              <w:numPr>
                <w:ilvl w:val="0"/>
                <w:numId w:val="6"/>
              </w:numPr>
              <w:tabs>
                <w:tab w:val="left" w:pos="348"/>
              </w:tabs>
              <w:spacing w:after="0"/>
              <w:ind w:left="0" w:firstLine="71"/>
              <w:jc w:val="both"/>
              <w:rPr>
                <w:rFonts w:ascii="Times New Roman" w:hAnsi="Times New Roman" w:cs="Times New Roman"/>
                <w:sz w:val="24"/>
                <w:szCs w:val="24"/>
              </w:rPr>
            </w:pPr>
            <w:r w:rsidRPr="00710EDE">
              <w:rPr>
                <w:rFonts w:ascii="Times New Roman" w:hAnsi="Times New Roman" w:cs="Times New Roman"/>
                <w:sz w:val="24"/>
                <w:szCs w:val="24"/>
                <w:lang w:eastAsia="ru-RU"/>
              </w:rPr>
              <w:t>Блокированные жилые дома в 1-3 этажа с придомовыми участками</w:t>
            </w:r>
            <w:r w:rsidRPr="00710EDE">
              <w:rPr>
                <w:rFonts w:ascii="Times New Roman" w:hAnsi="Times New Roman" w:cs="Times New Roman"/>
                <w:sz w:val="24"/>
                <w:szCs w:val="24"/>
              </w:rPr>
              <w:t>;</w:t>
            </w:r>
          </w:p>
          <w:p w:rsidR="001E1557" w:rsidRPr="00710EDE" w:rsidRDefault="001E1557" w:rsidP="00710EDE">
            <w:pPr>
              <w:pStyle w:val="ListParagraph"/>
              <w:widowControl w:val="0"/>
              <w:numPr>
                <w:ilvl w:val="0"/>
                <w:numId w:val="6"/>
              </w:numPr>
              <w:tabs>
                <w:tab w:val="left" w:pos="348"/>
              </w:tabs>
              <w:spacing w:after="0"/>
              <w:ind w:left="0" w:firstLine="71"/>
              <w:jc w:val="both"/>
              <w:rPr>
                <w:rFonts w:ascii="Times New Roman" w:hAnsi="Times New Roman" w:cs="Times New Roman"/>
                <w:sz w:val="24"/>
                <w:szCs w:val="24"/>
              </w:rPr>
            </w:pPr>
            <w:r w:rsidRPr="00710EDE">
              <w:rPr>
                <w:rFonts w:ascii="Times New Roman" w:hAnsi="Times New Roman" w:cs="Times New Roman"/>
                <w:sz w:val="24"/>
                <w:szCs w:val="24"/>
              </w:rPr>
              <w:t>Личное подсобное хозяйство;</w:t>
            </w:r>
          </w:p>
          <w:p w:rsidR="001E1557" w:rsidRPr="00710EDE" w:rsidRDefault="001E1557" w:rsidP="00710EDE">
            <w:pPr>
              <w:pStyle w:val="ListParagraph"/>
              <w:widowControl w:val="0"/>
              <w:numPr>
                <w:ilvl w:val="0"/>
                <w:numId w:val="6"/>
              </w:numPr>
              <w:tabs>
                <w:tab w:val="left" w:pos="348"/>
              </w:tabs>
              <w:spacing w:after="0"/>
              <w:ind w:left="0" w:firstLine="71"/>
              <w:jc w:val="both"/>
              <w:rPr>
                <w:rFonts w:ascii="Times New Roman" w:hAnsi="Times New Roman" w:cs="Times New Roman"/>
                <w:sz w:val="24"/>
                <w:szCs w:val="24"/>
              </w:rPr>
            </w:pPr>
            <w:r w:rsidRPr="00710EDE">
              <w:rPr>
                <w:rFonts w:ascii="Times New Roman" w:hAnsi="Times New Roman" w:cs="Times New Roman"/>
                <w:sz w:val="24"/>
                <w:szCs w:val="24"/>
              </w:rPr>
              <w:t>Магазины продовольственных товаров и товаров первой необходимости площадью до 120 кв. м;</w:t>
            </w:r>
          </w:p>
          <w:p w:rsidR="001E1557" w:rsidRPr="00710EDE" w:rsidRDefault="001E1557" w:rsidP="00710EDE">
            <w:pPr>
              <w:pStyle w:val="ListParagraph"/>
              <w:widowControl w:val="0"/>
              <w:numPr>
                <w:ilvl w:val="0"/>
                <w:numId w:val="6"/>
              </w:numPr>
              <w:tabs>
                <w:tab w:val="left" w:pos="348"/>
              </w:tabs>
              <w:spacing w:after="0"/>
              <w:ind w:left="0" w:firstLine="71"/>
              <w:jc w:val="both"/>
              <w:rPr>
                <w:rFonts w:ascii="Times New Roman" w:hAnsi="Times New Roman" w:cs="Times New Roman"/>
                <w:sz w:val="24"/>
                <w:szCs w:val="24"/>
              </w:rPr>
            </w:pPr>
            <w:r w:rsidRPr="00710EDE">
              <w:rPr>
                <w:rFonts w:ascii="Times New Roman" w:hAnsi="Times New Roman" w:cs="Times New Roman"/>
                <w:sz w:val="24"/>
                <w:szCs w:val="24"/>
              </w:rPr>
              <w:t>Аптеки;</w:t>
            </w:r>
          </w:p>
          <w:p w:rsidR="001E1557" w:rsidRPr="00710EDE" w:rsidRDefault="001E1557" w:rsidP="00710EDE">
            <w:pPr>
              <w:pStyle w:val="ListParagraph"/>
              <w:numPr>
                <w:ilvl w:val="0"/>
                <w:numId w:val="6"/>
              </w:numPr>
              <w:tabs>
                <w:tab w:val="left" w:pos="348"/>
              </w:tabs>
              <w:ind w:left="0" w:firstLine="71"/>
              <w:jc w:val="both"/>
              <w:rPr>
                <w:rFonts w:ascii="Times New Roman" w:hAnsi="Times New Roman" w:cs="Times New Roman"/>
                <w:sz w:val="24"/>
                <w:szCs w:val="24"/>
              </w:rPr>
            </w:pPr>
            <w:r w:rsidRPr="00710EDE">
              <w:rPr>
                <w:rFonts w:ascii="Times New Roman" w:hAnsi="Times New Roman" w:cs="Times New Roman"/>
                <w:sz w:val="24"/>
                <w:szCs w:val="24"/>
              </w:rPr>
              <w:t>Многоквартирные жилые дома высотой до 4 этажей;</w:t>
            </w:r>
          </w:p>
          <w:p w:rsidR="001E1557" w:rsidRPr="00710EDE" w:rsidRDefault="001E1557" w:rsidP="00710EDE">
            <w:pPr>
              <w:pStyle w:val="ListParagraph"/>
              <w:numPr>
                <w:ilvl w:val="0"/>
                <w:numId w:val="6"/>
              </w:numPr>
              <w:tabs>
                <w:tab w:val="left" w:pos="348"/>
              </w:tabs>
              <w:ind w:left="0" w:firstLine="71"/>
              <w:jc w:val="both"/>
              <w:rPr>
                <w:rFonts w:ascii="Times New Roman" w:hAnsi="Times New Roman" w:cs="Times New Roman"/>
                <w:sz w:val="24"/>
                <w:szCs w:val="24"/>
              </w:rPr>
            </w:pPr>
            <w:r w:rsidRPr="00710EDE">
              <w:rPr>
                <w:rFonts w:ascii="Times New Roman" w:hAnsi="Times New Roman" w:cs="Times New Roman"/>
                <w:sz w:val="24"/>
                <w:szCs w:val="24"/>
              </w:rPr>
              <w:t>Многоквартирные жилые дома высотой до 4 этажей с придомовыми участками;</w:t>
            </w:r>
          </w:p>
          <w:p w:rsidR="001E1557" w:rsidRPr="00710EDE" w:rsidRDefault="001E1557" w:rsidP="00710EDE">
            <w:pPr>
              <w:pStyle w:val="ListParagraph"/>
              <w:widowControl w:val="0"/>
              <w:numPr>
                <w:ilvl w:val="0"/>
                <w:numId w:val="6"/>
              </w:numPr>
              <w:tabs>
                <w:tab w:val="left" w:pos="348"/>
              </w:tabs>
              <w:spacing w:after="0"/>
              <w:ind w:left="0" w:firstLine="71"/>
              <w:jc w:val="both"/>
              <w:rPr>
                <w:rFonts w:ascii="Times New Roman" w:hAnsi="Times New Roman" w:cs="Times New Roman"/>
                <w:sz w:val="24"/>
                <w:szCs w:val="24"/>
              </w:rPr>
            </w:pPr>
            <w:r w:rsidRPr="00710EDE">
              <w:rPr>
                <w:rFonts w:ascii="Times New Roman" w:hAnsi="Times New Roman" w:cs="Times New Roman"/>
                <w:sz w:val="24"/>
                <w:szCs w:val="24"/>
              </w:rPr>
              <w:t>Блокированные жилые дома высотой до 4 этажей с придомовыми участками.</w:t>
            </w:r>
          </w:p>
          <w:p w:rsidR="001E1557" w:rsidRPr="00710EDE" w:rsidRDefault="001E1557" w:rsidP="00710EDE">
            <w:pPr>
              <w:widowControl w:val="0"/>
              <w:spacing w:line="276" w:lineRule="auto"/>
              <w:jc w:val="both"/>
              <w:rPr>
                <w:sz w:val="22"/>
                <w:szCs w:val="22"/>
              </w:rPr>
            </w:pPr>
          </w:p>
        </w:tc>
        <w:tc>
          <w:tcPr>
            <w:tcW w:w="777" w:type="pct"/>
          </w:tcPr>
          <w:p w:rsidR="001E1557" w:rsidRPr="00710EDE" w:rsidRDefault="001E1557" w:rsidP="00710EDE">
            <w:pPr>
              <w:pStyle w:val="ListParagraph"/>
              <w:widowControl w:val="0"/>
              <w:numPr>
                <w:ilvl w:val="0"/>
                <w:numId w:val="5"/>
              </w:numPr>
              <w:tabs>
                <w:tab w:val="left" w:pos="414"/>
              </w:tabs>
              <w:suppressAutoHyphens/>
              <w:spacing w:after="0"/>
              <w:ind w:left="0" w:firstLine="0"/>
              <w:jc w:val="both"/>
              <w:rPr>
                <w:rFonts w:ascii="Times New Roman" w:hAnsi="Times New Roman" w:cs="Times New Roman"/>
                <w:sz w:val="24"/>
                <w:szCs w:val="24"/>
                <w:lang w:eastAsia="ru-RU"/>
              </w:rPr>
            </w:pPr>
            <w:r w:rsidRPr="00710EDE">
              <w:rPr>
                <w:rFonts w:ascii="Times New Roman" w:hAnsi="Times New Roman" w:cs="Times New Roman"/>
                <w:sz w:val="24"/>
                <w:szCs w:val="24"/>
                <w:lang w:eastAsia="ru-RU"/>
              </w:rPr>
              <w:t>Хозяйственные постройки, строения и сооружения;</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Гаражи на 1-2 автомобиля;</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Открытые индивидуальные бассейны;</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Индивидуальные резервуары для хранения воды, скважины для забора воды, индивидуальные колодцы;</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Индивидуальные бани, надворные туалеты, сауны при условии канализования стоков;</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Открытые площадки для парковки автотранспорта;</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Сады, огороды, палисадники;</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1E1557" w:rsidRPr="00710EDE" w:rsidRDefault="001E1557" w:rsidP="00710EDE">
            <w:pPr>
              <w:widowControl w:val="0"/>
              <w:numPr>
                <w:ilvl w:val="0"/>
                <w:numId w:val="4"/>
              </w:numPr>
              <w:tabs>
                <w:tab w:val="left" w:pos="414"/>
              </w:tabs>
              <w:suppressAutoHyphens/>
              <w:spacing w:line="276" w:lineRule="auto"/>
              <w:ind w:left="0" w:firstLine="0"/>
              <w:jc w:val="both"/>
              <w:rPr>
                <w:sz w:val="22"/>
                <w:szCs w:val="22"/>
              </w:rPr>
            </w:pPr>
            <w:r w:rsidRPr="00710EDE">
              <w:rPr>
                <w:sz w:val="22"/>
                <w:szCs w:val="22"/>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1E1557" w:rsidRPr="00710EDE" w:rsidRDefault="001E1557" w:rsidP="00710EDE">
            <w:pPr>
              <w:widowControl w:val="0"/>
              <w:spacing w:line="276" w:lineRule="auto"/>
              <w:jc w:val="both"/>
              <w:rPr>
                <w:sz w:val="22"/>
                <w:szCs w:val="22"/>
              </w:rPr>
            </w:pPr>
            <w:r w:rsidRPr="00710EDE">
              <w:rPr>
                <w:sz w:val="22"/>
                <w:szCs w:val="22"/>
              </w:rPr>
              <w:t>- Площадки для сбора мусора.</w:t>
            </w:r>
          </w:p>
          <w:p w:rsidR="001E1557" w:rsidRPr="00710EDE" w:rsidRDefault="001E1557" w:rsidP="00710EDE">
            <w:pPr>
              <w:widowControl w:val="0"/>
              <w:numPr>
                <w:ilvl w:val="0"/>
                <w:numId w:val="4"/>
              </w:numPr>
              <w:suppressAutoHyphens/>
              <w:ind w:left="0" w:firstLine="0"/>
              <w:rPr>
                <w:sz w:val="22"/>
                <w:szCs w:val="22"/>
                <w:lang w:eastAsia="en-US"/>
              </w:rPr>
            </w:pPr>
            <w:r w:rsidRPr="00710EDE">
              <w:rPr>
                <w:sz w:val="22"/>
                <w:szCs w:val="22"/>
                <w:lang w:eastAsia="en-US"/>
              </w:rPr>
              <w:t>Размещение объектов дошкольного, начального общего и среднего (полного) общего образования;</w:t>
            </w:r>
          </w:p>
          <w:p w:rsidR="001E1557" w:rsidRPr="00710EDE" w:rsidRDefault="001E1557" w:rsidP="00710EDE">
            <w:pPr>
              <w:widowControl w:val="0"/>
              <w:numPr>
                <w:ilvl w:val="0"/>
                <w:numId w:val="4"/>
              </w:numPr>
              <w:suppressAutoHyphens/>
              <w:ind w:left="0" w:firstLine="0"/>
              <w:rPr>
                <w:sz w:val="22"/>
                <w:szCs w:val="22"/>
                <w:lang w:eastAsia="en-US"/>
              </w:rPr>
            </w:pPr>
            <w:r w:rsidRPr="00710EDE">
              <w:rPr>
                <w:sz w:val="22"/>
                <w:szCs w:val="22"/>
                <w:lang w:eastAsia="en-US"/>
              </w:rPr>
              <w:t>Размещение аптек, магазинов товаров повседневного спроса;</w:t>
            </w:r>
          </w:p>
          <w:p w:rsidR="001E1557" w:rsidRPr="00710EDE" w:rsidRDefault="001E1557" w:rsidP="00710EDE">
            <w:pPr>
              <w:widowControl w:val="0"/>
              <w:numPr>
                <w:ilvl w:val="0"/>
                <w:numId w:val="4"/>
              </w:numPr>
              <w:suppressAutoHyphens/>
              <w:ind w:left="0" w:firstLine="0"/>
              <w:rPr>
                <w:sz w:val="22"/>
                <w:szCs w:val="22"/>
                <w:lang w:eastAsia="en-US"/>
              </w:rPr>
            </w:pPr>
            <w:r w:rsidRPr="00710EDE">
              <w:rPr>
                <w:sz w:val="22"/>
                <w:szCs w:val="22"/>
                <w:lang w:eastAsia="en-US"/>
              </w:rPr>
              <w:t>Размещение открытых стоянок, открытых площадок для временной парковки автотранспорта без взимания платы;</w:t>
            </w:r>
          </w:p>
          <w:p w:rsidR="001E1557" w:rsidRPr="00710EDE" w:rsidRDefault="001E1557" w:rsidP="00710EDE">
            <w:pPr>
              <w:widowControl w:val="0"/>
              <w:numPr>
                <w:ilvl w:val="0"/>
                <w:numId w:val="4"/>
              </w:numPr>
              <w:suppressAutoHyphens/>
              <w:ind w:left="0" w:firstLine="0"/>
              <w:rPr>
                <w:sz w:val="22"/>
                <w:szCs w:val="22"/>
                <w:lang w:eastAsia="en-US"/>
              </w:rPr>
            </w:pPr>
            <w:r w:rsidRPr="00710EDE">
              <w:rPr>
                <w:sz w:val="22"/>
                <w:szCs w:val="22"/>
                <w:lang w:eastAsia="en-US"/>
              </w:rPr>
              <w:t>Размещение спортивных и детских игровых площадок, не требующих установления санитарно-защитных зон;</w:t>
            </w:r>
          </w:p>
          <w:p w:rsidR="001E1557" w:rsidRPr="00710EDE" w:rsidRDefault="001E1557" w:rsidP="00710EDE">
            <w:pPr>
              <w:widowControl w:val="0"/>
              <w:spacing w:line="276" w:lineRule="auto"/>
              <w:jc w:val="both"/>
              <w:rPr>
                <w:sz w:val="22"/>
                <w:szCs w:val="22"/>
              </w:rPr>
            </w:pPr>
            <w:r w:rsidRPr="00710EDE">
              <w:rPr>
                <w:sz w:val="22"/>
                <w:szCs w:val="22"/>
              </w:rPr>
              <w:t>- Размещение объектов благоустройства.</w:t>
            </w:r>
          </w:p>
        </w:tc>
        <w:tc>
          <w:tcPr>
            <w:tcW w:w="676" w:type="pct"/>
          </w:tcPr>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Объекты общественного питания;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Культовые объекты;</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Поликлиники;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Отделения и участковые пункты милиции;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Физкультурно-оздоровительные учреждения;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Киоски, лоточная торговля, временные (сезонные) павильоны розничной торговли и обслуживания населения;</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Детские сады, школы общеобразовательные;</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Спортзалы, залы рекреации;</w:t>
            </w:r>
          </w:p>
          <w:p w:rsidR="001E1557" w:rsidRPr="00710EDE" w:rsidRDefault="001E1557" w:rsidP="00710EDE">
            <w:pPr>
              <w:widowControl w:val="0"/>
              <w:numPr>
                <w:ilvl w:val="0"/>
                <w:numId w:val="3"/>
              </w:numPr>
              <w:tabs>
                <w:tab w:val="left" w:pos="305"/>
              </w:tabs>
              <w:suppressAutoHyphens/>
              <w:spacing w:line="276" w:lineRule="auto"/>
              <w:ind w:left="0" w:firstLine="0"/>
              <w:jc w:val="both"/>
              <w:rPr>
                <w:sz w:val="22"/>
                <w:szCs w:val="22"/>
              </w:rPr>
            </w:pPr>
            <w:r w:rsidRPr="00710EDE">
              <w:rPr>
                <w:sz w:val="22"/>
                <w:szCs w:val="22"/>
              </w:rPr>
              <w:t>Клубы многоцелевого и специализированного назначения с ограничением по времени работы;</w:t>
            </w:r>
          </w:p>
          <w:p w:rsidR="001E1557" w:rsidRPr="00710EDE" w:rsidRDefault="001E1557" w:rsidP="00710EDE">
            <w:pPr>
              <w:widowControl w:val="0"/>
              <w:spacing w:line="276" w:lineRule="auto"/>
              <w:jc w:val="both"/>
              <w:rPr>
                <w:sz w:val="22"/>
                <w:szCs w:val="22"/>
              </w:rPr>
            </w:pPr>
            <w:r w:rsidRPr="00710EDE">
              <w:rPr>
                <w:sz w:val="22"/>
                <w:szCs w:val="22"/>
              </w:rPr>
              <w:t>- Библиотеки.</w:t>
            </w:r>
          </w:p>
          <w:p w:rsidR="001E1557" w:rsidRPr="00710EDE" w:rsidRDefault="001E1557" w:rsidP="00710EDE">
            <w:pPr>
              <w:pStyle w:val="ListParagraph"/>
              <w:widowControl w:val="0"/>
              <w:numPr>
                <w:ilvl w:val="0"/>
                <w:numId w:val="3"/>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Дворцы бракосочетаний, загсы, залы для торжественных обрядов</w:t>
            </w:r>
          </w:p>
          <w:p w:rsidR="001E1557" w:rsidRPr="00710EDE" w:rsidRDefault="001E1557" w:rsidP="00710EDE">
            <w:pPr>
              <w:pStyle w:val="ListParagraph"/>
              <w:widowControl w:val="0"/>
              <w:numPr>
                <w:ilvl w:val="0"/>
                <w:numId w:val="3"/>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Залы, клубы многоцелевого и специализированного назначения</w:t>
            </w:r>
          </w:p>
          <w:p w:rsidR="001E1557" w:rsidRPr="00710EDE" w:rsidRDefault="001E1557" w:rsidP="00710EDE">
            <w:pPr>
              <w:pStyle w:val="ListParagraph"/>
              <w:widowControl w:val="0"/>
              <w:numPr>
                <w:ilvl w:val="0"/>
                <w:numId w:val="3"/>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Кафе, закусочные, столовые в отдельно стоящих зданиях;</w:t>
            </w:r>
          </w:p>
          <w:p w:rsidR="001E1557" w:rsidRPr="00710EDE" w:rsidRDefault="001E1557" w:rsidP="00710EDE">
            <w:pPr>
              <w:pStyle w:val="ListParagraph"/>
              <w:widowControl w:val="0"/>
              <w:numPr>
                <w:ilvl w:val="0"/>
                <w:numId w:val="3"/>
              </w:numPr>
              <w:suppressAutoHyphens/>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Парковки перед объектами обслуживающих и коммерческих видов использования без взимания платы;</w:t>
            </w:r>
          </w:p>
          <w:p w:rsidR="001E1557" w:rsidRPr="00710EDE" w:rsidRDefault="001E1557" w:rsidP="00710EDE">
            <w:pPr>
              <w:widowControl w:val="0"/>
              <w:spacing w:line="276" w:lineRule="auto"/>
              <w:jc w:val="both"/>
              <w:rPr>
                <w:sz w:val="22"/>
                <w:szCs w:val="22"/>
              </w:rPr>
            </w:pPr>
            <w:r w:rsidRPr="00710EDE">
              <w:rPr>
                <w:sz w:val="22"/>
                <w:szCs w:val="22"/>
              </w:rPr>
              <w:t>- Гаражи, автостоянки.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p>
          <w:p w:rsidR="001E1557" w:rsidRPr="00710EDE" w:rsidRDefault="001E1557" w:rsidP="00710EDE">
            <w:pPr>
              <w:widowControl w:val="0"/>
              <w:spacing w:line="276" w:lineRule="auto"/>
              <w:jc w:val="both"/>
              <w:rPr>
                <w:sz w:val="22"/>
                <w:szCs w:val="22"/>
              </w:rPr>
            </w:pPr>
            <w:r w:rsidRPr="00710EDE">
              <w:rPr>
                <w:spacing w:val="-10"/>
                <w:sz w:val="22"/>
                <w:szCs w:val="22"/>
              </w:rPr>
              <w:t>ОД</w:t>
            </w:r>
            <w:r w:rsidRPr="00710EDE">
              <w:rPr>
                <w:spacing w:val="-10"/>
                <w:sz w:val="22"/>
                <w:szCs w:val="22"/>
                <w:vertAlign w:val="subscript"/>
              </w:rPr>
              <w:t>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общественного, делового и коммерческого назначения (перспективная)</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Гостиницы;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Отдельно стоящие объекты торговли, общественного питания, бытового обслуживания;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Магазины, торговые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Рынки;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Оборудованные площадки для временных объектов торговли и общественного питания;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Детские сады;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Зрелищные объекты: театры, кинотеатры, видеозалы, цирки, планетарии, концертные залы;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Музеи, выставочные залы;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Ночные клубы, дискотеки, развлекательные комплексы, боулинг-центры;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Сады, скверы, бульвары;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Лесопарки (лесные массивы);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Открытые спортивные площадки, теннисные корты, катки и другие аналогичные объекты;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Специализированные медицинские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Молочные кухни, аптеки;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Бани, сауны, химчистки, парикмахерские, прачечные;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Ветеринарные поликлиники и 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Органы государственного управления, органы местного самоуправления, общественного самоуправления;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Отделения милиции, государственной инспекции безопасности дорожного движения, пожарной охраны;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Общественные объединения и организации, творческие союзы, международные организации;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Бизнес-центры, офисные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Отделения связи, почтовые отделения, телефонные и телеграфные пункты;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Антенны сотовой, радиорелейной и спутниковой связи, АТС, узлы связи, передающие и принимающие станции радио- и телевещания, связи;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Многоэтажные и подземные гаражи и стоянки до 300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открытого типа индивидуального легкового автотранспорта до 100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транспорта (ведомственного, экскурсионного, такси);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Мастерские автосервиса, станции технического обслуживания, автомобильные мойки, автосалоны;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Автовокзалы, автостанции;</w:t>
            </w:r>
          </w:p>
          <w:p w:rsidR="001E1557" w:rsidRPr="00710EDE" w:rsidRDefault="001E1557" w:rsidP="00710EDE">
            <w:pPr>
              <w:widowControl w:val="0"/>
              <w:spacing w:line="276" w:lineRule="auto"/>
              <w:jc w:val="both"/>
              <w:rPr>
                <w:sz w:val="22"/>
                <w:szCs w:val="22"/>
              </w:rPr>
            </w:pPr>
            <w:r w:rsidRPr="00710EDE">
              <w:rPr>
                <w:sz w:val="22"/>
                <w:szCs w:val="22"/>
              </w:rPr>
              <w:t>Объекты инженерной защиты населения от ЧС.</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Встроенные, встроено-пристроенные в нижние этажи жилых зданий, главными фасадами выходящих на улицы с интенсивным движением транспорта:</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 xml:space="preserve">учреждения торговли до 500 кв. м торговой площади; </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учреждения общественного питания до 200 посадочных мест;</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 xml:space="preserve">парикмахерские, салоны красоты, приемные пункты химчистки; </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библиотеки;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отделения связи;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офисы при условии обеспечения автостоянками;</w:t>
            </w:r>
          </w:p>
          <w:p w:rsidR="001E1557" w:rsidRPr="00710EDE" w:rsidRDefault="001E1557" w:rsidP="00710EDE">
            <w:pPr>
              <w:pStyle w:val="ListParagraph"/>
              <w:widowControl w:val="0"/>
              <w:numPr>
                <w:ilvl w:val="0"/>
                <w:numId w:val="5"/>
              </w:numPr>
              <w:tabs>
                <w:tab w:val="left" w:pos="348"/>
              </w:tabs>
              <w:spacing w:after="0"/>
              <w:ind w:left="0" w:firstLine="414"/>
              <w:jc w:val="both"/>
              <w:rPr>
                <w:rFonts w:ascii="Times New Roman" w:hAnsi="Times New Roman" w:cs="Times New Roman"/>
                <w:sz w:val="24"/>
                <w:szCs w:val="24"/>
              </w:rPr>
            </w:pPr>
            <w:r w:rsidRPr="00710EDE">
              <w:rPr>
                <w:rFonts w:ascii="Times New Roman" w:hAnsi="Times New Roman" w:cs="Times New Roman"/>
                <w:sz w:val="24"/>
                <w:szCs w:val="24"/>
              </w:rPr>
              <w:t>врачебные кабинеты.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Площадки: детские, спортивные, хозяйственные, для отдыха;</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Площадки для выгула собак.</w:t>
            </w:r>
          </w:p>
          <w:p w:rsidR="001E1557" w:rsidRPr="00710EDE" w:rsidRDefault="001E1557" w:rsidP="00710EDE">
            <w:pPr>
              <w:widowControl w:val="0"/>
              <w:spacing w:line="276" w:lineRule="auto"/>
              <w:jc w:val="both"/>
              <w:rPr>
                <w:sz w:val="22"/>
                <w:szCs w:val="22"/>
              </w:rPr>
            </w:pP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Многоэтажные и подземные гаражи и стоянки без ограничения вместимости;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Стоянки открытого типа индивидуального легкового автотранспорта до 300 машиномест;</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Автозаправочные станции;</w:t>
            </w:r>
          </w:p>
          <w:p w:rsidR="001E1557" w:rsidRPr="00710EDE" w:rsidRDefault="001E1557" w:rsidP="00710EDE">
            <w:pPr>
              <w:widowControl w:val="0"/>
              <w:spacing w:line="276" w:lineRule="auto"/>
              <w:jc w:val="both"/>
              <w:rPr>
                <w:sz w:val="22"/>
                <w:szCs w:val="22"/>
              </w:rPr>
            </w:pPr>
            <w:r w:rsidRPr="00710EDE">
              <w:rPr>
                <w:sz w:val="22"/>
                <w:szCs w:val="22"/>
              </w:rPr>
              <w:t>- Мемориальные комплексы, монументы, памятники и памятные знаки.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z w:val="22"/>
                <w:szCs w:val="22"/>
              </w:rPr>
              <w:t>ОЗп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учреждений образования (перспективная)</w:t>
            </w:r>
          </w:p>
        </w:tc>
        <w:tc>
          <w:tcPr>
            <w:tcW w:w="834"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Детские дошкольные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Специальные детские дошкольные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Общеобразовательные школьные учреждения;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Школы-интернаты;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Общежития;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Специальные школы-интернаты;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Школы искусств (музыкальные, художественные);</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Дом детского творчества, ДЮСШ;</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Средние специальные учебные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Высшие учебные заведения;</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Учебные заведения подготовки и переподготовки кадров.</w:t>
            </w:r>
          </w:p>
        </w:tc>
        <w:tc>
          <w:tcPr>
            <w:tcW w:w="777"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Парки для автомобилей сотрудников и посетителей;</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 xml:space="preserve">Вспомогательные, подсобные строения, сооружения; </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Детские игровые  и спортивные  площадки;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благоустройства территории;</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Крытые бассейны для основных объектов;</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Теплицы, сады;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Предприятия общественного питания (столовые, кафе, экспресс-кафе, буфеты);</w:t>
            </w:r>
          </w:p>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Библиотеки, архивы, музеи.</w:t>
            </w:r>
          </w:p>
        </w:tc>
        <w:tc>
          <w:tcPr>
            <w:tcW w:w="676" w:type="pct"/>
          </w:tcPr>
          <w:p w:rsidR="001E1557" w:rsidRPr="00710EDE" w:rsidRDefault="001E1557" w:rsidP="00710EDE">
            <w:pPr>
              <w:pStyle w:val="ListParagraph"/>
              <w:widowControl w:val="0"/>
              <w:numPr>
                <w:ilvl w:val="0"/>
                <w:numId w:val="5"/>
              </w:numPr>
              <w:tabs>
                <w:tab w:val="left" w:pos="99"/>
                <w:tab w:val="left" w:pos="348"/>
              </w:tabs>
              <w:spacing w:after="0"/>
              <w:ind w:left="0" w:firstLine="0"/>
              <w:jc w:val="both"/>
              <w:rPr>
                <w:rFonts w:ascii="Times New Roman" w:hAnsi="Times New Roman" w:cs="Times New Roman"/>
                <w:sz w:val="24"/>
                <w:szCs w:val="24"/>
              </w:rPr>
            </w:pPr>
            <w:r w:rsidRPr="00710EDE">
              <w:rPr>
                <w:rFonts w:ascii="Times New Roman" w:hAnsi="Times New Roman" w:cs="Times New Roman"/>
                <w:sz w:val="24"/>
                <w:szCs w:val="24"/>
              </w:rPr>
              <w:t>Культурно-досуговые центры для населения квартала в учреждениях в вечернее время, в период каникул и выходные дни.</w:t>
            </w:r>
          </w:p>
          <w:p w:rsidR="001E1557" w:rsidRPr="00710EDE" w:rsidRDefault="001E1557" w:rsidP="00710EDE">
            <w:pPr>
              <w:pStyle w:val="ListParagraph"/>
              <w:widowControl w:val="0"/>
              <w:tabs>
                <w:tab w:val="left" w:pos="99"/>
                <w:tab w:val="left" w:pos="348"/>
              </w:tabs>
              <w:spacing w:after="0"/>
              <w:ind w:left="0"/>
              <w:jc w:val="both"/>
              <w:rPr>
                <w:rFonts w:ascii="Times New Roman" w:hAnsi="Times New Roman" w:cs="Times New Roman"/>
                <w:sz w:val="24"/>
                <w:szCs w:val="24"/>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ИТ</w:t>
            </w:r>
            <w:r w:rsidRPr="00710EDE">
              <w:rPr>
                <w:spacing w:val="-10"/>
                <w:sz w:val="22"/>
                <w:szCs w:val="22"/>
                <w:vertAlign w:val="subscript"/>
              </w:rPr>
              <w:t>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инженерной и транспортной инфраструктуры (перспективная)</w:t>
            </w:r>
          </w:p>
        </w:tc>
        <w:tc>
          <w:tcPr>
            <w:tcW w:w="834" w:type="pct"/>
          </w:tcPr>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теплоэлектроцентрали, районные котельные;</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производственно–технологический комплекс – гидроэлектростанция;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золошлакоотвалы;</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понизительные насосные станции, центральные тепловые пункты, электроподстанции, распределительные пункты, трансформаторные подстанции, мини–ТЭЦ;</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водозаборные сооружения;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насосные станции;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очистные канализационные сооружения, в том числе: станции аэрации, канализационные насосные станции;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метеостанции;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пожарные депо;</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бани, прачечные;</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магазины продовольственных, промышленных и смешанных товаров;</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кафе, столовые, закусочные, буфеты;</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общественные здания административного назначения;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гаражи, автотранспортные предприятия;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автономные источники теплоснабжения;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автономные источники электроснабжения;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котельные;</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комплектные трансформаторные подстанции наружной установки;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контрольно–пропускные пункты;</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сооружения связи;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опоры линий электропередач;</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автоматические телефонные станции;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элементы обустройства автомобильных дорог;</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искусственные дорожные сооружения;</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территории гаражных и гаражно–строительных кооперативов;</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строительные площадки;</w:t>
            </w:r>
          </w:p>
          <w:p w:rsidR="001E1557" w:rsidRPr="00710EDE" w:rsidRDefault="001E1557" w:rsidP="00710EDE">
            <w:pPr>
              <w:pStyle w:val="ListParagraph"/>
              <w:numPr>
                <w:ilvl w:val="0"/>
                <w:numId w:val="37"/>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зеленые насаждения;</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вокзалы, автостанции;</w:t>
            </w:r>
          </w:p>
          <w:p w:rsidR="001E1557" w:rsidRPr="00710EDE" w:rsidRDefault="001E1557" w:rsidP="00710EDE">
            <w:pPr>
              <w:pStyle w:val="ListParagraph"/>
              <w:numPr>
                <w:ilvl w:val="0"/>
                <w:numId w:val="39"/>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АЗС, АГЗС;</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станции технического обслуживания автомобилей, авторемонтные предприятия;</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объекты технического и инженерного обеспечения предприятий;</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 xml:space="preserve">санитарно-технические сооружения и установки коммунального назначения; </w:t>
            </w:r>
          </w:p>
          <w:p w:rsidR="001E1557" w:rsidRPr="00710EDE" w:rsidRDefault="001E1557" w:rsidP="00710EDE">
            <w:pPr>
              <w:pStyle w:val="nienie"/>
              <w:numPr>
                <w:ilvl w:val="0"/>
                <w:numId w:val="38"/>
              </w:numPr>
              <w:ind w:left="0" w:firstLine="72"/>
              <w:rPr>
                <w:rFonts w:ascii="Times New Roman" w:hAnsi="Times New Roman" w:cs="Times New Roman"/>
                <w:sz w:val="22"/>
                <w:szCs w:val="22"/>
              </w:rPr>
            </w:pPr>
            <w:r w:rsidRPr="00710EDE">
              <w:rPr>
                <w:rFonts w:ascii="Times New Roman" w:hAnsi="Times New Roman" w:cs="Times New Roman"/>
                <w:sz w:val="22"/>
                <w:szCs w:val="22"/>
              </w:rPr>
              <w:t>антенны сотовой, радиорелейной, спутниковой связи.</w:t>
            </w:r>
          </w:p>
          <w:p w:rsidR="001E1557" w:rsidRPr="00710EDE" w:rsidRDefault="001E1557" w:rsidP="00710EDE">
            <w:pPr>
              <w:pStyle w:val="ListParagraph"/>
              <w:numPr>
                <w:ilvl w:val="0"/>
                <w:numId w:val="38"/>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размещение объектов дорожного сервиса;</w:t>
            </w:r>
          </w:p>
          <w:p w:rsidR="001E1557" w:rsidRPr="00710EDE" w:rsidRDefault="001E1557" w:rsidP="00710EDE">
            <w:pPr>
              <w:pStyle w:val="ListParagraph"/>
              <w:numPr>
                <w:ilvl w:val="0"/>
                <w:numId w:val="38"/>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сооружения и коммуникации транспортной инфраструктуры;</w:t>
            </w:r>
          </w:p>
          <w:p w:rsidR="001E1557" w:rsidRPr="00710EDE" w:rsidRDefault="001E1557" w:rsidP="00710EDE">
            <w:pPr>
              <w:pStyle w:val="ListParagraph"/>
              <w:numPr>
                <w:ilvl w:val="0"/>
                <w:numId w:val="38"/>
              </w:numPr>
              <w:spacing w:after="0" w:line="240" w:lineRule="auto"/>
              <w:ind w:left="0" w:firstLine="72"/>
              <w:jc w:val="both"/>
              <w:rPr>
                <w:rFonts w:ascii="Times New Roman" w:hAnsi="Times New Roman" w:cs="Times New Roman"/>
                <w:sz w:val="24"/>
                <w:szCs w:val="24"/>
              </w:rPr>
            </w:pPr>
            <w:r w:rsidRPr="00710EDE">
              <w:rPr>
                <w:rFonts w:ascii="Times New Roman" w:hAnsi="Times New Roman" w:cs="Times New Roman"/>
                <w:sz w:val="24"/>
                <w:szCs w:val="24"/>
              </w:rPr>
              <w:t>гостиницы.</w:t>
            </w:r>
          </w:p>
          <w:p w:rsidR="001E1557" w:rsidRPr="00710EDE" w:rsidRDefault="001E1557" w:rsidP="00710EDE">
            <w:pPr>
              <w:widowControl w:val="0"/>
              <w:spacing w:line="276" w:lineRule="auto"/>
              <w:jc w:val="both"/>
              <w:rPr>
                <w:sz w:val="22"/>
                <w:szCs w:val="22"/>
              </w:rPr>
            </w:pPr>
          </w:p>
        </w:tc>
        <w:tc>
          <w:tcPr>
            <w:tcW w:w="777" w:type="pct"/>
          </w:tcPr>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объекты, необходимые для эксплуатации, содержания, строительства, реконструкции, ремонта, развития надземных и подземных зданий, строений, сооружений, устройств, сетей и других объектов инженерной инфраструктуры;</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складские объекты;</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административно–бытовые здания и помещения, здания управлений, научно-исследовательские  лаборатории, конструкторские бюро;</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объекты коммунально-бытового назначения для обслуживания персонала;</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медицинские пункты;</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складские здания и помещения;</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сооружения для хранения и технического обслуживания энергетического оборудования;</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объекты благоустройства, фонтаны, малые архитектурные формы, скульптуры, средства визуальной информации;</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питомники растений для озеленения промышленных площадок и санитарно-защитных зон;</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санитарно-защитные зеленые насаждения;</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ограждения;</w:t>
            </w:r>
          </w:p>
          <w:p w:rsidR="001E1557" w:rsidRPr="00710EDE" w:rsidRDefault="001E1557" w:rsidP="00710EDE">
            <w:pPr>
              <w:pStyle w:val="ListParagraph"/>
              <w:numPr>
                <w:ilvl w:val="0"/>
                <w:numId w:val="37"/>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автомойки.</w:t>
            </w:r>
          </w:p>
          <w:p w:rsidR="001E1557" w:rsidRPr="00710EDE" w:rsidRDefault="001E1557" w:rsidP="00710EDE">
            <w:pPr>
              <w:pStyle w:val="ListParagraph"/>
              <w:spacing w:after="0" w:line="240" w:lineRule="auto"/>
              <w:ind w:left="709" w:firstLine="84"/>
              <w:jc w:val="both"/>
              <w:rPr>
                <w:rFonts w:ascii="Times New Roman" w:hAnsi="Times New Roman" w:cs="Times New Roman"/>
                <w:sz w:val="24"/>
                <w:szCs w:val="24"/>
              </w:rPr>
            </w:pPr>
          </w:p>
          <w:p w:rsidR="001E1557" w:rsidRPr="00710EDE" w:rsidRDefault="001E1557" w:rsidP="00710EDE">
            <w:pPr>
              <w:pStyle w:val="ListParagraph"/>
              <w:numPr>
                <w:ilvl w:val="0"/>
                <w:numId w:val="39"/>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временные торговые объекты;</w:t>
            </w:r>
          </w:p>
          <w:p w:rsidR="001E1557" w:rsidRPr="00710EDE" w:rsidRDefault="001E1557" w:rsidP="00710EDE">
            <w:pPr>
              <w:pStyle w:val="ListParagraph"/>
              <w:numPr>
                <w:ilvl w:val="0"/>
                <w:numId w:val="39"/>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магазины, торговые павильоны;</w:t>
            </w:r>
          </w:p>
          <w:p w:rsidR="001E1557" w:rsidRPr="00710EDE" w:rsidRDefault="001E1557" w:rsidP="00710EDE">
            <w:pPr>
              <w:pStyle w:val="ListParagraph"/>
              <w:numPr>
                <w:ilvl w:val="0"/>
                <w:numId w:val="39"/>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киоски, лоточная торговля, павильоны розничной торговли;</w:t>
            </w:r>
          </w:p>
          <w:p w:rsidR="001E1557" w:rsidRPr="00710EDE" w:rsidRDefault="001E1557" w:rsidP="00710EDE">
            <w:pPr>
              <w:pStyle w:val="ListParagraph"/>
              <w:numPr>
                <w:ilvl w:val="0"/>
                <w:numId w:val="39"/>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автостоянки для временного хранения грузовых автомобилей;</w:t>
            </w:r>
          </w:p>
          <w:p w:rsidR="001E1557" w:rsidRPr="00710EDE" w:rsidRDefault="001E1557" w:rsidP="00710EDE">
            <w:pPr>
              <w:pStyle w:val="ListParagraph"/>
              <w:numPr>
                <w:ilvl w:val="0"/>
                <w:numId w:val="39"/>
              </w:numPr>
              <w:spacing w:after="0" w:line="240" w:lineRule="auto"/>
              <w:ind w:left="0" w:firstLine="84"/>
              <w:jc w:val="both"/>
              <w:rPr>
                <w:rFonts w:ascii="Times New Roman" w:hAnsi="Times New Roman" w:cs="Times New Roman"/>
                <w:sz w:val="24"/>
                <w:szCs w:val="24"/>
              </w:rPr>
            </w:pPr>
            <w:r w:rsidRPr="00710EDE">
              <w:rPr>
                <w:rFonts w:ascii="Times New Roman" w:hAnsi="Times New Roman" w:cs="Times New Roman"/>
                <w:sz w:val="24"/>
                <w:szCs w:val="24"/>
              </w:rPr>
              <w:t>элементы благоустройства.</w:t>
            </w:r>
          </w:p>
          <w:p w:rsidR="001E1557" w:rsidRPr="00710EDE" w:rsidRDefault="001E1557" w:rsidP="00710EDE">
            <w:pPr>
              <w:widowControl w:val="0"/>
              <w:spacing w:line="276" w:lineRule="auto"/>
              <w:jc w:val="both"/>
              <w:rPr>
                <w:sz w:val="22"/>
                <w:szCs w:val="22"/>
              </w:rPr>
            </w:pPr>
          </w:p>
        </w:tc>
        <w:tc>
          <w:tcPr>
            <w:tcW w:w="676" w:type="pct"/>
          </w:tcPr>
          <w:p w:rsidR="001E1557" w:rsidRPr="00710EDE" w:rsidRDefault="001E1557" w:rsidP="00710EDE">
            <w:pPr>
              <w:pStyle w:val="nienie"/>
              <w:numPr>
                <w:ilvl w:val="0"/>
                <w:numId w:val="40"/>
              </w:numPr>
              <w:tabs>
                <w:tab w:val="clear" w:pos="720"/>
                <w:tab w:val="num" w:pos="426"/>
              </w:tabs>
              <w:ind w:left="0" w:firstLine="0"/>
              <w:rPr>
                <w:rFonts w:ascii="Times New Roman" w:hAnsi="Times New Roman" w:cs="Times New Roman"/>
                <w:sz w:val="22"/>
                <w:szCs w:val="22"/>
              </w:rPr>
            </w:pPr>
            <w:r w:rsidRPr="00710EDE">
              <w:rPr>
                <w:rFonts w:ascii="Times New Roman" w:hAnsi="Times New Roman" w:cs="Times New Roman"/>
                <w:sz w:val="22"/>
                <w:szCs w:val="22"/>
              </w:rPr>
              <w:t>предприятия общественного питания (кафе, столовые, буфеты);</w:t>
            </w:r>
          </w:p>
          <w:p w:rsidR="001E1557" w:rsidRPr="00710EDE" w:rsidRDefault="001E1557" w:rsidP="00710EDE">
            <w:pPr>
              <w:pStyle w:val="nienie"/>
              <w:numPr>
                <w:ilvl w:val="0"/>
                <w:numId w:val="40"/>
              </w:numPr>
              <w:tabs>
                <w:tab w:val="clear" w:pos="720"/>
                <w:tab w:val="num" w:pos="426"/>
              </w:tabs>
              <w:ind w:left="0" w:firstLine="0"/>
              <w:rPr>
                <w:rFonts w:ascii="Times New Roman" w:hAnsi="Times New Roman" w:cs="Times New Roman"/>
                <w:sz w:val="22"/>
                <w:szCs w:val="22"/>
              </w:rPr>
            </w:pPr>
            <w:r w:rsidRPr="00710EDE">
              <w:rPr>
                <w:rFonts w:ascii="Times New Roman" w:hAnsi="Times New Roman" w:cs="Times New Roman"/>
                <w:sz w:val="22"/>
                <w:szCs w:val="22"/>
              </w:rPr>
              <w:t>аптеки;</w:t>
            </w:r>
          </w:p>
          <w:p w:rsidR="001E1557" w:rsidRPr="00710EDE" w:rsidRDefault="001E1557" w:rsidP="00710EDE">
            <w:pPr>
              <w:pStyle w:val="nienie"/>
              <w:numPr>
                <w:ilvl w:val="0"/>
                <w:numId w:val="40"/>
              </w:numPr>
              <w:tabs>
                <w:tab w:val="clear" w:pos="720"/>
                <w:tab w:val="num" w:pos="426"/>
              </w:tabs>
              <w:ind w:left="0" w:firstLine="0"/>
              <w:rPr>
                <w:rFonts w:ascii="Times New Roman" w:hAnsi="Times New Roman" w:cs="Times New Roman"/>
                <w:sz w:val="22"/>
                <w:szCs w:val="22"/>
              </w:rPr>
            </w:pPr>
            <w:r w:rsidRPr="00710EDE">
              <w:rPr>
                <w:rFonts w:ascii="Times New Roman" w:hAnsi="Times New Roman" w:cs="Times New Roman"/>
                <w:sz w:val="22"/>
                <w:szCs w:val="22"/>
              </w:rPr>
              <w:t>питомники растений для озеленения промышленных территорий и санитарно-защитных зон;</w:t>
            </w:r>
          </w:p>
          <w:p w:rsidR="001E1557" w:rsidRPr="00710EDE" w:rsidRDefault="001E1557" w:rsidP="00710EDE">
            <w:pPr>
              <w:pStyle w:val="nienie"/>
              <w:numPr>
                <w:ilvl w:val="0"/>
                <w:numId w:val="40"/>
              </w:numPr>
              <w:tabs>
                <w:tab w:val="clear" w:pos="720"/>
                <w:tab w:val="num" w:pos="426"/>
              </w:tabs>
              <w:ind w:left="0" w:firstLine="0"/>
              <w:rPr>
                <w:rFonts w:ascii="Times New Roman" w:hAnsi="Times New Roman" w:cs="Times New Roman"/>
                <w:sz w:val="22"/>
                <w:szCs w:val="22"/>
              </w:rPr>
            </w:pPr>
            <w:r w:rsidRPr="00710EDE">
              <w:rPr>
                <w:rFonts w:ascii="Times New Roman" w:hAnsi="Times New Roman" w:cs="Times New Roman"/>
                <w:sz w:val="22"/>
                <w:szCs w:val="22"/>
              </w:rPr>
              <w:t>антенны сотовой, радиорелейной, спутниковой связи.</w:t>
            </w:r>
          </w:p>
          <w:p w:rsidR="001E1557" w:rsidRPr="00710EDE" w:rsidRDefault="001E1557" w:rsidP="00710EDE">
            <w:pPr>
              <w:widowControl w:val="0"/>
              <w:spacing w:line="276" w:lineRule="auto"/>
              <w:jc w:val="both"/>
              <w:rPr>
                <w:sz w:val="22"/>
                <w:szCs w:val="22"/>
              </w:rPr>
            </w:pP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pacing w:val="-10"/>
                <w:sz w:val="22"/>
                <w:szCs w:val="22"/>
              </w:rPr>
            </w:pPr>
            <w:r w:rsidRPr="00710EDE">
              <w:rPr>
                <w:spacing w:val="-10"/>
                <w:sz w:val="22"/>
                <w:szCs w:val="22"/>
              </w:rPr>
              <w:t>Р</w:t>
            </w:r>
            <w:r w:rsidRPr="00710EDE">
              <w:rPr>
                <w:spacing w:val="-10"/>
                <w:sz w:val="22"/>
                <w:szCs w:val="22"/>
                <w:vertAlign w:val="subscript"/>
              </w:rPr>
              <w:t>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природно-рекреационных территорий (перспективная)</w:t>
            </w:r>
          </w:p>
        </w:tc>
        <w:tc>
          <w:tcPr>
            <w:tcW w:w="834" w:type="pct"/>
          </w:tcPr>
          <w:p w:rsidR="001E1557" w:rsidRPr="00710EDE" w:rsidRDefault="001E1557" w:rsidP="00710EDE">
            <w:pPr>
              <w:pStyle w:val="ListParagraph"/>
              <w:numPr>
                <w:ilvl w:val="0"/>
                <w:numId w:val="34"/>
              </w:numPr>
              <w:jc w:val="both"/>
              <w:rPr>
                <w:rFonts w:ascii="Times New Roman" w:hAnsi="Times New Roman" w:cs="Times New Roman"/>
                <w:sz w:val="24"/>
                <w:szCs w:val="24"/>
                <w:lang w:val="en-US"/>
              </w:rPr>
            </w:pPr>
            <w:r w:rsidRPr="00710EDE">
              <w:rPr>
                <w:rFonts w:ascii="Times New Roman" w:hAnsi="Times New Roman" w:cs="Times New Roman"/>
                <w:sz w:val="24"/>
                <w:szCs w:val="24"/>
              </w:rPr>
              <w:t>лесные массивы;</w:t>
            </w:r>
          </w:p>
        </w:tc>
        <w:tc>
          <w:tcPr>
            <w:tcW w:w="777" w:type="pct"/>
          </w:tcPr>
          <w:p w:rsidR="001E1557" w:rsidRPr="00710EDE" w:rsidRDefault="001E1557" w:rsidP="00710EDE">
            <w:pPr>
              <w:widowControl w:val="0"/>
              <w:numPr>
                <w:ilvl w:val="0"/>
                <w:numId w:val="34"/>
              </w:numPr>
              <w:suppressAutoHyphens/>
              <w:jc w:val="both"/>
              <w:rPr>
                <w:sz w:val="22"/>
                <w:szCs w:val="22"/>
              </w:rPr>
            </w:pPr>
            <w:r w:rsidRPr="00710EDE">
              <w:rPr>
                <w:sz w:val="22"/>
                <w:szCs w:val="22"/>
              </w:rPr>
              <w:t>малые архитектурные формы;</w:t>
            </w:r>
          </w:p>
          <w:p w:rsidR="001E1557" w:rsidRPr="00710EDE" w:rsidRDefault="001E1557" w:rsidP="00710EDE">
            <w:pPr>
              <w:widowControl w:val="0"/>
              <w:numPr>
                <w:ilvl w:val="0"/>
                <w:numId w:val="34"/>
              </w:numPr>
              <w:suppressAutoHyphens/>
              <w:jc w:val="both"/>
              <w:rPr>
                <w:sz w:val="22"/>
                <w:szCs w:val="22"/>
              </w:rPr>
            </w:pPr>
            <w:r w:rsidRPr="00710EDE">
              <w:rPr>
                <w:sz w:val="22"/>
                <w:szCs w:val="22"/>
              </w:rPr>
              <w:t>площадки для мусоросборников.</w:t>
            </w:r>
          </w:p>
          <w:p w:rsidR="001E1557" w:rsidRPr="00710EDE" w:rsidRDefault="001E1557" w:rsidP="00710EDE">
            <w:pPr>
              <w:jc w:val="both"/>
              <w:rPr>
                <w:sz w:val="22"/>
                <w:szCs w:val="22"/>
                <w:lang w:val="en-US" w:eastAsia="en-US"/>
              </w:rPr>
            </w:pPr>
          </w:p>
        </w:tc>
        <w:tc>
          <w:tcPr>
            <w:tcW w:w="676" w:type="pct"/>
          </w:tcPr>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киоски, лоточная торговля, временные павильоны розничной торговли и обслуживания;</w:t>
            </w:r>
          </w:p>
          <w:p w:rsidR="001E1557" w:rsidRPr="00710EDE" w:rsidRDefault="001E1557" w:rsidP="00710EDE">
            <w:pPr>
              <w:widowControl w:val="0"/>
              <w:numPr>
                <w:ilvl w:val="0"/>
                <w:numId w:val="28"/>
              </w:numPr>
              <w:suppressAutoHyphens/>
              <w:ind w:left="426"/>
              <w:jc w:val="both"/>
              <w:rPr>
                <w:sz w:val="22"/>
                <w:szCs w:val="22"/>
              </w:rPr>
            </w:pPr>
            <w:r w:rsidRPr="00710EDE">
              <w:rPr>
                <w:sz w:val="22"/>
                <w:szCs w:val="22"/>
              </w:rPr>
              <w:t>общественные туалеты;</w:t>
            </w:r>
          </w:p>
          <w:p w:rsidR="001E1557" w:rsidRPr="00710EDE" w:rsidRDefault="001E1557" w:rsidP="00710EDE">
            <w:pPr>
              <w:jc w:val="both"/>
              <w:rPr>
                <w:sz w:val="22"/>
                <w:szCs w:val="22"/>
              </w:rPr>
            </w:pPr>
            <w:r w:rsidRPr="00710EDE">
              <w:rPr>
                <w:sz w:val="22"/>
                <w:szCs w:val="22"/>
              </w:rPr>
              <w:t>спортивные и игровые площадки.</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z w:val="22"/>
                <w:szCs w:val="22"/>
              </w:rPr>
            </w:pPr>
            <w:r w:rsidRPr="00710EDE">
              <w:rPr>
                <w:spacing w:val="-10"/>
                <w:sz w:val="22"/>
                <w:szCs w:val="22"/>
              </w:rPr>
              <w:t>Пп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производственных объектов (перспективная)</w:t>
            </w:r>
          </w:p>
        </w:tc>
        <w:tc>
          <w:tcPr>
            <w:tcW w:w="834"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Предприятия </w:t>
            </w:r>
            <w:r w:rsidRPr="00710EDE">
              <w:rPr>
                <w:rFonts w:ascii="Times New Roman" w:hAnsi="Times New Roman" w:cs="Times New Roman"/>
                <w:sz w:val="24"/>
                <w:szCs w:val="24"/>
                <w:lang w:val="en-US" w:eastAsia="ar-SA"/>
              </w:rPr>
              <w:t>V</w:t>
            </w:r>
            <w:r w:rsidRPr="00710EDE">
              <w:rPr>
                <w:rFonts w:ascii="Times New Roman" w:hAnsi="Times New Roman" w:cs="Times New Roman"/>
                <w:sz w:val="24"/>
                <w:szCs w:val="24"/>
                <w:lang w:eastAsia="ar-SA"/>
              </w:rPr>
              <w:t xml:space="preserve"> класса вредности </w:t>
            </w:r>
            <w:r w:rsidRPr="00710EDE">
              <w:rPr>
                <w:rFonts w:ascii="Times New Roman" w:hAnsi="Times New Roman" w:cs="Times New Roman"/>
                <w:sz w:val="24"/>
                <w:szCs w:val="24"/>
              </w:rPr>
              <w:t>по СанПиН 2.2.1/2.1.1.1031-01</w:t>
            </w:r>
            <w:r w:rsidRPr="00710EDE">
              <w:rPr>
                <w:rFonts w:ascii="Times New Roman" w:hAnsi="Times New Roman" w:cs="Times New Roman"/>
                <w:sz w:val="24"/>
                <w:szCs w:val="24"/>
                <w:lang w:eastAsia="ar-SA"/>
              </w:rPr>
              <w:t>;</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Предприятия общественного питания (кафе, столовые, буфеты), связанные с непосредственным обслуживанием производственных и коммунальных предприятий;</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Прачечные и химчистки, в том числе прачечные самообслуживания;</w:t>
            </w:r>
          </w:p>
          <w:p w:rsidR="001E1557" w:rsidRPr="00710EDE" w:rsidRDefault="001E1557" w:rsidP="00710EDE">
            <w:pPr>
              <w:numPr>
                <w:ilvl w:val="0"/>
                <w:numId w:val="9"/>
              </w:numPr>
              <w:spacing w:line="276" w:lineRule="auto"/>
              <w:ind w:left="206" w:hanging="206"/>
              <w:jc w:val="both"/>
              <w:rPr>
                <w:sz w:val="22"/>
                <w:szCs w:val="22"/>
                <w:lang w:eastAsia="ar-SA"/>
              </w:rPr>
            </w:pPr>
            <w:r w:rsidRPr="00710EDE">
              <w:rPr>
                <w:sz w:val="22"/>
                <w:szCs w:val="22"/>
                <w:lang w:eastAsia="ar-SA"/>
              </w:rPr>
              <w:t>Склады – магазины оптовой торговли, предприятия и магазины оптовой и  мелкооптовой торговли;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Магазины товаров первой необходимости в отдельно стоящем здании общей площадью не более 200 кв. м;</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Рынки открытые и закрытые продовольственные оптовые, мелкооптовые, розничной торговли, другие предприятия  оптовой, мелкооптовой торговли;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Пункты оказания первой медицинской помощи;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Антенны сотовой, радиорелейной, спутниковой связи.</w:t>
            </w:r>
          </w:p>
        </w:tc>
        <w:tc>
          <w:tcPr>
            <w:tcW w:w="777"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Административно-бытовые здания и помещения при производственных объектах;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Приобъектные гостиницы, общежития при промышленных предприятиях;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Спортивные площадки  и помещения для отдыха работников отдельных предприятий, организаций при условии размещения их на территории предприятия или организации;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Ярмарки, выставки и магазины розничной торговли товаров собственного производства промышленных предприятий;</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Вспомогательные здания и сооружения, технологически связанные с ведущим видом использования;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Здания и сооружения для размещения служб охраны и наблюдения;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Гаражи служебного транспорта;</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Гостевые автостоянки, парковки без взимания платы;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Площадки для сбора мусора;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Сооружения и устройства сетей инженерно-технического обеспечения;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благоустройства территорий, элементы малых архитектурных форм;</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 xml:space="preserve">Общественные зеленые насаждения; </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гражданской обороны;</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пожарной охраны (гидранты, резервуары и т.п.);</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Реклама и объекты оформления в специально отведенных местах.</w:t>
            </w:r>
          </w:p>
        </w:tc>
        <w:tc>
          <w:tcPr>
            <w:tcW w:w="676" w:type="pct"/>
          </w:tcPr>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Специализированные магазины продовольственных и непродовольственных товаров;</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Автосалоны, мебельные салоны, салоны по продаже крупногабаритной техники и иных товаров больших размеров, товаров первой необходимости;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Кладбища;</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Тюрьмы;</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Объекты военного назначения;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Ветлечебницы, в том числе с постоянным содержанием животных;</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Автозаправочные станции;</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Санитарно-технические сооружения и установки коммунального назначения, склады временного хранения утильсырья;</w:t>
            </w:r>
          </w:p>
          <w:p w:rsidR="001E1557" w:rsidRPr="00710EDE" w:rsidRDefault="001E1557" w:rsidP="00710EDE">
            <w:pPr>
              <w:pStyle w:val="ListParagraph"/>
              <w:widowControl w:val="0"/>
              <w:numPr>
                <w:ilvl w:val="0"/>
                <w:numId w:val="9"/>
              </w:numPr>
              <w:spacing w:after="0"/>
              <w:ind w:left="206" w:hanging="206"/>
              <w:jc w:val="both"/>
              <w:rPr>
                <w:rFonts w:ascii="Times New Roman" w:hAnsi="Times New Roman" w:cs="Times New Roman"/>
                <w:sz w:val="24"/>
                <w:szCs w:val="24"/>
                <w:lang w:eastAsia="ar-SA"/>
              </w:rPr>
            </w:pPr>
            <w:r w:rsidRPr="00710EDE">
              <w:rPr>
                <w:rFonts w:ascii="Times New Roman" w:hAnsi="Times New Roman" w:cs="Times New Roman"/>
                <w:sz w:val="24"/>
                <w:szCs w:val="24"/>
                <w:lang w:eastAsia="ar-SA"/>
              </w:rPr>
              <w:t>Профессионально-технические учебные заведения.</w:t>
            </w:r>
          </w:p>
        </w:tc>
      </w:tr>
      <w:tr w:rsidR="001E1557" w:rsidRPr="0011018F">
        <w:trPr>
          <w:gridAfter w:val="2"/>
          <w:wAfter w:w="9814" w:type="dxa"/>
        </w:trPr>
        <w:tc>
          <w:tcPr>
            <w:tcW w:w="192" w:type="pct"/>
          </w:tcPr>
          <w:p w:rsidR="001E1557" w:rsidRPr="00710EDE" w:rsidRDefault="001E1557" w:rsidP="00710EDE">
            <w:pPr>
              <w:widowControl w:val="0"/>
              <w:spacing w:line="276" w:lineRule="auto"/>
              <w:jc w:val="both"/>
              <w:rPr>
                <w:spacing w:val="-10"/>
                <w:sz w:val="22"/>
                <w:szCs w:val="22"/>
              </w:rPr>
            </w:pPr>
            <w:r w:rsidRPr="00710EDE">
              <w:rPr>
                <w:spacing w:val="-10"/>
                <w:sz w:val="22"/>
                <w:szCs w:val="22"/>
              </w:rPr>
              <w:t>Р3п</w:t>
            </w:r>
          </w:p>
        </w:tc>
        <w:tc>
          <w:tcPr>
            <w:tcW w:w="523" w:type="pct"/>
            <w:vAlign w:val="center"/>
          </w:tcPr>
          <w:p w:rsidR="001E1557" w:rsidRPr="00710EDE" w:rsidRDefault="001E1557" w:rsidP="00710EDE">
            <w:pPr>
              <w:widowControl w:val="0"/>
              <w:spacing w:line="276" w:lineRule="auto"/>
              <w:jc w:val="both"/>
              <w:rPr>
                <w:sz w:val="22"/>
                <w:szCs w:val="22"/>
              </w:rPr>
            </w:pPr>
            <w:r w:rsidRPr="00710EDE">
              <w:rPr>
                <w:sz w:val="22"/>
                <w:szCs w:val="22"/>
              </w:rPr>
              <w:t>Зона санитарно-защитного озеленения (перспективная)</w:t>
            </w:r>
          </w:p>
        </w:tc>
        <w:tc>
          <w:tcPr>
            <w:tcW w:w="834" w:type="pct"/>
          </w:tcPr>
          <w:p w:rsidR="001E1557" w:rsidRPr="00710EDE" w:rsidRDefault="001E1557" w:rsidP="00710EDE">
            <w:pPr>
              <w:numPr>
                <w:ilvl w:val="0"/>
                <w:numId w:val="41"/>
              </w:numPr>
              <w:spacing w:after="200" w:line="276" w:lineRule="auto"/>
              <w:ind w:left="0" w:firstLine="0"/>
              <w:jc w:val="both"/>
              <w:rPr>
                <w:sz w:val="22"/>
                <w:szCs w:val="22"/>
              </w:rPr>
            </w:pPr>
            <w:r w:rsidRPr="00710EDE">
              <w:rPr>
                <w:sz w:val="22"/>
                <w:szCs w:val="22"/>
              </w:rPr>
              <w:t>озеленение специального назначения.</w:t>
            </w:r>
          </w:p>
          <w:p w:rsidR="001E1557" w:rsidRPr="00710EDE" w:rsidRDefault="001E1557" w:rsidP="00710EDE">
            <w:pPr>
              <w:widowControl w:val="0"/>
              <w:spacing w:line="276" w:lineRule="auto"/>
              <w:jc w:val="both"/>
              <w:rPr>
                <w:sz w:val="22"/>
                <w:szCs w:val="22"/>
              </w:rPr>
            </w:pPr>
          </w:p>
        </w:tc>
        <w:tc>
          <w:tcPr>
            <w:tcW w:w="777" w:type="pct"/>
          </w:tcPr>
          <w:p w:rsidR="001E1557" w:rsidRPr="00710EDE" w:rsidRDefault="001E1557" w:rsidP="00710EDE">
            <w:pPr>
              <w:pStyle w:val="ListParagraph"/>
              <w:numPr>
                <w:ilvl w:val="0"/>
                <w:numId w:val="37"/>
              </w:numPr>
              <w:spacing w:after="0" w:line="240" w:lineRule="auto"/>
              <w:ind w:left="0" w:firstLine="0"/>
              <w:jc w:val="both"/>
              <w:rPr>
                <w:rFonts w:ascii="Times New Roman" w:hAnsi="Times New Roman" w:cs="Times New Roman"/>
                <w:sz w:val="24"/>
                <w:szCs w:val="24"/>
              </w:rPr>
            </w:pPr>
            <w:r w:rsidRPr="00710EDE">
              <w:rPr>
                <w:rFonts w:ascii="Times New Roman" w:hAnsi="Times New Roman" w:cs="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1E1557" w:rsidRPr="00710EDE" w:rsidRDefault="001E1557" w:rsidP="00710EDE">
            <w:pPr>
              <w:widowControl w:val="0"/>
              <w:spacing w:line="276" w:lineRule="auto"/>
              <w:jc w:val="both"/>
              <w:rPr>
                <w:sz w:val="22"/>
                <w:szCs w:val="22"/>
              </w:rPr>
            </w:pPr>
          </w:p>
        </w:tc>
        <w:tc>
          <w:tcPr>
            <w:tcW w:w="676" w:type="pct"/>
          </w:tcPr>
          <w:p w:rsidR="001E1557" w:rsidRPr="00710EDE" w:rsidRDefault="001E1557" w:rsidP="00710EDE">
            <w:pPr>
              <w:pStyle w:val="ListParagraph"/>
              <w:numPr>
                <w:ilvl w:val="0"/>
                <w:numId w:val="37"/>
              </w:numPr>
              <w:spacing w:after="0" w:line="240" w:lineRule="auto"/>
              <w:ind w:left="0" w:firstLine="94"/>
              <w:jc w:val="both"/>
              <w:rPr>
                <w:rFonts w:ascii="Times New Roman" w:hAnsi="Times New Roman" w:cs="Times New Roman"/>
                <w:sz w:val="24"/>
                <w:szCs w:val="24"/>
              </w:rPr>
            </w:pPr>
            <w:r w:rsidRPr="00710EDE">
              <w:rPr>
                <w:rFonts w:ascii="Times New Roman" w:hAnsi="Times New Roman" w:cs="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1E1557" w:rsidRPr="00710EDE" w:rsidRDefault="001E1557" w:rsidP="00710EDE">
            <w:pPr>
              <w:widowControl w:val="0"/>
              <w:spacing w:line="276" w:lineRule="auto"/>
              <w:jc w:val="both"/>
              <w:rPr>
                <w:sz w:val="22"/>
                <w:szCs w:val="22"/>
              </w:rPr>
            </w:pPr>
          </w:p>
        </w:tc>
      </w:tr>
      <w:tr w:rsidR="001E1557" w:rsidRPr="0011018F">
        <w:trPr>
          <w:gridAfter w:val="2"/>
          <w:wAfter w:w="9814" w:type="dxa"/>
          <w:trHeight w:val="2262"/>
        </w:trPr>
        <w:tc>
          <w:tcPr>
            <w:tcW w:w="192" w:type="pct"/>
          </w:tcPr>
          <w:p w:rsidR="001E1557" w:rsidRPr="00710EDE" w:rsidRDefault="001E1557" w:rsidP="00710EDE">
            <w:pPr>
              <w:widowControl w:val="0"/>
              <w:spacing w:line="276" w:lineRule="auto"/>
              <w:jc w:val="both"/>
              <w:rPr>
                <w:spacing w:val="-10"/>
                <w:sz w:val="22"/>
                <w:szCs w:val="22"/>
              </w:rPr>
            </w:pPr>
            <w:r w:rsidRPr="00710EDE">
              <w:rPr>
                <w:spacing w:val="-10"/>
                <w:sz w:val="22"/>
                <w:szCs w:val="22"/>
              </w:rPr>
              <w:t>СХ3п</w:t>
            </w:r>
          </w:p>
        </w:tc>
        <w:tc>
          <w:tcPr>
            <w:tcW w:w="523" w:type="pct"/>
            <w:vAlign w:val="center"/>
          </w:tcPr>
          <w:p w:rsidR="001E1557" w:rsidRPr="00710EDE" w:rsidRDefault="001E1557" w:rsidP="00710EDE">
            <w:pPr>
              <w:widowControl w:val="0"/>
              <w:spacing w:line="276" w:lineRule="auto"/>
              <w:jc w:val="both"/>
              <w:rPr>
                <w:sz w:val="22"/>
                <w:szCs w:val="22"/>
              </w:rPr>
            </w:pPr>
            <w:r w:rsidRPr="00710EDE">
              <w:rPr>
                <w:spacing w:val="-10"/>
                <w:sz w:val="22"/>
                <w:szCs w:val="22"/>
              </w:rPr>
              <w:t>Зона производственных и складских объектов сельскохозяйственного назначения (перспективная)</w:t>
            </w:r>
          </w:p>
        </w:tc>
        <w:tc>
          <w:tcPr>
            <w:tcW w:w="834" w:type="pct"/>
          </w:tcPr>
          <w:p w:rsidR="001E1557" w:rsidRPr="00710EDE" w:rsidRDefault="001E1557" w:rsidP="00710EDE">
            <w:pPr>
              <w:widowControl w:val="0"/>
              <w:numPr>
                <w:ilvl w:val="0"/>
                <w:numId w:val="30"/>
              </w:numPr>
              <w:suppressAutoHyphens/>
              <w:ind w:left="284"/>
              <w:rPr>
                <w:sz w:val="22"/>
                <w:szCs w:val="22"/>
              </w:rPr>
            </w:pPr>
            <w:r w:rsidRPr="00710EDE">
              <w:rPr>
                <w:sz w:val="22"/>
                <w:szCs w:val="22"/>
              </w:rPr>
              <w:t>Животноводческие фермы различного профиля;</w:t>
            </w:r>
          </w:p>
          <w:p w:rsidR="001E1557" w:rsidRPr="00710EDE" w:rsidRDefault="001E1557" w:rsidP="00710EDE">
            <w:pPr>
              <w:widowControl w:val="0"/>
              <w:numPr>
                <w:ilvl w:val="0"/>
                <w:numId w:val="30"/>
              </w:numPr>
              <w:suppressAutoHyphens/>
              <w:ind w:left="284"/>
              <w:rPr>
                <w:sz w:val="22"/>
                <w:szCs w:val="22"/>
              </w:rPr>
            </w:pPr>
            <w:r w:rsidRPr="00710EDE">
              <w:rPr>
                <w:sz w:val="22"/>
                <w:szCs w:val="22"/>
              </w:rPr>
              <w:t>Растениеводческие фермы;</w:t>
            </w:r>
          </w:p>
          <w:p w:rsidR="001E1557" w:rsidRPr="00710EDE" w:rsidRDefault="001E1557" w:rsidP="00710EDE">
            <w:pPr>
              <w:widowControl w:val="0"/>
              <w:numPr>
                <w:ilvl w:val="0"/>
                <w:numId w:val="30"/>
              </w:numPr>
              <w:suppressAutoHyphens/>
              <w:ind w:left="284"/>
              <w:rPr>
                <w:sz w:val="22"/>
                <w:szCs w:val="22"/>
              </w:rPr>
            </w:pPr>
            <w:r w:rsidRPr="00710EDE">
              <w:rPr>
                <w:sz w:val="22"/>
                <w:szCs w:val="22"/>
              </w:rPr>
              <w:t>Производственные и складские предприятия городского хозяйства;</w:t>
            </w:r>
          </w:p>
          <w:p w:rsidR="001E1557" w:rsidRPr="00710EDE" w:rsidRDefault="001E1557" w:rsidP="00710EDE">
            <w:pPr>
              <w:widowControl w:val="0"/>
              <w:numPr>
                <w:ilvl w:val="0"/>
                <w:numId w:val="30"/>
              </w:numPr>
              <w:suppressAutoHyphens/>
              <w:ind w:left="284"/>
              <w:rPr>
                <w:sz w:val="22"/>
                <w:szCs w:val="22"/>
              </w:rPr>
            </w:pPr>
            <w:r w:rsidRPr="00710EDE">
              <w:rPr>
                <w:sz w:val="22"/>
                <w:szCs w:val="22"/>
              </w:rPr>
              <w:t>Цеха по переработке и хранению сельскохозяйственной продукции;</w:t>
            </w:r>
          </w:p>
          <w:p w:rsidR="001E1557" w:rsidRPr="00710EDE" w:rsidRDefault="001E1557" w:rsidP="00710EDE">
            <w:pPr>
              <w:widowControl w:val="0"/>
              <w:numPr>
                <w:ilvl w:val="0"/>
                <w:numId w:val="30"/>
              </w:numPr>
              <w:suppressAutoHyphens/>
              <w:ind w:left="284"/>
              <w:rPr>
                <w:sz w:val="22"/>
                <w:szCs w:val="22"/>
              </w:rPr>
            </w:pPr>
            <w:r w:rsidRPr="00710EDE">
              <w:rPr>
                <w:sz w:val="22"/>
                <w:szCs w:val="22"/>
              </w:rPr>
              <w:t>Предприятия по техническому обслуживанию и ремонту сельскохозяйственных машин и автомобилей;</w:t>
            </w:r>
          </w:p>
          <w:p w:rsidR="001E1557" w:rsidRPr="00710EDE" w:rsidRDefault="001E1557" w:rsidP="00710EDE">
            <w:pPr>
              <w:widowControl w:val="0"/>
              <w:numPr>
                <w:ilvl w:val="0"/>
                <w:numId w:val="30"/>
              </w:numPr>
              <w:suppressAutoHyphens/>
              <w:ind w:left="284"/>
              <w:rPr>
                <w:sz w:val="22"/>
                <w:szCs w:val="22"/>
              </w:rPr>
            </w:pPr>
            <w:r w:rsidRPr="00710EDE">
              <w:rPr>
                <w:sz w:val="22"/>
                <w:szCs w:val="22"/>
              </w:rPr>
              <w:t>Ветеринарные учреждения;</w:t>
            </w:r>
          </w:p>
          <w:p w:rsidR="001E1557" w:rsidRPr="00710EDE" w:rsidRDefault="001E1557" w:rsidP="00710EDE">
            <w:pPr>
              <w:widowControl w:val="0"/>
              <w:numPr>
                <w:ilvl w:val="0"/>
                <w:numId w:val="30"/>
              </w:numPr>
              <w:suppressAutoHyphens/>
              <w:ind w:left="284"/>
              <w:rPr>
                <w:sz w:val="22"/>
                <w:szCs w:val="22"/>
              </w:rPr>
            </w:pPr>
            <w:r w:rsidRPr="00710EDE">
              <w:rPr>
                <w:sz w:val="22"/>
                <w:szCs w:val="22"/>
              </w:rPr>
              <w:t>Теплицы;</w:t>
            </w:r>
          </w:p>
          <w:p w:rsidR="001E1557" w:rsidRPr="00710EDE" w:rsidRDefault="001E1557" w:rsidP="00710EDE">
            <w:pPr>
              <w:widowControl w:val="0"/>
              <w:spacing w:line="276" w:lineRule="auto"/>
              <w:jc w:val="both"/>
              <w:rPr>
                <w:sz w:val="22"/>
                <w:szCs w:val="22"/>
              </w:rPr>
            </w:pPr>
            <w:r w:rsidRPr="00710EDE">
              <w:rPr>
                <w:sz w:val="22"/>
                <w:szCs w:val="22"/>
              </w:rPr>
              <w:t>- Питомники.</w:t>
            </w:r>
          </w:p>
        </w:tc>
        <w:tc>
          <w:tcPr>
            <w:tcW w:w="777" w:type="pct"/>
          </w:tcPr>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Административные помещения;</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Хозяйственные корпуса;</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Объекты инженерной инфраструктуры;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Гаражи для хранения сельскохозяйственной техники;</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Площадки для мусоросборников;</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Помещения для охраны;</w:t>
            </w:r>
          </w:p>
          <w:p w:rsidR="001E1557" w:rsidRPr="00710EDE" w:rsidRDefault="001E1557" w:rsidP="00710EDE">
            <w:pPr>
              <w:widowControl w:val="0"/>
              <w:numPr>
                <w:ilvl w:val="0"/>
                <w:numId w:val="30"/>
              </w:numPr>
              <w:suppressAutoHyphens/>
              <w:ind w:left="284"/>
              <w:jc w:val="both"/>
              <w:rPr>
                <w:sz w:val="22"/>
                <w:szCs w:val="22"/>
              </w:rPr>
            </w:pPr>
            <w:r w:rsidRPr="00710EDE">
              <w:rPr>
                <w:sz w:val="22"/>
                <w:szCs w:val="22"/>
              </w:rPr>
              <w:t>Противопожарные водоемы.</w:t>
            </w:r>
          </w:p>
          <w:p w:rsidR="001E1557" w:rsidRPr="00710EDE" w:rsidRDefault="001E1557" w:rsidP="00710EDE">
            <w:pPr>
              <w:widowControl w:val="0"/>
              <w:spacing w:line="276" w:lineRule="auto"/>
              <w:jc w:val="both"/>
              <w:rPr>
                <w:sz w:val="22"/>
                <w:szCs w:val="22"/>
              </w:rPr>
            </w:pPr>
          </w:p>
        </w:tc>
        <w:tc>
          <w:tcPr>
            <w:tcW w:w="676" w:type="pct"/>
          </w:tcPr>
          <w:p w:rsidR="001E1557" w:rsidRPr="00710EDE" w:rsidRDefault="001E1557" w:rsidP="00710EDE">
            <w:pPr>
              <w:ind w:firstLine="567"/>
              <w:jc w:val="both"/>
              <w:rPr>
                <w:sz w:val="22"/>
                <w:szCs w:val="22"/>
              </w:rPr>
            </w:pPr>
            <w:r w:rsidRPr="00710EDE">
              <w:rPr>
                <w:sz w:val="22"/>
                <w:szCs w:val="22"/>
              </w:rPr>
              <w:t>- магазины по продаже производимой продукции.</w:t>
            </w:r>
          </w:p>
          <w:p w:rsidR="001E1557" w:rsidRPr="00710EDE" w:rsidRDefault="001E1557" w:rsidP="00710EDE">
            <w:pPr>
              <w:widowControl w:val="0"/>
              <w:spacing w:line="276" w:lineRule="auto"/>
              <w:jc w:val="both"/>
              <w:rPr>
                <w:sz w:val="22"/>
                <w:szCs w:val="22"/>
              </w:rPr>
            </w:pPr>
          </w:p>
        </w:tc>
      </w:tr>
      <w:tr w:rsidR="001E1557" w:rsidRPr="0011018F">
        <w:trPr>
          <w:gridAfter w:val="2"/>
          <w:wAfter w:w="9989" w:type="dxa"/>
        </w:trPr>
        <w:tc>
          <w:tcPr>
            <w:tcW w:w="5000" w:type="pct"/>
            <w:gridSpan w:val="5"/>
          </w:tcPr>
          <w:p w:rsidR="001E1557" w:rsidRPr="00710EDE" w:rsidRDefault="001E1557" w:rsidP="00710EDE">
            <w:pPr>
              <w:widowControl w:val="0"/>
              <w:spacing w:line="276" w:lineRule="auto"/>
              <w:rPr>
                <w:b/>
                <w:bCs/>
                <w:sz w:val="14"/>
                <w:szCs w:val="14"/>
              </w:rPr>
            </w:pPr>
          </w:p>
        </w:tc>
      </w:tr>
    </w:tbl>
    <w:p w:rsidR="001E1557" w:rsidRPr="0011018F" w:rsidRDefault="001E1557" w:rsidP="00F72ACB"/>
    <w:p w:rsidR="001E1557" w:rsidRPr="0011018F" w:rsidRDefault="001E1557" w:rsidP="00D15EDE">
      <w:pPr>
        <w:pStyle w:val="a1"/>
      </w:pPr>
      <w:bookmarkStart w:id="147" w:name="_Toc371321934"/>
      <w:r w:rsidRPr="0011018F">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7"/>
    </w:p>
    <w:p w:rsidR="001E1557" w:rsidRPr="0011018F" w:rsidRDefault="001E1557" w:rsidP="00A24B5D">
      <w:pPr>
        <w:ind w:firstLine="708"/>
        <w:rPr>
          <w:b/>
          <w:bCs/>
          <w:sz w:val="28"/>
          <w:szCs w:val="28"/>
        </w:rPr>
      </w:pPr>
      <w:r w:rsidRPr="0011018F">
        <w:rPr>
          <w:b/>
          <w:bCs/>
          <w:sz w:val="28"/>
          <w:szCs w:val="28"/>
        </w:rPr>
        <w:t>54.1. Территориальные зоны жилой застройки, в том числе исторической застройки</w:t>
      </w:r>
    </w:p>
    <w:p w:rsidR="001E1557" w:rsidRPr="0011018F" w:rsidRDefault="001E1557" w:rsidP="00A24B5D">
      <w:pPr>
        <w:ind w:firstLine="708"/>
        <w:rPr>
          <w:b/>
          <w:bCs/>
          <w:sz w:val="28"/>
          <w:szCs w:val="28"/>
        </w:rPr>
      </w:pPr>
    </w:p>
    <w:tbl>
      <w:tblPr>
        <w:tblW w:w="5000" w:type="pct"/>
        <w:tblInd w:w="-106" w:type="dxa"/>
        <w:tblBorders>
          <w:insideH w:val="single" w:sz="4" w:space="0" w:color="D9D9D9"/>
          <w:insideV w:val="single" w:sz="4" w:space="0" w:color="D9D9D9"/>
        </w:tblBorders>
        <w:tblLook w:val="00A0"/>
      </w:tblPr>
      <w:tblGrid>
        <w:gridCol w:w="9744"/>
        <w:gridCol w:w="5042"/>
      </w:tblGrid>
      <w:tr w:rsidR="001E1557" w:rsidRPr="0011018F">
        <w:trPr>
          <w:trHeight w:val="838"/>
        </w:trPr>
        <w:tc>
          <w:tcPr>
            <w:tcW w:w="3295" w:type="pct"/>
            <w:vAlign w:val="center"/>
          </w:tcPr>
          <w:p w:rsidR="001E1557" w:rsidRPr="00710EDE" w:rsidRDefault="001E1557" w:rsidP="00710EDE">
            <w:pPr>
              <w:jc w:val="center"/>
              <w:rPr>
                <w:b/>
                <w:bCs/>
                <w:sz w:val="28"/>
                <w:szCs w:val="28"/>
              </w:rPr>
            </w:pPr>
            <w:r w:rsidRPr="00710EDE">
              <w:rPr>
                <w:b/>
                <w:bCs/>
                <w:sz w:val="28"/>
                <w:szCs w:val="28"/>
              </w:rPr>
              <w:t>НАИМЕНОВАНИЕ ПОКАЗАТЕЛЯ</w:t>
            </w:r>
          </w:p>
          <w:p w:rsidR="001E1557" w:rsidRPr="00710EDE" w:rsidRDefault="001E1557" w:rsidP="00710EDE">
            <w:pPr>
              <w:jc w:val="center"/>
              <w:rPr>
                <w:b/>
                <w:bCs/>
                <w:sz w:val="28"/>
                <w:szCs w:val="28"/>
              </w:rPr>
            </w:pPr>
          </w:p>
          <w:p w:rsidR="001E1557" w:rsidRPr="00710EDE" w:rsidRDefault="001E1557" w:rsidP="00710EDE">
            <w:pPr>
              <w:jc w:val="center"/>
              <w:rPr>
                <w:b/>
                <w:bCs/>
                <w:sz w:val="28"/>
                <w:szCs w:val="28"/>
              </w:rPr>
            </w:pPr>
          </w:p>
        </w:tc>
        <w:tc>
          <w:tcPr>
            <w:tcW w:w="1705" w:type="pct"/>
            <w:vAlign w:val="center"/>
          </w:tcPr>
          <w:p w:rsidR="001E1557" w:rsidRPr="00710EDE" w:rsidRDefault="001E1557" w:rsidP="00710EDE">
            <w:pPr>
              <w:jc w:val="center"/>
              <w:rPr>
                <w:b/>
                <w:bCs/>
                <w:sz w:val="28"/>
                <w:szCs w:val="28"/>
              </w:rPr>
            </w:pPr>
            <w:r w:rsidRPr="00710EDE">
              <w:rPr>
                <w:b/>
                <w:bCs/>
                <w:sz w:val="28"/>
                <w:szCs w:val="28"/>
              </w:rPr>
              <w:t xml:space="preserve">Зона </w:t>
            </w:r>
            <w:r w:rsidRPr="00710EDE">
              <w:rPr>
                <w:b/>
                <w:bCs/>
                <w:spacing w:val="-10"/>
                <w:sz w:val="22"/>
                <w:szCs w:val="22"/>
              </w:rPr>
              <w:t>Ж– 1, Жп</w:t>
            </w:r>
          </w:p>
        </w:tc>
      </w:tr>
      <w:tr w:rsidR="001E1557" w:rsidRPr="0011018F">
        <w:trPr>
          <w:gridAfter w:val="1"/>
          <w:wAfter w:w="4968" w:type="dxa"/>
        </w:trPr>
        <w:tc>
          <w:tcPr>
            <w:tcW w:w="3295" w:type="pct"/>
          </w:tcPr>
          <w:p w:rsidR="001E1557" w:rsidRPr="00710EDE" w:rsidRDefault="001E1557" w:rsidP="00710EDE">
            <w:pPr>
              <w:jc w:val="both"/>
              <w:rPr>
                <w:b/>
                <w:bCs/>
                <w:sz w:val="28"/>
                <w:szCs w:val="28"/>
              </w:rPr>
            </w:pPr>
            <w:r w:rsidRPr="00710EDE">
              <w:rPr>
                <w:b/>
                <w:bCs/>
                <w:sz w:val="28"/>
                <w:szCs w:val="28"/>
              </w:rPr>
              <w:t xml:space="preserve">Площадь земельного участка </w:t>
            </w:r>
          </w:p>
          <w:p w:rsidR="001E1557" w:rsidRPr="00710EDE" w:rsidRDefault="001E1557" w:rsidP="00710EDE">
            <w:pPr>
              <w:jc w:val="both"/>
              <w:rPr>
                <w:b/>
                <w:bCs/>
                <w:sz w:val="28"/>
                <w:szCs w:val="28"/>
              </w:rPr>
            </w:pPr>
            <w:r w:rsidRPr="00710EDE">
              <w:rPr>
                <w:b/>
                <w:bCs/>
                <w:sz w:val="28"/>
                <w:szCs w:val="28"/>
              </w:rPr>
              <w:t>(устанавливаются правовыми актами органов местного самоуправления)</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минимальная для ИЖС, ЛПХ* и дач</w:t>
            </w:r>
          </w:p>
        </w:tc>
        <w:tc>
          <w:tcPr>
            <w:tcW w:w="1705" w:type="pct"/>
          </w:tcPr>
          <w:p w:rsidR="001E1557" w:rsidRPr="00710EDE" w:rsidRDefault="001E1557" w:rsidP="00710EDE">
            <w:pPr>
              <w:jc w:val="center"/>
              <w:rPr>
                <w:sz w:val="28"/>
                <w:szCs w:val="28"/>
              </w:rPr>
            </w:pPr>
            <w:r w:rsidRPr="00710EDE">
              <w:rPr>
                <w:sz w:val="28"/>
                <w:szCs w:val="28"/>
              </w:rPr>
              <w:t>0,06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минимальная для блокированной жилой застройки</w:t>
            </w:r>
          </w:p>
        </w:tc>
        <w:tc>
          <w:tcPr>
            <w:tcW w:w="1705" w:type="pct"/>
          </w:tcPr>
          <w:p w:rsidR="001E1557" w:rsidRPr="00710EDE" w:rsidRDefault="001E1557" w:rsidP="00710EDE">
            <w:pPr>
              <w:jc w:val="center"/>
              <w:rPr>
                <w:sz w:val="28"/>
                <w:szCs w:val="28"/>
              </w:rPr>
            </w:pPr>
            <w:r w:rsidRPr="00710EDE">
              <w:rPr>
                <w:sz w:val="28"/>
                <w:szCs w:val="28"/>
              </w:rPr>
              <w:t>0,006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максимальная для ИЖС, ЛПХ* и дач</w:t>
            </w:r>
          </w:p>
        </w:tc>
        <w:tc>
          <w:tcPr>
            <w:tcW w:w="1705" w:type="pct"/>
          </w:tcPr>
          <w:p w:rsidR="001E1557" w:rsidRPr="00710EDE" w:rsidRDefault="001E1557" w:rsidP="00710EDE">
            <w:pPr>
              <w:jc w:val="center"/>
              <w:rPr>
                <w:sz w:val="28"/>
                <w:szCs w:val="28"/>
              </w:rPr>
            </w:pPr>
            <w:r w:rsidRPr="00710EDE">
              <w:rPr>
                <w:sz w:val="28"/>
                <w:szCs w:val="28"/>
              </w:rPr>
              <w:t>0,25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максимальная для блокированной жилой застройки</w:t>
            </w:r>
          </w:p>
        </w:tc>
        <w:tc>
          <w:tcPr>
            <w:tcW w:w="1705" w:type="pct"/>
          </w:tcPr>
          <w:p w:rsidR="001E1557" w:rsidRPr="00710EDE" w:rsidRDefault="001E1557" w:rsidP="00710EDE">
            <w:pPr>
              <w:jc w:val="center"/>
              <w:rPr>
                <w:sz w:val="28"/>
                <w:szCs w:val="28"/>
              </w:rPr>
            </w:pPr>
            <w:r w:rsidRPr="00710EDE">
              <w:rPr>
                <w:sz w:val="28"/>
                <w:szCs w:val="28"/>
              </w:rPr>
              <w:t>0,01 га</w:t>
            </w:r>
          </w:p>
        </w:tc>
      </w:tr>
      <w:tr w:rsidR="001E1557" w:rsidRPr="0011018F">
        <w:tc>
          <w:tcPr>
            <w:tcW w:w="3295" w:type="pct"/>
          </w:tcPr>
          <w:p w:rsidR="001E1557" w:rsidRPr="00710EDE" w:rsidRDefault="001E1557" w:rsidP="00710EDE">
            <w:pPr>
              <w:pStyle w:val="ConsPlusNormal"/>
              <w:widowControl/>
              <w:ind w:firstLine="0"/>
              <w:jc w:val="both"/>
              <w:rPr>
                <w:rFonts w:ascii="Times New Roman" w:hAnsi="Times New Roman" w:cs="Times New Roman"/>
                <w:b/>
                <w:bCs/>
                <w:sz w:val="28"/>
                <w:szCs w:val="28"/>
              </w:rPr>
            </w:pPr>
            <w:r w:rsidRPr="00710EDE">
              <w:rPr>
                <w:rFonts w:ascii="Times New Roman" w:hAnsi="Times New Roman" w:cs="Times New Roman"/>
                <w:b/>
                <w:bCs/>
                <w:sz w:val="28"/>
                <w:szCs w:val="28"/>
              </w:rPr>
              <w:t xml:space="preserve">Предельное количество этажей </w:t>
            </w:r>
          </w:p>
        </w:tc>
        <w:tc>
          <w:tcPr>
            <w:tcW w:w="1705" w:type="pct"/>
          </w:tcPr>
          <w:p w:rsidR="001E1557" w:rsidRPr="00710EDE" w:rsidRDefault="001E1557" w:rsidP="00710EDE">
            <w:pPr>
              <w:jc w:val="center"/>
              <w:rPr>
                <w:b/>
                <w:bCs/>
                <w:sz w:val="28"/>
                <w:szCs w:val="28"/>
              </w:rPr>
            </w:pPr>
          </w:p>
        </w:tc>
      </w:tr>
      <w:tr w:rsidR="001E1557" w:rsidRPr="0011018F">
        <w:tc>
          <w:tcPr>
            <w:tcW w:w="3295" w:type="pct"/>
          </w:tcPr>
          <w:p w:rsidR="001E1557" w:rsidRPr="00710EDE" w:rsidRDefault="001E1557" w:rsidP="00710EDE">
            <w:pPr>
              <w:pStyle w:val="ConsPlusNormal"/>
              <w:widowControl/>
              <w:ind w:firstLine="0"/>
              <w:jc w:val="both"/>
              <w:rPr>
                <w:rFonts w:ascii="Times New Roman" w:hAnsi="Times New Roman" w:cs="Times New Roman"/>
                <w:sz w:val="28"/>
                <w:szCs w:val="28"/>
              </w:rPr>
            </w:pPr>
            <w:r w:rsidRPr="00710EDE">
              <w:rPr>
                <w:rFonts w:ascii="Times New Roman" w:hAnsi="Times New Roman" w:cs="Times New Roman"/>
                <w:sz w:val="28"/>
                <w:szCs w:val="28"/>
              </w:rPr>
              <w:t>- максимальное количество этажей индивидуального жилого дома</w:t>
            </w:r>
          </w:p>
        </w:tc>
        <w:tc>
          <w:tcPr>
            <w:tcW w:w="1705" w:type="pct"/>
          </w:tcPr>
          <w:p w:rsidR="001E1557" w:rsidRPr="00710EDE" w:rsidRDefault="001E1557" w:rsidP="00710EDE">
            <w:pPr>
              <w:jc w:val="center"/>
              <w:rPr>
                <w:sz w:val="28"/>
                <w:szCs w:val="28"/>
              </w:rPr>
            </w:pPr>
            <w:r w:rsidRPr="00710EDE">
              <w:rPr>
                <w:sz w:val="28"/>
                <w:szCs w:val="28"/>
              </w:rPr>
              <w:t>3 этажа</w:t>
            </w:r>
          </w:p>
        </w:tc>
      </w:tr>
      <w:tr w:rsidR="001E1557" w:rsidRPr="0011018F">
        <w:tc>
          <w:tcPr>
            <w:tcW w:w="3295" w:type="pct"/>
          </w:tcPr>
          <w:p w:rsidR="001E1557" w:rsidRPr="00710EDE" w:rsidRDefault="001E1557" w:rsidP="00710EDE">
            <w:pPr>
              <w:pStyle w:val="ConsPlusNormal"/>
              <w:widowControl/>
              <w:ind w:firstLine="0"/>
              <w:jc w:val="both"/>
              <w:rPr>
                <w:rFonts w:ascii="Times New Roman" w:hAnsi="Times New Roman" w:cs="Times New Roman"/>
                <w:sz w:val="28"/>
                <w:szCs w:val="28"/>
              </w:rPr>
            </w:pPr>
            <w:r w:rsidRPr="00710EDE">
              <w:rPr>
                <w:rFonts w:ascii="Times New Roman" w:hAnsi="Times New Roman" w:cs="Times New Roman"/>
                <w:sz w:val="28"/>
                <w:szCs w:val="28"/>
              </w:rPr>
              <w:t>- максимальное количество этажей блокированных жилых домов</w:t>
            </w:r>
          </w:p>
        </w:tc>
        <w:tc>
          <w:tcPr>
            <w:tcW w:w="1705" w:type="pct"/>
          </w:tcPr>
          <w:p w:rsidR="001E1557" w:rsidRPr="00710EDE" w:rsidRDefault="001E1557" w:rsidP="00710EDE">
            <w:pPr>
              <w:jc w:val="center"/>
              <w:rPr>
                <w:sz w:val="28"/>
                <w:szCs w:val="28"/>
              </w:rPr>
            </w:pPr>
            <w:r w:rsidRPr="00710EDE">
              <w:rPr>
                <w:sz w:val="28"/>
                <w:szCs w:val="28"/>
              </w:rPr>
              <w:t>3 этажа</w:t>
            </w:r>
          </w:p>
        </w:tc>
      </w:tr>
      <w:tr w:rsidR="001E1557" w:rsidRPr="0011018F">
        <w:tc>
          <w:tcPr>
            <w:tcW w:w="3295" w:type="pct"/>
          </w:tcPr>
          <w:p w:rsidR="001E1557" w:rsidRPr="00710EDE" w:rsidRDefault="001E1557" w:rsidP="00710EDE">
            <w:pPr>
              <w:pStyle w:val="ConsPlusNormal"/>
              <w:widowControl/>
              <w:ind w:firstLine="0"/>
              <w:jc w:val="both"/>
              <w:rPr>
                <w:rFonts w:ascii="Times New Roman" w:hAnsi="Times New Roman" w:cs="Times New Roman"/>
                <w:sz w:val="28"/>
                <w:szCs w:val="28"/>
              </w:rPr>
            </w:pPr>
            <w:r w:rsidRPr="00710EDE">
              <w:rPr>
                <w:rFonts w:ascii="Times New Roman" w:hAnsi="Times New Roman" w:cs="Times New Roman"/>
                <w:sz w:val="28"/>
                <w:szCs w:val="28"/>
              </w:rPr>
              <w:t>- максимальное количество этажей хозяйственных построек</w:t>
            </w:r>
          </w:p>
        </w:tc>
        <w:tc>
          <w:tcPr>
            <w:tcW w:w="1705" w:type="pct"/>
          </w:tcPr>
          <w:p w:rsidR="001E1557" w:rsidRPr="00710EDE" w:rsidRDefault="001E1557" w:rsidP="00710EDE">
            <w:pPr>
              <w:jc w:val="center"/>
              <w:rPr>
                <w:sz w:val="28"/>
                <w:szCs w:val="28"/>
              </w:rPr>
            </w:pPr>
            <w:r w:rsidRPr="00710EDE">
              <w:rPr>
                <w:sz w:val="28"/>
                <w:szCs w:val="28"/>
              </w:rPr>
              <w:t>2 этажа</w:t>
            </w:r>
          </w:p>
        </w:tc>
      </w:tr>
      <w:tr w:rsidR="001E1557" w:rsidRPr="0011018F">
        <w:tc>
          <w:tcPr>
            <w:tcW w:w="3295" w:type="pct"/>
          </w:tcPr>
          <w:p w:rsidR="001E1557" w:rsidRPr="00710EDE" w:rsidRDefault="001E1557" w:rsidP="00710EDE">
            <w:pPr>
              <w:pStyle w:val="ConsPlusNormal"/>
              <w:widowControl/>
              <w:ind w:firstLine="0"/>
              <w:jc w:val="both"/>
              <w:rPr>
                <w:rFonts w:ascii="Times New Roman" w:hAnsi="Times New Roman" w:cs="Times New Roman"/>
                <w:b/>
                <w:bCs/>
                <w:sz w:val="28"/>
                <w:szCs w:val="28"/>
              </w:rPr>
            </w:pPr>
            <w:r w:rsidRPr="00710EDE">
              <w:rPr>
                <w:rFonts w:ascii="Times New Roman" w:hAnsi="Times New Roman" w:cs="Times New Roman"/>
                <w:b/>
                <w:bCs/>
                <w:sz w:val="28"/>
                <w:szCs w:val="28"/>
              </w:rPr>
              <w:t>Максимальный процент застройки</w:t>
            </w:r>
          </w:p>
        </w:tc>
        <w:tc>
          <w:tcPr>
            <w:tcW w:w="1705" w:type="pct"/>
          </w:tcPr>
          <w:p w:rsidR="001E1557" w:rsidRPr="00710EDE" w:rsidRDefault="001E1557" w:rsidP="00710EDE">
            <w:pPr>
              <w:jc w:val="center"/>
              <w:rPr>
                <w:b/>
                <w:bCs/>
                <w:sz w:val="28"/>
                <w:szCs w:val="28"/>
              </w:rPr>
            </w:pPr>
            <w:r w:rsidRPr="00710EDE">
              <w:rPr>
                <w:b/>
                <w:bCs/>
                <w:sz w:val="28"/>
                <w:szCs w:val="28"/>
              </w:rPr>
              <w:t>40%</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Высота зданий, сооружений</w:t>
            </w:r>
          </w:p>
        </w:tc>
        <w:tc>
          <w:tcPr>
            <w:tcW w:w="1705" w:type="pct"/>
          </w:tcPr>
          <w:p w:rsidR="001E1557" w:rsidRPr="00710EDE" w:rsidRDefault="001E1557" w:rsidP="00710EDE">
            <w:pPr>
              <w:jc w:val="center"/>
              <w:rPr>
                <w:b/>
                <w:bCs/>
                <w:sz w:val="28"/>
                <w:szCs w:val="28"/>
              </w:rPr>
            </w:pPr>
          </w:p>
        </w:tc>
      </w:tr>
      <w:tr w:rsidR="001E1557" w:rsidRPr="0011018F">
        <w:tc>
          <w:tcPr>
            <w:tcW w:w="3295" w:type="pct"/>
          </w:tcPr>
          <w:p w:rsidR="001E1557" w:rsidRPr="00710EDE" w:rsidRDefault="001E1557" w:rsidP="00710EDE">
            <w:pPr>
              <w:jc w:val="both"/>
              <w:rPr>
                <w:sz w:val="28"/>
                <w:szCs w:val="28"/>
              </w:rPr>
            </w:pPr>
            <w:r w:rsidRPr="00710EDE">
              <w:rPr>
                <w:sz w:val="28"/>
                <w:szCs w:val="28"/>
              </w:rPr>
              <w:t xml:space="preserve">минимальная </w:t>
            </w:r>
          </w:p>
        </w:tc>
        <w:tc>
          <w:tcPr>
            <w:tcW w:w="1705" w:type="pct"/>
          </w:tcPr>
          <w:p w:rsidR="001E1557" w:rsidRPr="00710EDE" w:rsidRDefault="001E1557" w:rsidP="00710EDE">
            <w:pPr>
              <w:jc w:val="center"/>
              <w:rPr>
                <w:sz w:val="28"/>
                <w:szCs w:val="28"/>
              </w:rPr>
            </w:pPr>
            <w:r w:rsidRPr="00710EDE">
              <w:rPr>
                <w:sz w:val="28"/>
                <w:szCs w:val="28"/>
              </w:rPr>
              <w:t>4 м</w:t>
            </w:r>
          </w:p>
        </w:tc>
      </w:tr>
      <w:tr w:rsidR="001E1557" w:rsidRPr="0011018F">
        <w:tc>
          <w:tcPr>
            <w:tcW w:w="3295" w:type="pct"/>
          </w:tcPr>
          <w:p w:rsidR="001E1557" w:rsidRPr="00710EDE" w:rsidRDefault="001E1557" w:rsidP="00710EDE">
            <w:pPr>
              <w:jc w:val="both"/>
              <w:rPr>
                <w:sz w:val="28"/>
                <w:szCs w:val="28"/>
              </w:rPr>
            </w:pPr>
            <w:r w:rsidRPr="00710EDE">
              <w:rPr>
                <w:sz w:val="28"/>
                <w:szCs w:val="28"/>
              </w:rPr>
              <w:t>максимальная</w:t>
            </w:r>
          </w:p>
        </w:tc>
        <w:tc>
          <w:tcPr>
            <w:tcW w:w="1705" w:type="pct"/>
          </w:tcPr>
          <w:p w:rsidR="001E1557" w:rsidRPr="00710EDE" w:rsidRDefault="001E1557" w:rsidP="00710EDE">
            <w:pPr>
              <w:jc w:val="center"/>
              <w:rPr>
                <w:sz w:val="28"/>
                <w:szCs w:val="28"/>
              </w:rPr>
            </w:pPr>
            <w:r w:rsidRPr="00710EDE">
              <w:rPr>
                <w:sz w:val="28"/>
                <w:szCs w:val="28"/>
              </w:rPr>
              <w:t>10 м</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Отступ застройки от красной линии улицы</w:t>
            </w:r>
          </w:p>
        </w:tc>
        <w:tc>
          <w:tcPr>
            <w:tcW w:w="1705" w:type="pct"/>
          </w:tcPr>
          <w:p w:rsidR="001E1557" w:rsidRPr="00710EDE" w:rsidRDefault="001E1557" w:rsidP="00710EDE">
            <w:pPr>
              <w:jc w:val="center"/>
              <w:rPr>
                <w:b/>
                <w:bCs/>
                <w:sz w:val="28"/>
                <w:szCs w:val="28"/>
              </w:rPr>
            </w:pPr>
            <w:r w:rsidRPr="00710EDE">
              <w:rPr>
                <w:b/>
                <w:bCs/>
                <w:sz w:val="28"/>
                <w:szCs w:val="28"/>
              </w:rPr>
              <w:t>5 м</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Отступ застройки от красной линии проезда</w:t>
            </w:r>
          </w:p>
        </w:tc>
        <w:tc>
          <w:tcPr>
            <w:tcW w:w="1705" w:type="pct"/>
          </w:tcPr>
          <w:p w:rsidR="001E1557" w:rsidRPr="00710EDE" w:rsidRDefault="001E1557" w:rsidP="00710EDE">
            <w:pPr>
              <w:jc w:val="center"/>
              <w:rPr>
                <w:b/>
                <w:bCs/>
                <w:sz w:val="28"/>
                <w:szCs w:val="28"/>
              </w:rPr>
            </w:pPr>
            <w:r w:rsidRPr="00710EDE">
              <w:rPr>
                <w:b/>
                <w:bCs/>
                <w:sz w:val="28"/>
                <w:szCs w:val="28"/>
              </w:rPr>
              <w:t>3 м</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Отступ хозпостроек до красной линии улицы и проезда</w:t>
            </w:r>
          </w:p>
        </w:tc>
        <w:tc>
          <w:tcPr>
            <w:tcW w:w="1705" w:type="pct"/>
          </w:tcPr>
          <w:p w:rsidR="001E1557" w:rsidRPr="00710EDE" w:rsidRDefault="001E1557" w:rsidP="00710EDE">
            <w:pPr>
              <w:jc w:val="center"/>
              <w:rPr>
                <w:b/>
                <w:bCs/>
                <w:sz w:val="28"/>
                <w:szCs w:val="28"/>
              </w:rPr>
            </w:pPr>
            <w:r w:rsidRPr="00710EDE">
              <w:rPr>
                <w:b/>
                <w:bCs/>
                <w:sz w:val="28"/>
                <w:szCs w:val="28"/>
              </w:rPr>
              <w:t>5 м</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Высота оград вдоль улиц и между соседними участками, максимальная</w:t>
            </w:r>
          </w:p>
        </w:tc>
        <w:tc>
          <w:tcPr>
            <w:tcW w:w="1705" w:type="pct"/>
          </w:tcPr>
          <w:p w:rsidR="001E1557" w:rsidRPr="00710EDE" w:rsidRDefault="001E1557" w:rsidP="00710EDE">
            <w:pPr>
              <w:jc w:val="center"/>
              <w:rPr>
                <w:b/>
                <w:bCs/>
                <w:sz w:val="28"/>
                <w:szCs w:val="28"/>
              </w:rPr>
            </w:pPr>
            <w:r w:rsidRPr="00710EDE">
              <w:rPr>
                <w:b/>
                <w:bCs/>
                <w:sz w:val="28"/>
                <w:szCs w:val="28"/>
              </w:rPr>
              <w:t>1,8 м</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Коэффициент застройки</w:t>
            </w:r>
          </w:p>
        </w:tc>
        <w:tc>
          <w:tcPr>
            <w:tcW w:w="1705" w:type="pct"/>
          </w:tcPr>
          <w:p w:rsidR="001E1557" w:rsidRPr="00710EDE" w:rsidRDefault="001E1557" w:rsidP="00710EDE">
            <w:pPr>
              <w:jc w:val="center"/>
              <w:rPr>
                <w:b/>
                <w:bCs/>
                <w:sz w:val="28"/>
                <w:szCs w:val="28"/>
              </w:rPr>
            </w:pPr>
            <w:r w:rsidRPr="00710EDE">
              <w:rPr>
                <w:b/>
                <w:bCs/>
                <w:sz w:val="28"/>
                <w:szCs w:val="28"/>
              </w:rPr>
              <w:t>0,3</w:t>
            </w:r>
          </w:p>
        </w:tc>
      </w:tr>
      <w:tr w:rsidR="001E1557" w:rsidRPr="0011018F">
        <w:tc>
          <w:tcPr>
            <w:tcW w:w="3295" w:type="pct"/>
          </w:tcPr>
          <w:p w:rsidR="001E1557" w:rsidRPr="00710EDE" w:rsidRDefault="001E1557" w:rsidP="00710EDE">
            <w:pPr>
              <w:jc w:val="both"/>
              <w:rPr>
                <w:b/>
                <w:bCs/>
                <w:sz w:val="28"/>
                <w:szCs w:val="28"/>
              </w:rPr>
            </w:pPr>
            <w:r w:rsidRPr="00710EDE">
              <w:rPr>
                <w:b/>
                <w:bCs/>
                <w:sz w:val="28"/>
                <w:szCs w:val="28"/>
              </w:rPr>
              <w:t>Площадь, занимаемая объектами, разрешение которых настоящей статьей определено в качестве вспомогательных видов разрешенного использования и условно разрешенных</w:t>
            </w:r>
          </w:p>
        </w:tc>
        <w:tc>
          <w:tcPr>
            <w:tcW w:w="1705" w:type="pct"/>
          </w:tcPr>
          <w:p w:rsidR="001E1557" w:rsidRPr="00710EDE" w:rsidRDefault="001E1557" w:rsidP="00710EDE">
            <w:pPr>
              <w:jc w:val="center"/>
              <w:rPr>
                <w:b/>
                <w:bCs/>
                <w:sz w:val="28"/>
                <w:szCs w:val="28"/>
              </w:rPr>
            </w:pPr>
            <w:r w:rsidRPr="00710EDE">
              <w:rPr>
                <w:b/>
                <w:bCs/>
                <w:sz w:val="28"/>
                <w:szCs w:val="28"/>
              </w:rPr>
              <w:t>10 % площади квартала, иного элемента планировочной структуры зоны</w:t>
            </w:r>
          </w:p>
        </w:tc>
      </w:tr>
    </w:tbl>
    <w:p w:rsidR="001E1557" w:rsidRPr="0011018F" w:rsidRDefault="001E1557" w:rsidP="006C181F"/>
    <w:p w:rsidR="001E1557" w:rsidRPr="0011018F" w:rsidRDefault="001E1557" w:rsidP="006C181F">
      <w:r w:rsidRPr="0011018F">
        <w:t>*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Новосергиевского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1E1557" w:rsidRPr="0011018F" w:rsidRDefault="001E1557" w:rsidP="006C181F"/>
    <w:p w:rsidR="001E1557" w:rsidRPr="0011018F" w:rsidRDefault="001E1557" w:rsidP="006C181F">
      <w:r w:rsidRPr="0011018F">
        <w:rPr>
          <w:i/>
          <w:iCs/>
        </w:rPr>
        <w:t>Примечание</w:t>
      </w:r>
      <w:r w:rsidRPr="0011018F">
        <w:t xml:space="preserve">: Земельный участок для ведения личного подсобного хозяйства может включать в себя приусадебный и полевой земельные участки. Приусадебный земельный участок размещается в границах населенного пункта и используется для производства сельскохозяйственной продукции, а также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E1557" w:rsidRPr="0011018F" w:rsidRDefault="001E1557" w:rsidP="00A24B5D">
      <w:pPr>
        <w:rPr>
          <w:b/>
          <w:bCs/>
          <w:sz w:val="28"/>
          <w:szCs w:val="28"/>
        </w:rPr>
      </w:pPr>
    </w:p>
    <w:p w:rsidR="001E1557" w:rsidRPr="0011018F" w:rsidRDefault="001E1557" w:rsidP="00A24B5D">
      <w:pPr>
        <w:rPr>
          <w:b/>
          <w:bCs/>
          <w:sz w:val="28"/>
          <w:szCs w:val="28"/>
        </w:rPr>
      </w:pPr>
    </w:p>
    <w:p w:rsidR="001E1557" w:rsidRPr="0011018F" w:rsidRDefault="001E1557" w:rsidP="00A24B5D">
      <w:pPr>
        <w:rPr>
          <w:b/>
          <w:bCs/>
          <w:sz w:val="28"/>
          <w:szCs w:val="28"/>
        </w:rPr>
      </w:pPr>
    </w:p>
    <w:p w:rsidR="001E1557" w:rsidRPr="0011018F" w:rsidRDefault="001E1557" w:rsidP="00A24B5D">
      <w:pPr>
        <w:rPr>
          <w:b/>
          <w:bCs/>
          <w:sz w:val="28"/>
          <w:szCs w:val="28"/>
        </w:rPr>
      </w:pPr>
    </w:p>
    <w:p w:rsidR="001E1557" w:rsidRPr="0011018F" w:rsidRDefault="001E1557" w:rsidP="00A24B5D">
      <w:pPr>
        <w:rPr>
          <w:b/>
          <w:bCs/>
          <w:sz w:val="28"/>
          <w:szCs w:val="28"/>
        </w:rPr>
      </w:pPr>
    </w:p>
    <w:p w:rsidR="001E1557" w:rsidRPr="0011018F" w:rsidRDefault="001E1557" w:rsidP="00A24B5D">
      <w:pPr>
        <w:autoSpaceDE w:val="0"/>
        <w:autoSpaceDN w:val="0"/>
        <w:adjustRightInd w:val="0"/>
        <w:ind w:firstLine="540"/>
        <w:jc w:val="both"/>
        <w:rPr>
          <w:sz w:val="28"/>
          <w:szCs w:val="28"/>
        </w:rPr>
      </w:pPr>
      <w:r w:rsidRPr="0011018F">
        <w:rPr>
          <w:sz w:val="28"/>
          <w:szCs w:val="28"/>
        </w:rPr>
        <w:t>Ограничения и особенности использования земельных участков и объектов капитального строительства участков в жилых зонах</w:t>
      </w:r>
    </w:p>
    <w:tbl>
      <w:tblPr>
        <w:tblW w:w="5000" w:type="pct"/>
        <w:tblInd w:w="-106" w:type="dxa"/>
        <w:tblBorders>
          <w:insideH w:val="single" w:sz="4" w:space="0" w:color="D9D9D9"/>
          <w:insideV w:val="single" w:sz="4" w:space="0" w:color="D9D9D9"/>
        </w:tblBorders>
        <w:tblLook w:val="01E0"/>
      </w:tblPr>
      <w:tblGrid>
        <w:gridCol w:w="707"/>
        <w:gridCol w:w="10702"/>
        <w:gridCol w:w="3377"/>
      </w:tblGrid>
      <w:tr w:rsidR="001E1557" w:rsidRPr="0011018F">
        <w:tc>
          <w:tcPr>
            <w:tcW w:w="239" w:type="pct"/>
            <w:vAlign w:val="center"/>
          </w:tcPr>
          <w:p w:rsidR="001E1557" w:rsidRPr="0011018F" w:rsidRDefault="001E1557" w:rsidP="00FA5A61">
            <w:pPr>
              <w:autoSpaceDE w:val="0"/>
              <w:autoSpaceDN w:val="0"/>
              <w:adjustRightInd w:val="0"/>
              <w:jc w:val="center"/>
              <w:rPr>
                <w:b/>
                <w:bCs/>
                <w:color w:val="000000"/>
                <w:sz w:val="28"/>
                <w:szCs w:val="28"/>
              </w:rPr>
            </w:pPr>
            <w:r w:rsidRPr="0011018F">
              <w:rPr>
                <w:b/>
                <w:bCs/>
                <w:color w:val="000000"/>
                <w:sz w:val="28"/>
                <w:szCs w:val="28"/>
              </w:rPr>
              <w:t>№ ПП</w:t>
            </w:r>
          </w:p>
        </w:tc>
        <w:tc>
          <w:tcPr>
            <w:tcW w:w="3619" w:type="pct"/>
            <w:vAlign w:val="center"/>
          </w:tcPr>
          <w:p w:rsidR="001E1557" w:rsidRPr="0011018F" w:rsidRDefault="001E1557" w:rsidP="00FA5A61">
            <w:pPr>
              <w:autoSpaceDE w:val="0"/>
              <w:autoSpaceDN w:val="0"/>
              <w:adjustRightInd w:val="0"/>
              <w:jc w:val="center"/>
              <w:rPr>
                <w:b/>
                <w:bCs/>
                <w:color w:val="000000"/>
                <w:sz w:val="28"/>
                <w:szCs w:val="28"/>
              </w:rPr>
            </w:pPr>
            <w:r w:rsidRPr="0011018F">
              <w:rPr>
                <w:b/>
                <w:bCs/>
                <w:color w:val="000000"/>
                <w:sz w:val="28"/>
                <w:szCs w:val="28"/>
              </w:rPr>
              <w:t>ВИД ОГРАНИЧЕНИЯ</w:t>
            </w:r>
          </w:p>
        </w:tc>
        <w:tc>
          <w:tcPr>
            <w:tcW w:w="1142" w:type="pct"/>
            <w:vAlign w:val="center"/>
          </w:tcPr>
          <w:p w:rsidR="001E1557" w:rsidRPr="0011018F" w:rsidRDefault="001E1557" w:rsidP="00FA5A61">
            <w:pPr>
              <w:autoSpaceDE w:val="0"/>
              <w:autoSpaceDN w:val="0"/>
              <w:adjustRightInd w:val="0"/>
              <w:jc w:val="center"/>
              <w:rPr>
                <w:b/>
                <w:bCs/>
                <w:color w:val="000000"/>
                <w:sz w:val="28"/>
                <w:szCs w:val="28"/>
              </w:rPr>
            </w:pPr>
            <w:r w:rsidRPr="0011018F">
              <w:rPr>
                <w:b/>
                <w:bCs/>
                <w:color w:val="000000"/>
                <w:sz w:val="28"/>
                <w:szCs w:val="28"/>
              </w:rPr>
              <w:t>ЗОНА/ПОДЗОНА</w:t>
            </w:r>
          </w:p>
        </w:tc>
      </w:tr>
      <w:tr w:rsidR="001E1557" w:rsidRPr="0011018F">
        <w:tc>
          <w:tcPr>
            <w:tcW w:w="5000" w:type="pct"/>
            <w:gridSpan w:val="3"/>
          </w:tcPr>
          <w:p w:rsidR="001E1557" w:rsidRPr="0011018F" w:rsidRDefault="001E1557" w:rsidP="00FA5A61">
            <w:pPr>
              <w:rPr>
                <w:color w:val="000000"/>
                <w:sz w:val="28"/>
                <w:szCs w:val="28"/>
              </w:rPr>
            </w:pPr>
            <w:r w:rsidRPr="0011018F">
              <w:rPr>
                <w:b/>
                <w:bCs/>
                <w:color w:val="000000"/>
                <w:sz w:val="28"/>
                <w:szCs w:val="28"/>
              </w:rPr>
              <w:t>1. Архитектурно-строительные требования</w:t>
            </w:r>
          </w:p>
        </w:tc>
      </w:tr>
      <w:tr w:rsidR="001E1557" w:rsidRPr="0011018F">
        <w:tc>
          <w:tcPr>
            <w:tcW w:w="239" w:type="pct"/>
          </w:tcPr>
          <w:p w:rsidR="001E1557" w:rsidRPr="0011018F" w:rsidRDefault="001E1557" w:rsidP="00FA5A61">
            <w:pPr>
              <w:rPr>
                <w:color w:val="000000"/>
                <w:sz w:val="28"/>
                <w:szCs w:val="28"/>
                <w:lang w:val="en-US"/>
              </w:rPr>
            </w:pPr>
            <w:r w:rsidRPr="0011018F">
              <w:rPr>
                <w:color w:val="000000"/>
                <w:sz w:val="28"/>
                <w:szCs w:val="28"/>
              </w:rPr>
              <w:t>1.</w:t>
            </w:r>
            <w:r w:rsidRPr="0011018F">
              <w:rPr>
                <w:color w:val="000000"/>
                <w:sz w:val="28"/>
                <w:szCs w:val="28"/>
                <w:lang w:val="en-US"/>
              </w:rPr>
              <w:t>1</w:t>
            </w:r>
          </w:p>
        </w:tc>
        <w:tc>
          <w:tcPr>
            <w:tcW w:w="3619" w:type="pct"/>
          </w:tcPr>
          <w:p w:rsidR="001E1557" w:rsidRPr="0011018F" w:rsidRDefault="001E1557" w:rsidP="00FA5A61">
            <w:pPr>
              <w:autoSpaceDE w:val="0"/>
              <w:autoSpaceDN w:val="0"/>
              <w:adjustRightInd w:val="0"/>
              <w:jc w:val="both"/>
              <w:rPr>
                <w:sz w:val="28"/>
                <w:szCs w:val="28"/>
              </w:rPr>
            </w:pPr>
            <w:r w:rsidRPr="0011018F">
              <w:rPr>
                <w:sz w:val="28"/>
                <w:szCs w:val="28"/>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1142" w:type="pct"/>
          </w:tcPr>
          <w:p w:rsidR="001E1557" w:rsidRPr="0011018F" w:rsidRDefault="001E1557" w:rsidP="00FA5A61">
            <w:pPr>
              <w:rPr>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rPr>
                <w:color w:val="000000"/>
                <w:sz w:val="28"/>
                <w:szCs w:val="28"/>
                <w:lang w:val="en-US"/>
              </w:rPr>
            </w:pPr>
            <w:r w:rsidRPr="0011018F">
              <w:rPr>
                <w:color w:val="000000"/>
                <w:sz w:val="28"/>
                <w:szCs w:val="28"/>
              </w:rPr>
              <w:t>1.</w:t>
            </w:r>
            <w:r w:rsidRPr="0011018F">
              <w:rPr>
                <w:color w:val="000000"/>
                <w:sz w:val="28"/>
                <w:szCs w:val="28"/>
                <w:lang w:val="en-US"/>
              </w:rPr>
              <w:t>2</w:t>
            </w:r>
          </w:p>
        </w:tc>
        <w:tc>
          <w:tcPr>
            <w:tcW w:w="3619" w:type="pct"/>
          </w:tcPr>
          <w:p w:rsidR="001E1557" w:rsidRPr="0011018F" w:rsidRDefault="001E1557" w:rsidP="00FA5A61">
            <w:pPr>
              <w:autoSpaceDE w:val="0"/>
              <w:autoSpaceDN w:val="0"/>
              <w:adjustRightInd w:val="0"/>
              <w:rPr>
                <w:sz w:val="28"/>
                <w:szCs w:val="28"/>
              </w:rPr>
            </w:pPr>
            <w:r w:rsidRPr="0011018F">
              <w:rPr>
                <w:sz w:val="28"/>
                <w:szCs w:val="28"/>
              </w:rPr>
              <w:t>Отступ застройки:</w:t>
            </w:r>
          </w:p>
          <w:p w:rsidR="001E1557" w:rsidRPr="0011018F" w:rsidRDefault="001E1557" w:rsidP="00FA5A61">
            <w:pPr>
              <w:autoSpaceDE w:val="0"/>
              <w:autoSpaceDN w:val="0"/>
              <w:adjustRightInd w:val="0"/>
              <w:rPr>
                <w:sz w:val="28"/>
                <w:szCs w:val="28"/>
              </w:rPr>
            </w:pPr>
            <w:r w:rsidRPr="0011018F">
              <w:rPr>
                <w:sz w:val="28"/>
                <w:szCs w:val="28"/>
              </w:rPr>
              <w:t>от жилого дома – 3 м;</w:t>
            </w:r>
          </w:p>
          <w:p w:rsidR="001E1557" w:rsidRPr="0011018F" w:rsidRDefault="001E1557" w:rsidP="00FA5A61">
            <w:pPr>
              <w:autoSpaceDE w:val="0"/>
              <w:autoSpaceDN w:val="0"/>
              <w:adjustRightInd w:val="0"/>
              <w:rPr>
                <w:sz w:val="28"/>
                <w:szCs w:val="28"/>
              </w:rPr>
            </w:pPr>
            <w:r w:rsidRPr="0011018F">
              <w:rPr>
                <w:sz w:val="28"/>
                <w:szCs w:val="28"/>
              </w:rPr>
              <w:t>от других построек (баня, гараж и др.) – 1м;</w:t>
            </w:r>
          </w:p>
          <w:p w:rsidR="001E1557" w:rsidRPr="0011018F" w:rsidRDefault="001E1557" w:rsidP="00FA5A61">
            <w:pPr>
              <w:autoSpaceDE w:val="0"/>
              <w:autoSpaceDN w:val="0"/>
              <w:adjustRightInd w:val="0"/>
              <w:rPr>
                <w:sz w:val="28"/>
                <w:szCs w:val="28"/>
              </w:rPr>
            </w:pPr>
            <w:r w:rsidRPr="0011018F">
              <w:rPr>
                <w:sz w:val="28"/>
                <w:szCs w:val="28"/>
              </w:rPr>
              <w:t>от стволов высокорослых деревьев – 4 м;</w:t>
            </w:r>
          </w:p>
          <w:p w:rsidR="001E1557" w:rsidRPr="0011018F" w:rsidRDefault="001E1557" w:rsidP="00FA5A61">
            <w:pPr>
              <w:autoSpaceDE w:val="0"/>
              <w:autoSpaceDN w:val="0"/>
              <w:adjustRightInd w:val="0"/>
              <w:rPr>
                <w:sz w:val="28"/>
                <w:szCs w:val="28"/>
              </w:rPr>
            </w:pPr>
            <w:r w:rsidRPr="0011018F">
              <w:rPr>
                <w:sz w:val="28"/>
                <w:szCs w:val="28"/>
              </w:rPr>
              <w:t>от стволов среднерослых деревьев – 2м;</w:t>
            </w:r>
          </w:p>
          <w:p w:rsidR="001E1557" w:rsidRPr="0011018F" w:rsidRDefault="001E1557" w:rsidP="00FA5A61">
            <w:pPr>
              <w:autoSpaceDE w:val="0"/>
              <w:autoSpaceDN w:val="0"/>
              <w:adjustRightInd w:val="0"/>
              <w:rPr>
                <w:sz w:val="28"/>
                <w:szCs w:val="28"/>
              </w:rPr>
            </w:pPr>
            <w:r w:rsidRPr="0011018F">
              <w:rPr>
                <w:sz w:val="28"/>
                <w:szCs w:val="28"/>
              </w:rPr>
              <w:t>от кустарников – 1 м.</w:t>
            </w:r>
          </w:p>
          <w:p w:rsidR="001E1557" w:rsidRPr="0011018F" w:rsidRDefault="001E1557" w:rsidP="00FA5A61">
            <w:pPr>
              <w:autoSpaceDE w:val="0"/>
              <w:autoSpaceDN w:val="0"/>
              <w:adjustRightInd w:val="0"/>
              <w:rPr>
                <w:sz w:val="28"/>
                <w:szCs w:val="28"/>
              </w:rPr>
            </w:pPr>
            <w:r w:rsidRPr="0011018F">
              <w:rPr>
                <w:sz w:val="28"/>
                <w:szCs w:val="28"/>
              </w:rPr>
              <w:t>от постройки для содержания скота и птицы – 4м.</w:t>
            </w:r>
          </w:p>
          <w:p w:rsidR="001E1557" w:rsidRPr="0011018F" w:rsidRDefault="001E1557" w:rsidP="00FA5A61">
            <w:pPr>
              <w:autoSpaceDE w:val="0"/>
              <w:autoSpaceDN w:val="0"/>
              <w:adjustRightInd w:val="0"/>
              <w:jc w:val="both"/>
              <w:rPr>
                <w:sz w:val="28"/>
                <w:szCs w:val="28"/>
              </w:rPr>
            </w:pPr>
            <w:r w:rsidRPr="0011018F">
              <w:rPr>
                <w:sz w:val="28"/>
                <w:szCs w:val="28"/>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c>
          <w:tcPr>
            <w:tcW w:w="1142" w:type="pct"/>
          </w:tcPr>
          <w:p w:rsidR="001E1557" w:rsidRPr="0011018F" w:rsidRDefault="001E1557" w:rsidP="00FA5A61">
            <w:pPr>
              <w:rPr>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rPr>
                <w:color w:val="000000"/>
                <w:sz w:val="28"/>
                <w:szCs w:val="28"/>
              </w:rPr>
            </w:pPr>
            <w:r w:rsidRPr="0011018F">
              <w:rPr>
                <w:color w:val="000000"/>
                <w:sz w:val="28"/>
                <w:szCs w:val="28"/>
              </w:rPr>
              <w:t>1.3</w:t>
            </w:r>
          </w:p>
        </w:tc>
        <w:tc>
          <w:tcPr>
            <w:tcW w:w="3619" w:type="pct"/>
          </w:tcPr>
          <w:p w:rsidR="001E1557" w:rsidRPr="0011018F" w:rsidRDefault="001E1557" w:rsidP="00FA5A61">
            <w:pPr>
              <w:autoSpaceDE w:val="0"/>
              <w:autoSpaceDN w:val="0"/>
              <w:adjustRightInd w:val="0"/>
              <w:jc w:val="both"/>
              <w:rPr>
                <w:sz w:val="28"/>
                <w:szCs w:val="28"/>
              </w:rPr>
            </w:pPr>
            <w:r w:rsidRPr="0011018F">
              <w:rPr>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c>
          <w:tcPr>
            <w:tcW w:w="1142" w:type="pct"/>
          </w:tcPr>
          <w:p w:rsidR="001E1557" w:rsidRPr="0011018F" w:rsidRDefault="001E1557" w:rsidP="00FA5A61">
            <w:pPr>
              <w:rPr>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rPr>
                <w:color w:val="000000"/>
                <w:sz w:val="28"/>
                <w:szCs w:val="28"/>
              </w:rPr>
            </w:pPr>
            <w:r w:rsidRPr="0011018F">
              <w:rPr>
                <w:color w:val="000000"/>
                <w:sz w:val="28"/>
                <w:szCs w:val="28"/>
              </w:rPr>
              <w:t>1.4</w:t>
            </w:r>
          </w:p>
        </w:tc>
        <w:tc>
          <w:tcPr>
            <w:tcW w:w="3619" w:type="pct"/>
          </w:tcPr>
          <w:p w:rsidR="001E1557" w:rsidRPr="0011018F" w:rsidRDefault="001E1557" w:rsidP="00FA5A61">
            <w:pPr>
              <w:rPr>
                <w:color w:val="000000"/>
                <w:sz w:val="28"/>
                <w:szCs w:val="28"/>
              </w:rPr>
            </w:pPr>
            <w:r w:rsidRPr="0011018F">
              <w:rPr>
                <w:color w:val="000000"/>
                <w:sz w:val="28"/>
                <w:szCs w:val="28"/>
              </w:rPr>
              <w:t xml:space="preserve">Не допускается размещать со стороны улицы вспомогательные строения, за исключением гаражей. </w:t>
            </w:r>
          </w:p>
        </w:tc>
        <w:tc>
          <w:tcPr>
            <w:tcW w:w="1142"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rPr>
                <w:color w:val="000000"/>
                <w:sz w:val="28"/>
                <w:szCs w:val="28"/>
              </w:rPr>
            </w:pPr>
            <w:r w:rsidRPr="0011018F">
              <w:rPr>
                <w:color w:val="000000"/>
                <w:sz w:val="28"/>
                <w:szCs w:val="28"/>
              </w:rPr>
              <w:t>1.5</w:t>
            </w:r>
          </w:p>
        </w:tc>
        <w:tc>
          <w:tcPr>
            <w:tcW w:w="3619" w:type="pct"/>
          </w:tcPr>
          <w:p w:rsidR="001E1557" w:rsidRPr="0011018F" w:rsidRDefault="001E1557" w:rsidP="00FA5A61">
            <w:pPr>
              <w:autoSpaceDE w:val="0"/>
              <w:autoSpaceDN w:val="0"/>
              <w:adjustRightInd w:val="0"/>
              <w:jc w:val="both"/>
              <w:rPr>
                <w:sz w:val="28"/>
                <w:szCs w:val="28"/>
              </w:rPr>
            </w:pPr>
            <w:r w:rsidRPr="0011018F">
              <w:rPr>
                <w:sz w:val="28"/>
                <w:szCs w:val="28"/>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1142"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A741CC">
            <w:pPr>
              <w:rPr>
                <w:color w:val="000000"/>
                <w:sz w:val="28"/>
                <w:szCs w:val="28"/>
              </w:rPr>
            </w:pPr>
            <w:r w:rsidRPr="0011018F">
              <w:rPr>
                <w:color w:val="000000"/>
                <w:sz w:val="28"/>
                <w:szCs w:val="28"/>
              </w:rPr>
              <w:t>1.6</w:t>
            </w:r>
          </w:p>
        </w:tc>
        <w:tc>
          <w:tcPr>
            <w:tcW w:w="3619" w:type="pct"/>
          </w:tcPr>
          <w:p w:rsidR="001E1557" w:rsidRPr="0011018F" w:rsidRDefault="001E1557" w:rsidP="00FA5A61">
            <w:pPr>
              <w:autoSpaceDE w:val="0"/>
              <w:autoSpaceDN w:val="0"/>
              <w:adjustRightInd w:val="0"/>
              <w:rPr>
                <w:sz w:val="28"/>
                <w:szCs w:val="28"/>
              </w:rPr>
            </w:pPr>
            <w:r w:rsidRPr="0011018F">
              <w:rPr>
                <w:sz w:val="28"/>
                <w:szCs w:val="28"/>
              </w:rPr>
              <w:t>Доля нежилого фонда в объеме фонда застройки не должна превышать 25%.</w:t>
            </w:r>
          </w:p>
        </w:tc>
        <w:tc>
          <w:tcPr>
            <w:tcW w:w="1142"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rPr>
                <w:color w:val="000000"/>
                <w:sz w:val="28"/>
                <w:szCs w:val="28"/>
              </w:rPr>
            </w:pPr>
            <w:r w:rsidRPr="0011018F">
              <w:rPr>
                <w:color w:val="000000"/>
                <w:sz w:val="28"/>
                <w:szCs w:val="28"/>
              </w:rPr>
              <w:t>1.7</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Устройство пандусов в местах перепада для обеспечения удобного проезда детских и инвалидных колясок</w:t>
            </w:r>
          </w:p>
        </w:tc>
        <w:tc>
          <w:tcPr>
            <w:tcW w:w="1142" w:type="pct"/>
          </w:tcPr>
          <w:p w:rsidR="001E1557" w:rsidRPr="0011018F" w:rsidRDefault="001E1557" w:rsidP="00FA5A61">
            <w:pPr>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1.8</w:t>
            </w:r>
          </w:p>
        </w:tc>
        <w:tc>
          <w:tcPr>
            <w:tcW w:w="3619" w:type="pct"/>
          </w:tcPr>
          <w:p w:rsidR="001E1557" w:rsidRPr="0011018F" w:rsidRDefault="001E1557" w:rsidP="00FA5A61">
            <w:pPr>
              <w:autoSpaceDE w:val="0"/>
              <w:autoSpaceDN w:val="0"/>
              <w:adjustRightInd w:val="0"/>
              <w:jc w:val="both"/>
              <w:rPr>
                <w:sz w:val="28"/>
                <w:szCs w:val="28"/>
              </w:rPr>
            </w:pPr>
            <w:r w:rsidRPr="0011018F">
              <w:rPr>
                <w:sz w:val="28"/>
                <w:szCs w:val="28"/>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tc>
        <w:tc>
          <w:tcPr>
            <w:tcW w:w="1142" w:type="pct"/>
          </w:tcPr>
          <w:p w:rsidR="001E1557" w:rsidRPr="0011018F" w:rsidRDefault="001E1557" w:rsidP="00FA5A61">
            <w:pPr>
              <w:rPr>
                <w:color w:val="FF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A741CC">
            <w:pPr>
              <w:autoSpaceDE w:val="0"/>
              <w:autoSpaceDN w:val="0"/>
              <w:adjustRightInd w:val="0"/>
              <w:jc w:val="both"/>
              <w:rPr>
                <w:color w:val="000000"/>
                <w:sz w:val="28"/>
                <w:szCs w:val="28"/>
              </w:rPr>
            </w:pPr>
            <w:r w:rsidRPr="0011018F">
              <w:rPr>
                <w:color w:val="000000"/>
                <w:sz w:val="28"/>
                <w:szCs w:val="28"/>
              </w:rPr>
              <w:t>1.9</w:t>
            </w:r>
          </w:p>
        </w:tc>
        <w:tc>
          <w:tcPr>
            <w:tcW w:w="3619" w:type="pct"/>
          </w:tcPr>
          <w:p w:rsidR="001E1557" w:rsidRPr="0011018F" w:rsidRDefault="001E1557" w:rsidP="00D341FD">
            <w:pPr>
              <w:autoSpaceDE w:val="0"/>
              <w:autoSpaceDN w:val="0"/>
              <w:adjustRightInd w:val="0"/>
              <w:jc w:val="both"/>
              <w:rPr>
                <w:sz w:val="28"/>
                <w:szCs w:val="28"/>
              </w:rPr>
            </w:pPr>
            <w:r w:rsidRPr="0011018F">
              <w:rPr>
                <w:sz w:val="28"/>
                <w:szCs w:val="28"/>
              </w:rPr>
              <w:t>Повышенные требования к архитектурному решению фасадов зданий, формирующей линию застройки главных улиц</w:t>
            </w:r>
          </w:p>
        </w:tc>
        <w:tc>
          <w:tcPr>
            <w:tcW w:w="1142" w:type="pct"/>
          </w:tcPr>
          <w:p w:rsidR="001E1557" w:rsidRPr="0011018F" w:rsidRDefault="001E1557" w:rsidP="00FA5A61">
            <w:pPr>
              <w:rPr>
                <w:color w:val="FF0000"/>
                <w:sz w:val="28"/>
                <w:szCs w:val="28"/>
              </w:rPr>
            </w:pPr>
            <w:r w:rsidRPr="0011018F">
              <w:rPr>
                <w:color w:val="000000"/>
                <w:sz w:val="28"/>
                <w:szCs w:val="28"/>
              </w:rPr>
              <w:t>Все участки зоны</w:t>
            </w:r>
          </w:p>
        </w:tc>
      </w:tr>
      <w:tr w:rsidR="001E1557" w:rsidRPr="0011018F">
        <w:tc>
          <w:tcPr>
            <w:tcW w:w="5000" w:type="pct"/>
            <w:gridSpan w:val="3"/>
          </w:tcPr>
          <w:p w:rsidR="001E1557" w:rsidRPr="0011018F" w:rsidRDefault="001E1557" w:rsidP="00FA5A61">
            <w:pPr>
              <w:autoSpaceDE w:val="0"/>
              <w:autoSpaceDN w:val="0"/>
              <w:adjustRightInd w:val="0"/>
              <w:rPr>
                <w:color w:val="000000"/>
                <w:sz w:val="28"/>
                <w:szCs w:val="28"/>
              </w:rPr>
            </w:pPr>
            <w:r w:rsidRPr="0011018F">
              <w:rPr>
                <w:b/>
                <w:bCs/>
                <w:color w:val="000000"/>
                <w:sz w:val="28"/>
                <w:szCs w:val="28"/>
              </w:rPr>
              <w:t>2.  Санитарно-гигиенические и экологические требования</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2.1</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Удельный вес озелененных территорий в границах населенного пункта - не менее 25%</w:t>
            </w:r>
          </w:p>
        </w:tc>
        <w:tc>
          <w:tcPr>
            <w:tcW w:w="1142"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2.2</w:t>
            </w:r>
          </w:p>
        </w:tc>
        <w:tc>
          <w:tcPr>
            <w:tcW w:w="3619" w:type="pct"/>
          </w:tcPr>
          <w:p w:rsidR="001E1557" w:rsidRPr="0011018F" w:rsidRDefault="001E1557" w:rsidP="00920101">
            <w:pPr>
              <w:autoSpaceDE w:val="0"/>
              <w:autoSpaceDN w:val="0"/>
              <w:adjustRightInd w:val="0"/>
              <w:jc w:val="both"/>
              <w:rPr>
                <w:sz w:val="28"/>
                <w:szCs w:val="28"/>
              </w:rPr>
            </w:pPr>
            <w:r w:rsidRPr="0011018F">
              <w:rPr>
                <w:sz w:val="28"/>
                <w:szCs w:val="28"/>
              </w:rPr>
              <w:t>Подключение к централизованной системе канализации или местное канализование с размещением выгребных ям на территориях домовладений</w:t>
            </w:r>
          </w:p>
        </w:tc>
        <w:tc>
          <w:tcPr>
            <w:tcW w:w="1142"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2.3</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Санитарная очистка территории;</w:t>
            </w:r>
          </w:p>
        </w:tc>
        <w:tc>
          <w:tcPr>
            <w:tcW w:w="1142" w:type="pct"/>
          </w:tcPr>
          <w:p w:rsidR="001E1557" w:rsidRPr="0011018F" w:rsidRDefault="001E1557" w:rsidP="00FA5A61">
            <w:pPr>
              <w:rPr>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2.4</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Площадки для мусоросборников размещаются из расчета 1 контейнер на 10 домов, но не далее чем 100м от входа в дом;</w:t>
            </w:r>
          </w:p>
        </w:tc>
        <w:tc>
          <w:tcPr>
            <w:tcW w:w="1142" w:type="pct"/>
          </w:tcPr>
          <w:p w:rsidR="001E1557" w:rsidRPr="0011018F" w:rsidRDefault="001E1557" w:rsidP="00FA5A61">
            <w:pPr>
              <w:rPr>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2.5</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1142" w:type="pct"/>
          </w:tcPr>
          <w:p w:rsidR="001E1557" w:rsidRPr="0011018F" w:rsidRDefault="001E1557">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2.6</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 не менее 6 м</w:t>
            </w:r>
          </w:p>
        </w:tc>
        <w:tc>
          <w:tcPr>
            <w:tcW w:w="1142" w:type="pct"/>
          </w:tcPr>
          <w:p w:rsidR="001E1557" w:rsidRPr="0011018F" w:rsidRDefault="001E1557">
            <w:r w:rsidRPr="0011018F">
              <w:rPr>
                <w:color w:val="000000"/>
                <w:sz w:val="28"/>
                <w:szCs w:val="28"/>
              </w:rPr>
              <w:t>Все участки зоны</w:t>
            </w:r>
          </w:p>
        </w:tc>
      </w:tr>
      <w:tr w:rsidR="001E1557" w:rsidRPr="0011018F">
        <w:tc>
          <w:tcPr>
            <w:tcW w:w="5000" w:type="pct"/>
            <w:gridSpan w:val="3"/>
          </w:tcPr>
          <w:p w:rsidR="001E1557" w:rsidRPr="0011018F" w:rsidRDefault="001E1557" w:rsidP="00FA5A61">
            <w:pPr>
              <w:autoSpaceDE w:val="0"/>
              <w:autoSpaceDN w:val="0"/>
              <w:adjustRightInd w:val="0"/>
              <w:rPr>
                <w:b/>
                <w:bCs/>
                <w:sz w:val="28"/>
                <w:szCs w:val="28"/>
              </w:rPr>
            </w:pPr>
            <w:r w:rsidRPr="0011018F">
              <w:rPr>
                <w:b/>
                <w:bCs/>
                <w:sz w:val="28"/>
                <w:szCs w:val="28"/>
              </w:rPr>
              <w:t>3. Защита от опасных природных процессов</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3.1.</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При новом строительстве - проведение дополнительных инженерно-геологических изысканий</w:t>
            </w:r>
          </w:p>
        </w:tc>
        <w:tc>
          <w:tcPr>
            <w:tcW w:w="1142" w:type="pct"/>
          </w:tcPr>
          <w:p w:rsidR="001E1557" w:rsidRPr="0011018F" w:rsidRDefault="001E1557" w:rsidP="00FA5A61">
            <w:pPr>
              <w:autoSpaceDE w:val="0"/>
              <w:autoSpaceDN w:val="0"/>
              <w:adjustRightInd w:val="0"/>
              <w:jc w:val="both"/>
              <w:rPr>
                <w:color w:val="FF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3.2.</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1142" w:type="pct"/>
          </w:tcPr>
          <w:p w:rsidR="001E1557" w:rsidRPr="0011018F" w:rsidRDefault="001E1557" w:rsidP="00FA5A61">
            <w:pPr>
              <w:autoSpaceDE w:val="0"/>
              <w:autoSpaceDN w:val="0"/>
              <w:adjustRightInd w:val="0"/>
              <w:jc w:val="both"/>
              <w:rPr>
                <w:color w:val="FF0000"/>
                <w:sz w:val="28"/>
                <w:szCs w:val="28"/>
              </w:rPr>
            </w:pPr>
            <w:r w:rsidRPr="0011018F">
              <w:rPr>
                <w:color w:val="000000"/>
                <w:sz w:val="28"/>
                <w:szCs w:val="28"/>
              </w:rPr>
              <w:t>Все участки зоны</w:t>
            </w:r>
          </w:p>
        </w:tc>
      </w:tr>
      <w:tr w:rsidR="001E1557" w:rsidRPr="0011018F">
        <w:tc>
          <w:tcPr>
            <w:tcW w:w="23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3.3.</w:t>
            </w:r>
          </w:p>
        </w:tc>
        <w:tc>
          <w:tcPr>
            <w:tcW w:w="3619" w:type="pct"/>
          </w:tcPr>
          <w:p w:rsidR="001E1557" w:rsidRPr="0011018F" w:rsidRDefault="001E1557" w:rsidP="00FA5A61">
            <w:pPr>
              <w:autoSpaceDE w:val="0"/>
              <w:autoSpaceDN w:val="0"/>
              <w:adjustRightInd w:val="0"/>
              <w:jc w:val="both"/>
              <w:rPr>
                <w:color w:val="000000"/>
                <w:sz w:val="28"/>
                <w:szCs w:val="28"/>
              </w:rPr>
            </w:pPr>
            <w:r w:rsidRPr="0011018F">
              <w:rPr>
                <w:color w:val="000000"/>
                <w:sz w:val="28"/>
                <w:szCs w:val="28"/>
              </w:rPr>
              <w:t>Проведение мероприятий по борьбе с оврагообразованием</w:t>
            </w:r>
          </w:p>
        </w:tc>
        <w:tc>
          <w:tcPr>
            <w:tcW w:w="1142" w:type="pct"/>
          </w:tcPr>
          <w:p w:rsidR="001E1557" w:rsidRPr="0011018F" w:rsidRDefault="001E1557" w:rsidP="00FA5A61">
            <w:pPr>
              <w:autoSpaceDE w:val="0"/>
              <w:autoSpaceDN w:val="0"/>
              <w:adjustRightInd w:val="0"/>
              <w:jc w:val="both"/>
              <w:rPr>
                <w:color w:val="FF0000"/>
                <w:sz w:val="28"/>
                <w:szCs w:val="28"/>
              </w:rPr>
            </w:pPr>
            <w:r w:rsidRPr="0011018F">
              <w:rPr>
                <w:color w:val="000000"/>
                <w:sz w:val="28"/>
                <w:szCs w:val="28"/>
              </w:rPr>
              <w:t>Все участки зоны</w:t>
            </w:r>
          </w:p>
        </w:tc>
      </w:tr>
    </w:tbl>
    <w:p w:rsidR="001E1557" w:rsidRPr="0011018F" w:rsidRDefault="001E1557" w:rsidP="00A24B5D">
      <w:pPr>
        <w:autoSpaceDE w:val="0"/>
        <w:autoSpaceDN w:val="0"/>
        <w:adjustRightInd w:val="0"/>
        <w:jc w:val="both"/>
        <w:rPr>
          <w:sz w:val="28"/>
          <w:szCs w:val="28"/>
        </w:rPr>
      </w:pPr>
    </w:p>
    <w:p w:rsidR="001E1557" w:rsidRPr="0011018F" w:rsidRDefault="001E1557" w:rsidP="00A24B5D">
      <w:pPr>
        <w:ind w:firstLine="540"/>
        <w:rPr>
          <w:b/>
          <w:bCs/>
          <w:sz w:val="28"/>
          <w:szCs w:val="28"/>
        </w:rPr>
      </w:pPr>
      <w:r w:rsidRPr="0011018F">
        <w:rPr>
          <w:b/>
          <w:bCs/>
          <w:sz w:val="28"/>
          <w:szCs w:val="28"/>
        </w:rPr>
        <w:t xml:space="preserve">Примечание для зоны </w:t>
      </w:r>
      <w:r w:rsidRPr="0011018F">
        <w:rPr>
          <w:b/>
          <w:bCs/>
          <w:spacing w:val="-10"/>
        </w:rPr>
        <w:t>Ж– 1</w:t>
      </w:r>
      <w:r w:rsidRPr="0011018F">
        <w:rPr>
          <w:b/>
          <w:bCs/>
        </w:rPr>
        <w:t>:</w:t>
      </w:r>
    </w:p>
    <w:p w:rsidR="001E1557" w:rsidRPr="0011018F" w:rsidRDefault="001E1557" w:rsidP="00A24B5D">
      <w:pPr>
        <w:autoSpaceDE w:val="0"/>
        <w:autoSpaceDN w:val="0"/>
        <w:adjustRightInd w:val="0"/>
        <w:ind w:firstLine="540"/>
        <w:jc w:val="both"/>
        <w:rPr>
          <w:sz w:val="28"/>
          <w:szCs w:val="28"/>
        </w:rPr>
      </w:pPr>
      <w:r w:rsidRPr="0011018F">
        <w:rPr>
          <w:sz w:val="28"/>
          <w:szCs w:val="28"/>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1E1557" w:rsidRPr="0011018F" w:rsidRDefault="001E1557" w:rsidP="00A24B5D">
      <w:pPr>
        <w:autoSpaceDE w:val="0"/>
        <w:autoSpaceDN w:val="0"/>
        <w:adjustRightInd w:val="0"/>
        <w:ind w:firstLine="540"/>
        <w:jc w:val="both"/>
        <w:rPr>
          <w:sz w:val="28"/>
          <w:szCs w:val="28"/>
        </w:rPr>
      </w:pPr>
      <w:r w:rsidRPr="0011018F">
        <w:rPr>
          <w:sz w:val="28"/>
          <w:szCs w:val="28"/>
        </w:rPr>
        <w:t>В жилых зданиях не допускается размещать:</w:t>
      </w:r>
    </w:p>
    <w:p w:rsidR="001E1557" w:rsidRPr="0011018F" w:rsidRDefault="001E1557" w:rsidP="00A24B5D">
      <w:pPr>
        <w:autoSpaceDE w:val="0"/>
        <w:autoSpaceDN w:val="0"/>
        <w:adjustRightInd w:val="0"/>
        <w:ind w:firstLine="540"/>
        <w:jc w:val="both"/>
        <w:rPr>
          <w:sz w:val="28"/>
          <w:szCs w:val="28"/>
        </w:rPr>
      </w:pPr>
      <w:r w:rsidRPr="0011018F">
        <w:rPr>
          <w:sz w:val="28"/>
          <w:szCs w:val="28"/>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1E1557" w:rsidRPr="0011018F" w:rsidRDefault="001E1557" w:rsidP="00A24B5D">
      <w:pPr>
        <w:autoSpaceDE w:val="0"/>
        <w:autoSpaceDN w:val="0"/>
        <w:adjustRightInd w:val="0"/>
        <w:ind w:firstLine="540"/>
        <w:jc w:val="both"/>
        <w:rPr>
          <w:sz w:val="28"/>
          <w:szCs w:val="28"/>
        </w:rPr>
      </w:pPr>
      <w:r w:rsidRPr="0011018F">
        <w:rPr>
          <w:sz w:val="28"/>
          <w:szCs w:val="28"/>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1E1557" w:rsidRPr="0011018F" w:rsidRDefault="001E1557" w:rsidP="00A24B5D">
      <w:pPr>
        <w:autoSpaceDE w:val="0"/>
        <w:autoSpaceDN w:val="0"/>
        <w:adjustRightInd w:val="0"/>
        <w:ind w:firstLine="540"/>
        <w:jc w:val="both"/>
        <w:rPr>
          <w:sz w:val="28"/>
          <w:szCs w:val="28"/>
        </w:rPr>
      </w:pPr>
      <w:r w:rsidRPr="0011018F">
        <w:rPr>
          <w:sz w:val="28"/>
          <w:szCs w:val="28"/>
        </w:rPr>
        <w:t>- магазины по продаже ковровых изделий, автозапчастей, шин и автомобильных масел;</w:t>
      </w:r>
    </w:p>
    <w:p w:rsidR="001E1557" w:rsidRPr="0011018F" w:rsidRDefault="001E1557" w:rsidP="00A24B5D">
      <w:pPr>
        <w:autoSpaceDE w:val="0"/>
        <w:autoSpaceDN w:val="0"/>
        <w:adjustRightInd w:val="0"/>
        <w:ind w:firstLine="540"/>
        <w:jc w:val="both"/>
        <w:rPr>
          <w:sz w:val="28"/>
          <w:szCs w:val="28"/>
        </w:rPr>
      </w:pPr>
      <w:r w:rsidRPr="0011018F">
        <w:rPr>
          <w:sz w:val="28"/>
          <w:szCs w:val="28"/>
        </w:rPr>
        <w:t>- объекты с режимом функционирования после 23 часов;</w:t>
      </w:r>
    </w:p>
    <w:p w:rsidR="001E1557" w:rsidRPr="0011018F" w:rsidRDefault="001E1557" w:rsidP="00A24B5D">
      <w:pPr>
        <w:autoSpaceDE w:val="0"/>
        <w:autoSpaceDN w:val="0"/>
        <w:adjustRightInd w:val="0"/>
        <w:ind w:firstLine="540"/>
        <w:jc w:val="both"/>
        <w:rPr>
          <w:sz w:val="28"/>
          <w:szCs w:val="28"/>
        </w:rPr>
      </w:pPr>
      <w:r w:rsidRPr="0011018F">
        <w:rPr>
          <w:sz w:val="28"/>
          <w:szCs w:val="28"/>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1E1557" w:rsidRPr="0011018F" w:rsidRDefault="001E1557" w:rsidP="00A24B5D">
      <w:pPr>
        <w:autoSpaceDE w:val="0"/>
        <w:autoSpaceDN w:val="0"/>
        <w:adjustRightInd w:val="0"/>
        <w:ind w:firstLine="540"/>
        <w:jc w:val="both"/>
        <w:rPr>
          <w:sz w:val="28"/>
          <w:szCs w:val="28"/>
        </w:rPr>
      </w:pPr>
      <w:r w:rsidRPr="0011018F">
        <w:rPr>
          <w:sz w:val="28"/>
          <w:szCs w:val="28"/>
        </w:rPr>
        <w:t>- мастерские ремонта бытовых машин и приборов;</w:t>
      </w:r>
    </w:p>
    <w:p w:rsidR="001E1557" w:rsidRPr="0011018F" w:rsidRDefault="001E1557" w:rsidP="00A24B5D">
      <w:pPr>
        <w:autoSpaceDE w:val="0"/>
        <w:autoSpaceDN w:val="0"/>
        <w:adjustRightInd w:val="0"/>
        <w:ind w:firstLine="540"/>
        <w:jc w:val="both"/>
        <w:rPr>
          <w:sz w:val="28"/>
          <w:szCs w:val="28"/>
        </w:rPr>
      </w:pPr>
      <w:r w:rsidRPr="0011018F">
        <w:rPr>
          <w:sz w:val="28"/>
          <w:szCs w:val="28"/>
        </w:rPr>
        <w:t>- бани и сауны;</w:t>
      </w:r>
    </w:p>
    <w:p w:rsidR="001E1557" w:rsidRPr="0011018F" w:rsidRDefault="001E1557" w:rsidP="00A24B5D">
      <w:pPr>
        <w:autoSpaceDE w:val="0"/>
        <w:autoSpaceDN w:val="0"/>
        <w:adjustRightInd w:val="0"/>
        <w:ind w:firstLine="540"/>
        <w:jc w:val="both"/>
        <w:rPr>
          <w:sz w:val="28"/>
          <w:szCs w:val="28"/>
        </w:rPr>
      </w:pPr>
      <w:r w:rsidRPr="0011018F">
        <w:rPr>
          <w:sz w:val="28"/>
          <w:szCs w:val="28"/>
        </w:rPr>
        <w:t>- дискотеки;</w:t>
      </w:r>
    </w:p>
    <w:p w:rsidR="001E1557" w:rsidRPr="0011018F" w:rsidRDefault="001E1557" w:rsidP="00A24B5D">
      <w:pPr>
        <w:autoSpaceDE w:val="0"/>
        <w:autoSpaceDN w:val="0"/>
        <w:adjustRightInd w:val="0"/>
        <w:ind w:firstLine="540"/>
        <w:jc w:val="both"/>
        <w:rPr>
          <w:sz w:val="28"/>
          <w:szCs w:val="28"/>
        </w:rPr>
      </w:pPr>
      <w:r w:rsidRPr="0011018F">
        <w:rPr>
          <w:sz w:val="28"/>
          <w:szCs w:val="28"/>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rsidR="001E1557" w:rsidRPr="0011018F" w:rsidRDefault="001E1557" w:rsidP="00A24B5D">
      <w:pPr>
        <w:autoSpaceDE w:val="0"/>
        <w:autoSpaceDN w:val="0"/>
        <w:adjustRightInd w:val="0"/>
        <w:ind w:firstLine="540"/>
        <w:jc w:val="both"/>
        <w:rPr>
          <w:sz w:val="28"/>
          <w:szCs w:val="28"/>
        </w:rPr>
      </w:pPr>
      <w:r w:rsidRPr="0011018F">
        <w:rPr>
          <w:sz w:val="28"/>
          <w:szCs w:val="28"/>
        </w:rPr>
        <w:t>- рестораны, бары;</w:t>
      </w:r>
    </w:p>
    <w:p w:rsidR="001E1557" w:rsidRPr="0011018F" w:rsidRDefault="001E1557" w:rsidP="00A24B5D">
      <w:pPr>
        <w:autoSpaceDE w:val="0"/>
        <w:autoSpaceDN w:val="0"/>
        <w:adjustRightInd w:val="0"/>
        <w:ind w:firstLine="540"/>
        <w:jc w:val="both"/>
        <w:rPr>
          <w:sz w:val="28"/>
          <w:szCs w:val="28"/>
        </w:rPr>
      </w:pPr>
      <w:r w:rsidRPr="0011018F">
        <w:rPr>
          <w:sz w:val="28"/>
          <w:szCs w:val="28"/>
        </w:rPr>
        <w:t>- прачечные и химчистки (кроме приемных пунктов и прачечных самообслуживания производительностью до 75 кг в смену);</w:t>
      </w:r>
    </w:p>
    <w:p w:rsidR="001E1557" w:rsidRPr="0011018F" w:rsidRDefault="001E1557" w:rsidP="00A24B5D">
      <w:pPr>
        <w:autoSpaceDE w:val="0"/>
        <w:autoSpaceDN w:val="0"/>
        <w:adjustRightInd w:val="0"/>
        <w:ind w:firstLine="540"/>
        <w:jc w:val="both"/>
        <w:rPr>
          <w:sz w:val="28"/>
          <w:szCs w:val="28"/>
        </w:rPr>
      </w:pPr>
      <w:r w:rsidRPr="0011018F">
        <w:rPr>
          <w:sz w:val="28"/>
          <w:szCs w:val="28"/>
        </w:rPr>
        <w:t>- общественные уборные;</w:t>
      </w:r>
    </w:p>
    <w:p w:rsidR="001E1557" w:rsidRPr="0011018F" w:rsidRDefault="001E1557" w:rsidP="00A24B5D">
      <w:pPr>
        <w:autoSpaceDE w:val="0"/>
        <w:autoSpaceDN w:val="0"/>
        <w:adjustRightInd w:val="0"/>
        <w:ind w:firstLine="540"/>
        <w:jc w:val="both"/>
        <w:rPr>
          <w:sz w:val="28"/>
          <w:szCs w:val="28"/>
        </w:rPr>
      </w:pPr>
      <w:r w:rsidRPr="0011018F">
        <w:rPr>
          <w:sz w:val="28"/>
          <w:szCs w:val="28"/>
        </w:rPr>
        <w:t>- склады оптовой (или мелкооптовой) торговли;</w:t>
      </w:r>
    </w:p>
    <w:p w:rsidR="001E1557" w:rsidRPr="0011018F" w:rsidRDefault="001E1557" w:rsidP="00A24B5D">
      <w:pPr>
        <w:autoSpaceDE w:val="0"/>
        <w:autoSpaceDN w:val="0"/>
        <w:adjustRightInd w:val="0"/>
        <w:ind w:firstLine="540"/>
        <w:jc w:val="both"/>
        <w:rPr>
          <w:sz w:val="28"/>
          <w:szCs w:val="28"/>
        </w:rPr>
      </w:pPr>
      <w:r w:rsidRPr="0011018F">
        <w:rPr>
          <w:sz w:val="28"/>
          <w:szCs w:val="28"/>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1E1557" w:rsidRPr="0011018F" w:rsidRDefault="001E1557" w:rsidP="00A24B5D">
      <w:pPr>
        <w:autoSpaceDE w:val="0"/>
        <w:autoSpaceDN w:val="0"/>
        <w:adjustRightInd w:val="0"/>
        <w:ind w:firstLine="540"/>
        <w:jc w:val="both"/>
        <w:rPr>
          <w:sz w:val="28"/>
          <w:szCs w:val="28"/>
        </w:rPr>
      </w:pPr>
      <w:r w:rsidRPr="0011018F">
        <w:rPr>
          <w:sz w:val="28"/>
          <w:szCs w:val="28"/>
        </w:rPr>
        <w:t>- клинико-диагностические и бактериологические лаборатории;</w:t>
      </w:r>
    </w:p>
    <w:p w:rsidR="001E1557" w:rsidRPr="0011018F" w:rsidRDefault="001E1557" w:rsidP="00A24B5D">
      <w:pPr>
        <w:autoSpaceDE w:val="0"/>
        <w:autoSpaceDN w:val="0"/>
        <w:adjustRightInd w:val="0"/>
        <w:ind w:firstLine="540"/>
        <w:jc w:val="both"/>
        <w:rPr>
          <w:sz w:val="28"/>
          <w:szCs w:val="28"/>
        </w:rPr>
      </w:pPr>
      <w:r w:rsidRPr="0011018F">
        <w:rPr>
          <w:sz w:val="28"/>
          <w:szCs w:val="28"/>
        </w:rPr>
        <w:t>- стационары, в том числе диспансеры, дневные стационары и стационары частных клиник;</w:t>
      </w:r>
    </w:p>
    <w:p w:rsidR="001E1557" w:rsidRPr="0011018F" w:rsidRDefault="001E1557" w:rsidP="00A24B5D">
      <w:pPr>
        <w:autoSpaceDE w:val="0"/>
        <w:autoSpaceDN w:val="0"/>
        <w:adjustRightInd w:val="0"/>
        <w:ind w:firstLine="540"/>
        <w:jc w:val="both"/>
        <w:rPr>
          <w:sz w:val="28"/>
          <w:szCs w:val="28"/>
        </w:rPr>
      </w:pPr>
      <w:r w:rsidRPr="0011018F">
        <w:rPr>
          <w:sz w:val="28"/>
          <w:szCs w:val="28"/>
        </w:rPr>
        <w:t>- диспансеры всех типов;</w:t>
      </w:r>
    </w:p>
    <w:p w:rsidR="001E1557" w:rsidRPr="0011018F" w:rsidRDefault="001E1557" w:rsidP="00A24B5D">
      <w:pPr>
        <w:autoSpaceDE w:val="0"/>
        <w:autoSpaceDN w:val="0"/>
        <w:adjustRightInd w:val="0"/>
        <w:ind w:firstLine="540"/>
        <w:jc w:val="both"/>
        <w:rPr>
          <w:sz w:val="28"/>
          <w:szCs w:val="28"/>
        </w:rPr>
      </w:pPr>
      <w:r w:rsidRPr="0011018F">
        <w:rPr>
          <w:sz w:val="28"/>
          <w:szCs w:val="28"/>
        </w:rPr>
        <w:t>- травмпункты;</w:t>
      </w:r>
    </w:p>
    <w:p w:rsidR="001E1557" w:rsidRPr="0011018F" w:rsidRDefault="001E1557" w:rsidP="00A24B5D">
      <w:pPr>
        <w:autoSpaceDE w:val="0"/>
        <w:autoSpaceDN w:val="0"/>
        <w:adjustRightInd w:val="0"/>
        <w:ind w:firstLine="540"/>
        <w:jc w:val="both"/>
        <w:rPr>
          <w:sz w:val="28"/>
          <w:szCs w:val="28"/>
        </w:rPr>
      </w:pPr>
      <w:r w:rsidRPr="0011018F">
        <w:rPr>
          <w:sz w:val="28"/>
          <w:szCs w:val="28"/>
        </w:rPr>
        <w:t>- подстанции скорой и неотложной медицинской помощи;</w:t>
      </w:r>
    </w:p>
    <w:p w:rsidR="001E1557" w:rsidRPr="0011018F" w:rsidRDefault="001E1557" w:rsidP="00A24B5D">
      <w:pPr>
        <w:autoSpaceDE w:val="0"/>
        <w:autoSpaceDN w:val="0"/>
        <w:adjustRightInd w:val="0"/>
        <w:ind w:firstLine="540"/>
        <w:jc w:val="both"/>
        <w:rPr>
          <w:sz w:val="28"/>
          <w:szCs w:val="28"/>
        </w:rPr>
      </w:pPr>
      <w:r w:rsidRPr="0011018F">
        <w:rPr>
          <w:sz w:val="28"/>
          <w:szCs w:val="28"/>
        </w:rPr>
        <w:t>- дерматовенерологические, психиатрические, инфекционные и фтизиатрические кабинеты врачебного приема;</w:t>
      </w:r>
    </w:p>
    <w:p w:rsidR="001E1557" w:rsidRPr="0011018F" w:rsidRDefault="001E1557" w:rsidP="00A24B5D">
      <w:pPr>
        <w:autoSpaceDE w:val="0"/>
        <w:autoSpaceDN w:val="0"/>
        <w:adjustRightInd w:val="0"/>
        <w:ind w:firstLine="540"/>
        <w:jc w:val="both"/>
        <w:rPr>
          <w:sz w:val="28"/>
          <w:szCs w:val="28"/>
        </w:rPr>
      </w:pPr>
      <w:r w:rsidRPr="0011018F">
        <w:rPr>
          <w:sz w:val="28"/>
          <w:szCs w:val="28"/>
        </w:rPr>
        <w:t>- отделения (кабинеты) магниторезонансной томографии;</w:t>
      </w:r>
    </w:p>
    <w:p w:rsidR="001E1557" w:rsidRPr="0011018F" w:rsidRDefault="001E1557" w:rsidP="00A24B5D">
      <w:pPr>
        <w:autoSpaceDE w:val="0"/>
        <w:autoSpaceDN w:val="0"/>
        <w:adjustRightInd w:val="0"/>
        <w:ind w:firstLine="540"/>
        <w:jc w:val="both"/>
        <w:rPr>
          <w:sz w:val="28"/>
          <w:szCs w:val="28"/>
        </w:rPr>
      </w:pPr>
      <w:r w:rsidRPr="0011018F">
        <w:rPr>
          <w:sz w:val="28"/>
          <w:szCs w:val="28"/>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1E1557" w:rsidRPr="0011018F" w:rsidRDefault="001E1557" w:rsidP="003E6E84"/>
    <w:p w:rsidR="001E1557" w:rsidRPr="0011018F" w:rsidRDefault="001E1557" w:rsidP="00084B18">
      <w:pPr>
        <w:widowControl w:val="0"/>
        <w:tabs>
          <w:tab w:val="left" w:pos="142"/>
        </w:tabs>
        <w:ind w:firstLine="709"/>
        <w:jc w:val="both"/>
        <w:rPr>
          <w:sz w:val="28"/>
          <w:szCs w:val="28"/>
        </w:rPr>
      </w:pPr>
      <w:r w:rsidRPr="0011018F">
        <w:rPr>
          <w:sz w:val="28"/>
          <w:szCs w:val="28"/>
        </w:rPr>
        <w:t>При строительстве хозяйственных построек для содержания и разведения животных в личных подсобных хозяйствах граждан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w:t>
      </w:r>
    </w:p>
    <w:p w:rsidR="001E1557" w:rsidRPr="0011018F" w:rsidRDefault="001E1557" w:rsidP="00084B18">
      <w:pPr>
        <w:widowControl w:val="0"/>
        <w:shd w:val="clear" w:color="auto" w:fill="FFFFFF"/>
        <w:ind w:firstLine="900"/>
        <w:rPr>
          <w:color w:val="052635"/>
          <w:sz w:val="18"/>
          <w:szCs w:val="18"/>
        </w:rPr>
      </w:pPr>
      <w:r w:rsidRPr="0011018F">
        <w:rPr>
          <w:color w:val="052635"/>
          <w:sz w:val="12"/>
          <w:szCs w:val="12"/>
        </w:rPr>
        <w:t> </w:t>
      </w:r>
    </w:p>
    <w:p w:rsidR="001E1557" w:rsidRPr="0011018F" w:rsidRDefault="001E1557" w:rsidP="00014917">
      <w:pPr>
        <w:pStyle w:val="ConsNormal"/>
        <w:tabs>
          <w:tab w:val="left" w:pos="0"/>
        </w:tabs>
        <w:ind w:firstLine="709"/>
        <w:jc w:val="center"/>
        <w:rPr>
          <w:rFonts w:ascii="Times New Roman" w:hAnsi="Times New Roman" w:cs="Times New Roman"/>
          <w:sz w:val="28"/>
          <w:szCs w:val="28"/>
        </w:rPr>
      </w:pPr>
      <w:r w:rsidRPr="0011018F">
        <w:rPr>
          <w:rFonts w:ascii="Times New Roman" w:hAnsi="Times New Roman" w:cs="Times New Roman"/>
          <w:sz w:val="28"/>
          <w:szCs w:val="28"/>
        </w:rPr>
        <w:t>Минимальные расстояния от помещений (сооружений) для содержания и разведения животныхдо объектов ИЖС</w:t>
      </w:r>
    </w:p>
    <w:p w:rsidR="001E1557" w:rsidRPr="0011018F" w:rsidRDefault="001E1557" w:rsidP="00014917">
      <w:pPr>
        <w:pStyle w:val="ConsNormal"/>
        <w:tabs>
          <w:tab w:val="left" w:pos="0"/>
        </w:tabs>
        <w:ind w:firstLine="709"/>
        <w:jc w:val="both"/>
        <w:rPr>
          <w:rFonts w:ascii="Times New Roman" w:hAnsi="Times New Roman" w:cs="Times New Roman"/>
          <w:sz w:val="28"/>
          <w:szCs w:val="28"/>
        </w:rPr>
      </w:pPr>
    </w:p>
    <w:tbl>
      <w:tblPr>
        <w:tblW w:w="5000" w:type="pct"/>
        <w:jc w:val="center"/>
        <w:tblBorders>
          <w:insideH w:val="single" w:sz="4" w:space="0" w:color="D9D9D9"/>
          <w:insideV w:val="single" w:sz="4" w:space="0" w:color="D9D9D9"/>
        </w:tblBorders>
        <w:tblLook w:val="01E0"/>
      </w:tblPr>
      <w:tblGrid>
        <w:gridCol w:w="3250"/>
        <w:gridCol w:w="1141"/>
        <w:gridCol w:w="2132"/>
        <w:gridCol w:w="1659"/>
        <w:gridCol w:w="2301"/>
        <w:gridCol w:w="997"/>
        <w:gridCol w:w="1224"/>
        <w:gridCol w:w="2082"/>
      </w:tblGrid>
      <w:tr w:rsidR="001E1557" w:rsidRPr="0011018F">
        <w:trPr>
          <w:trHeight w:val="188"/>
          <w:jc w:val="center"/>
        </w:trPr>
        <w:tc>
          <w:tcPr>
            <w:tcW w:w="1099" w:type="pct"/>
            <w:vMerge w:val="restart"/>
            <w:vAlign w:val="center"/>
          </w:tcPr>
          <w:p w:rsidR="001E1557" w:rsidRPr="0011018F" w:rsidRDefault="001E1557" w:rsidP="00C60EDA">
            <w:pPr>
              <w:widowControl w:val="0"/>
              <w:adjustRightInd w:val="0"/>
              <w:jc w:val="center"/>
              <w:rPr>
                <w:b/>
                <w:bCs/>
                <w:sz w:val="28"/>
                <w:szCs w:val="28"/>
              </w:rPr>
            </w:pPr>
            <w:r w:rsidRPr="0011018F">
              <w:rPr>
                <w:b/>
                <w:bCs/>
                <w:sz w:val="28"/>
                <w:szCs w:val="28"/>
              </w:rPr>
              <w:t>Нормативный разрыв</w:t>
            </w:r>
          </w:p>
        </w:tc>
        <w:tc>
          <w:tcPr>
            <w:tcW w:w="3901" w:type="pct"/>
            <w:gridSpan w:val="7"/>
            <w:vAlign w:val="center"/>
          </w:tcPr>
          <w:p w:rsidR="001E1557" w:rsidRPr="0011018F" w:rsidRDefault="001E1557" w:rsidP="00C60EDA">
            <w:pPr>
              <w:widowControl w:val="0"/>
              <w:adjustRightInd w:val="0"/>
              <w:jc w:val="center"/>
              <w:rPr>
                <w:b/>
                <w:bCs/>
                <w:sz w:val="28"/>
                <w:szCs w:val="28"/>
              </w:rPr>
            </w:pPr>
            <w:r w:rsidRPr="0011018F">
              <w:rPr>
                <w:b/>
                <w:bCs/>
                <w:sz w:val="28"/>
                <w:szCs w:val="28"/>
              </w:rPr>
              <w:t>Поголовье (</w:t>
            </w:r>
            <w:r w:rsidRPr="0011018F">
              <w:rPr>
                <w:rStyle w:val="grame"/>
                <w:b/>
                <w:bCs/>
                <w:sz w:val="28"/>
                <w:szCs w:val="28"/>
              </w:rPr>
              <w:t>шт.</w:t>
            </w:r>
            <w:r w:rsidRPr="0011018F">
              <w:rPr>
                <w:b/>
                <w:bCs/>
                <w:sz w:val="28"/>
                <w:szCs w:val="28"/>
              </w:rPr>
              <w:t>), не более</w:t>
            </w:r>
          </w:p>
        </w:tc>
      </w:tr>
      <w:tr w:rsidR="001E1557" w:rsidRPr="0011018F">
        <w:trPr>
          <w:jc w:val="center"/>
        </w:trPr>
        <w:tc>
          <w:tcPr>
            <w:tcW w:w="1099" w:type="pct"/>
            <w:vMerge/>
            <w:vAlign w:val="center"/>
          </w:tcPr>
          <w:p w:rsidR="001E1557" w:rsidRPr="0011018F" w:rsidRDefault="001E1557" w:rsidP="00C60EDA">
            <w:pPr>
              <w:widowControl w:val="0"/>
              <w:jc w:val="center"/>
              <w:rPr>
                <w:sz w:val="28"/>
                <w:szCs w:val="28"/>
              </w:rPr>
            </w:pPr>
          </w:p>
        </w:tc>
        <w:tc>
          <w:tcPr>
            <w:tcW w:w="386" w:type="pct"/>
            <w:vAlign w:val="center"/>
          </w:tcPr>
          <w:p w:rsidR="001E1557" w:rsidRPr="0011018F" w:rsidRDefault="001E1557" w:rsidP="00C60EDA">
            <w:pPr>
              <w:widowControl w:val="0"/>
              <w:adjustRightInd w:val="0"/>
              <w:jc w:val="center"/>
              <w:rPr>
                <w:sz w:val="28"/>
                <w:szCs w:val="28"/>
              </w:rPr>
            </w:pPr>
            <w:r w:rsidRPr="0011018F">
              <w:rPr>
                <w:sz w:val="28"/>
                <w:szCs w:val="28"/>
              </w:rPr>
              <w:t>свиньи</w:t>
            </w:r>
          </w:p>
        </w:tc>
        <w:tc>
          <w:tcPr>
            <w:tcW w:w="721" w:type="pct"/>
            <w:vAlign w:val="center"/>
          </w:tcPr>
          <w:p w:rsidR="001E1557" w:rsidRPr="0011018F" w:rsidRDefault="001E1557" w:rsidP="00C60EDA">
            <w:pPr>
              <w:widowControl w:val="0"/>
              <w:adjustRightInd w:val="0"/>
              <w:jc w:val="center"/>
              <w:rPr>
                <w:sz w:val="28"/>
                <w:szCs w:val="28"/>
              </w:rPr>
            </w:pPr>
            <w:r w:rsidRPr="0011018F">
              <w:rPr>
                <w:sz w:val="28"/>
                <w:szCs w:val="28"/>
              </w:rPr>
              <w:t>коровы, бычки</w:t>
            </w:r>
          </w:p>
        </w:tc>
        <w:tc>
          <w:tcPr>
            <w:tcW w:w="561" w:type="pct"/>
            <w:vAlign w:val="center"/>
          </w:tcPr>
          <w:p w:rsidR="001E1557" w:rsidRPr="0011018F" w:rsidRDefault="001E1557" w:rsidP="00C60EDA">
            <w:pPr>
              <w:widowControl w:val="0"/>
              <w:adjustRightInd w:val="0"/>
              <w:jc w:val="center"/>
              <w:rPr>
                <w:sz w:val="28"/>
                <w:szCs w:val="28"/>
              </w:rPr>
            </w:pPr>
            <w:r w:rsidRPr="0011018F">
              <w:rPr>
                <w:sz w:val="28"/>
                <w:szCs w:val="28"/>
              </w:rPr>
              <w:t>овцы, козы</w:t>
            </w:r>
          </w:p>
        </w:tc>
        <w:tc>
          <w:tcPr>
            <w:tcW w:w="778" w:type="pct"/>
            <w:vAlign w:val="center"/>
          </w:tcPr>
          <w:p w:rsidR="001E1557" w:rsidRPr="0011018F" w:rsidRDefault="001E1557" w:rsidP="00C60EDA">
            <w:pPr>
              <w:widowControl w:val="0"/>
              <w:adjustRightInd w:val="0"/>
              <w:jc w:val="center"/>
              <w:rPr>
                <w:sz w:val="28"/>
                <w:szCs w:val="28"/>
              </w:rPr>
            </w:pPr>
            <w:r w:rsidRPr="0011018F">
              <w:rPr>
                <w:sz w:val="28"/>
                <w:szCs w:val="28"/>
              </w:rPr>
              <w:t>кролики - матки</w:t>
            </w:r>
          </w:p>
        </w:tc>
        <w:tc>
          <w:tcPr>
            <w:tcW w:w="337" w:type="pct"/>
            <w:vAlign w:val="center"/>
          </w:tcPr>
          <w:p w:rsidR="001E1557" w:rsidRPr="0011018F" w:rsidRDefault="001E1557" w:rsidP="00C60EDA">
            <w:pPr>
              <w:widowControl w:val="0"/>
              <w:adjustRightInd w:val="0"/>
              <w:jc w:val="center"/>
              <w:rPr>
                <w:sz w:val="28"/>
                <w:szCs w:val="28"/>
              </w:rPr>
            </w:pPr>
            <w:r w:rsidRPr="0011018F">
              <w:rPr>
                <w:sz w:val="28"/>
                <w:szCs w:val="28"/>
              </w:rPr>
              <w:t>птица</w:t>
            </w:r>
          </w:p>
        </w:tc>
        <w:tc>
          <w:tcPr>
            <w:tcW w:w="414" w:type="pct"/>
            <w:vAlign w:val="center"/>
          </w:tcPr>
          <w:p w:rsidR="001E1557" w:rsidRPr="0011018F" w:rsidRDefault="001E1557" w:rsidP="00C60EDA">
            <w:pPr>
              <w:widowControl w:val="0"/>
              <w:adjustRightInd w:val="0"/>
              <w:jc w:val="center"/>
              <w:rPr>
                <w:sz w:val="28"/>
                <w:szCs w:val="28"/>
              </w:rPr>
            </w:pPr>
            <w:r w:rsidRPr="0011018F">
              <w:rPr>
                <w:sz w:val="28"/>
                <w:szCs w:val="28"/>
              </w:rPr>
              <w:t>лошади</w:t>
            </w:r>
          </w:p>
        </w:tc>
        <w:tc>
          <w:tcPr>
            <w:tcW w:w="704" w:type="pct"/>
            <w:vAlign w:val="center"/>
          </w:tcPr>
          <w:p w:rsidR="001E1557" w:rsidRPr="0011018F" w:rsidRDefault="001E1557" w:rsidP="00C60EDA">
            <w:pPr>
              <w:widowControl w:val="0"/>
              <w:adjustRightInd w:val="0"/>
              <w:jc w:val="center"/>
              <w:rPr>
                <w:sz w:val="28"/>
                <w:szCs w:val="28"/>
              </w:rPr>
            </w:pPr>
            <w:r w:rsidRPr="0011018F">
              <w:rPr>
                <w:sz w:val="28"/>
                <w:szCs w:val="28"/>
              </w:rPr>
              <w:t>нутрии, песцы</w:t>
            </w:r>
          </w:p>
        </w:tc>
      </w:tr>
      <w:tr w:rsidR="001E1557" w:rsidRPr="0011018F">
        <w:trPr>
          <w:jc w:val="center"/>
        </w:trPr>
        <w:tc>
          <w:tcPr>
            <w:tcW w:w="1099" w:type="pct"/>
          </w:tcPr>
          <w:p w:rsidR="001E1557" w:rsidRPr="0011018F" w:rsidRDefault="001E1557" w:rsidP="00C60EDA">
            <w:pPr>
              <w:widowControl w:val="0"/>
              <w:adjustRightInd w:val="0"/>
              <w:jc w:val="center"/>
              <w:rPr>
                <w:sz w:val="28"/>
                <w:szCs w:val="28"/>
              </w:rPr>
            </w:pPr>
            <w:r w:rsidRPr="0011018F">
              <w:rPr>
                <w:sz w:val="28"/>
                <w:szCs w:val="28"/>
              </w:rPr>
              <w:t>10 м</w:t>
            </w:r>
          </w:p>
        </w:tc>
        <w:tc>
          <w:tcPr>
            <w:tcW w:w="386" w:type="pct"/>
          </w:tcPr>
          <w:p w:rsidR="001E1557" w:rsidRPr="0011018F" w:rsidRDefault="001E1557" w:rsidP="00C60EDA">
            <w:pPr>
              <w:widowControl w:val="0"/>
              <w:adjustRightInd w:val="0"/>
              <w:jc w:val="center"/>
              <w:rPr>
                <w:sz w:val="28"/>
                <w:szCs w:val="28"/>
              </w:rPr>
            </w:pPr>
            <w:r w:rsidRPr="0011018F">
              <w:rPr>
                <w:sz w:val="28"/>
                <w:szCs w:val="28"/>
              </w:rPr>
              <w:t>5</w:t>
            </w:r>
          </w:p>
        </w:tc>
        <w:tc>
          <w:tcPr>
            <w:tcW w:w="721" w:type="pct"/>
          </w:tcPr>
          <w:p w:rsidR="001E1557" w:rsidRPr="0011018F" w:rsidRDefault="001E1557" w:rsidP="00C60EDA">
            <w:pPr>
              <w:widowControl w:val="0"/>
              <w:adjustRightInd w:val="0"/>
              <w:jc w:val="center"/>
              <w:rPr>
                <w:sz w:val="28"/>
                <w:szCs w:val="28"/>
              </w:rPr>
            </w:pPr>
            <w:r w:rsidRPr="0011018F">
              <w:rPr>
                <w:sz w:val="28"/>
                <w:szCs w:val="28"/>
              </w:rPr>
              <w:t>5</w:t>
            </w:r>
          </w:p>
        </w:tc>
        <w:tc>
          <w:tcPr>
            <w:tcW w:w="561" w:type="pct"/>
          </w:tcPr>
          <w:p w:rsidR="001E1557" w:rsidRPr="0011018F" w:rsidRDefault="001E1557" w:rsidP="00C60EDA">
            <w:pPr>
              <w:widowControl w:val="0"/>
              <w:adjustRightInd w:val="0"/>
              <w:jc w:val="center"/>
              <w:rPr>
                <w:sz w:val="28"/>
                <w:szCs w:val="28"/>
              </w:rPr>
            </w:pPr>
            <w:r w:rsidRPr="0011018F">
              <w:rPr>
                <w:sz w:val="28"/>
                <w:szCs w:val="28"/>
              </w:rPr>
              <w:t>10</w:t>
            </w:r>
          </w:p>
        </w:tc>
        <w:tc>
          <w:tcPr>
            <w:tcW w:w="778" w:type="pct"/>
          </w:tcPr>
          <w:p w:rsidR="001E1557" w:rsidRPr="0011018F" w:rsidRDefault="001E1557" w:rsidP="00C60EDA">
            <w:pPr>
              <w:widowControl w:val="0"/>
              <w:adjustRightInd w:val="0"/>
              <w:jc w:val="center"/>
              <w:rPr>
                <w:sz w:val="28"/>
                <w:szCs w:val="28"/>
              </w:rPr>
            </w:pPr>
            <w:r w:rsidRPr="0011018F">
              <w:rPr>
                <w:sz w:val="28"/>
                <w:szCs w:val="28"/>
              </w:rPr>
              <w:t>10</w:t>
            </w:r>
          </w:p>
        </w:tc>
        <w:tc>
          <w:tcPr>
            <w:tcW w:w="337" w:type="pct"/>
          </w:tcPr>
          <w:p w:rsidR="001E1557" w:rsidRPr="0011018F" w:rsidRDefault="001E1557" w:rsidP="00C60EDA">
            <w:pPr>
              <w:widowControl w:val="0"/>
              <w:adjustRightInd w:val="0"/>
              <w:jc w:val="center"/>
              <w:rPr>
                <w:sz w:val="28"/>
                <w:szCs w:val="28"/>
              </w:rPr>
            </w:pPr>
            <w:r w:rsidRPr="0011018F">
              <w:rPr>
                <w:sz w:val="28"/>
                <w:szCs w:val="28"/>
              </w:rPr>
              <w:t>30</w:t>
            </w:r>
          </w:p>
        </w:tc>
        <w:tc>
          <w:tcPr>
            <w:tcW w:w="414" w:type="pct"/>
          </w:tcPr>
          <w:p w:rsidR="001E1557" w:rsidRPr="0011018F" w:rsidRDefault="001E1557" w:rsidP="00C60EDA">
            <w:pPr>
              <w:widowControl w:val="0"/>
              <w:adjustRightInd w:val="0"/>
              <w:jc w:val="center"/>
              <w:rPr>
                <w:sz w:val="28"/>
                <w:szCs w:val="28"/>
              </w:rPr>
            </w:pPr>
            <w:r w:rsidRPr="0011018F">
              <w:rPr>
                <w:sz w:val="28"/>
                <w:szCs w:val="28"/>
              </w:rPr>
              <w:t>5</w:t>
            </w:r>
          </w:p>
        </w:tc>
        <w:tc>
          <w:tcPr>
            <w:tcW w:w="704" w:type="pct"/>
          </w:tcPr>
          <w:p w:rsidR="001E1557" w:rsidRPr="0011018F" w:rsidRDefault="001E1557" w:rsidP="00C60EDA">
            <w:pPr>
              <w:widowControl w:val="0"/>
              <w:adjustRightInd w:val="0"/>
              <w:jc w:val="center"/>
              <w:rPr>
                <w:sz w:val="28"/>
                <w:szCs w:val="28"/>
              </w:rPr>
            </w:pPr>
            <w:r w:rsidRPr="0011018F">
              <w:rPr>
                <w:sz w:val="28"/>
                <w:szCs w:val="28"/>
              </w:rPr>
              <w:t>5</w:t>
            </w:r>
          </w:p>
        </w:tc>
      </w:tr>
      <w:tr w:rsidR="001E1557" w:rsidRPr="0011018F">
        <w:trPr>
          <w:jc w:val="center"/>
        </w:trPr>
        <w:tc>
          <w:tcPr>
            <w:tcW w:w="1099" w:type="pct"/>
          </w:tcPr>
          <w:p w:rsidR="001E1557" w:rsidRPr="0011018F" w:rsidRDefault="001E1557" w:rsidP="00C60EDA">
            <w:pPr>
              <w:widowControl w:val="0"/>
              <w:adjustRightInd w:val="0"/>
              <w:jc w:val="center"/>
              <w:rPr>
                <w:sz w:val="28"/>
                <w:szCs w:val="28"/>
              </w:rPr>
            </w:pPr>
            <w:r w:rsidRPr="0011018F">
              <w:rPr>
                <w:sz w:val="28"/>
                <w:szCs w:val="28"/>
              </w:rPr>
              <w:t>20 м</w:t>
            </w:r>
          </w:p>
        </w:tc>
        <w:tc>
          <w:tcPr>
            <w:tcW w:w="386" w:type="pct"/>
          </w:tcPr>
          <w:p w:rsidR="001E1557" w:rsidRPr="0011018F" w:rsidRDefault="001E1557" w:rsidP="00C60EDA">
            <w:pPr>
              <w:widowControl w:val="0"/>
              <w:adjustRightInd w:val="0"/>
              <w:jc w:val="center"/>
              <w:rPr>
                <w:sz w:val="28"/>
                <w:szCs w:val="28"/>
              </w:rPr>
            </w:pPr>
            <w:r w:rsidRPr="0011018F">
              <w:rPr>
                <w:sz w:val="28"/>
                <w:szCs w:val="28"/>
              </w:rPr>
              <w:t>8</w:t>
            </w:r>
          </w:p>
        </w:tc>
        <w:tc>
          <w:tcPr>
            <w:tcW w:w="721" w:type="pct"/>
          </w:tcPr>
          <w:p w:rsidR="001E1557" w:rsidRPr="0011018F" w:rsidRDefault="001E1557" w:rsidP="00C60EDA">
            <w:pPr>
              <w:widowControl w:val="0"/>
              <w:adjustRightInd w:val="0"/>
              <w:jc w:val="center"/>
              <w:rPr>
                <w:sz w:val="28"/>
                <w:szCs w:val="28"/>
              </w:rPr>
            </w:pPr>
            <w:r w:rsidRPr="0011018F">
              <w:rPr>
                <w:sz w:val="28"/>
                <w:szCs w:val="28"/>
              </w:rPr>
              <w:t>8</w:t>
            </w:r>
          </w:p>
        </w:tc>
        <w:tc>
          <w:tcPr>
            <w:tcW w:w="561" w:type="pct"/>
          </w:tcPr>
          <w:p w:rsidR="001E1557" w:rsidRPr="0011018F" w:rsidRDefault="001E1557" w:rsidP="00C60EDA">
            <w:pPr>
              <w:widowControl w:val="0"/>
              <w:adjustRightInd w:val="0"/>
              <w:jc w:val="center"/>
              <w:rPr>
                <w:sz w:val="28"/>
                <w:szCs w:val="28"/>
              </w:rPr>
            </w:pPr>
            <w:r w:rsidRPr="0011018F">
              <w:rPr>
                <w:sz w:val="28"/>
                <w:szCs w:val="28"/>
              </w:rPr>
              <w:t>15</w:t>
            </w:r>
          </w:p>
        </w:tc>
        <w:tc>
          <w:tcPr>
            <w:tcW w:w="778" w:type="pct"/>
          </w:tcPr>
          <w:p w:rsidR="001E1557" w:rsidRPr="0011018F" w:rsidRDefault="001E1557" w:rsidP="00C60EDA">
            <w:pPr>
              <w:widowControl w:val="0"/>
              <w:adjustRightInd w:val="0"/>
              <w:jc w:val="center"/>
              <w:rPr>
                <w:sz w:val="28"/>
                <w:szCs w:val="28"/>
              </w:rPr>
            </w:pPr>
            <w:r w:rsidRPr="0011018F">
              <w:rPr>
                <w:sz w:val="28"/>
                <w:szCs w:val="28"/>
              </w:rPr>
              <w:t>20</w:t>
            </w:r>
          </w:p>
        </w:tc>
        <w:tc>
          <w:tcPr>
            <w:tcW w:w="337" w:type="pct"/>
          </w:tcPr>
          <w:p w:rsidR="001E1557" w:rsidRPr="0011018F" w:rsidRDefault="001E1557" w:rsidP="00C60EDA">
            <w:pPr>
              <w:widowControl w:val="0"/>
              <w:adjustRightInd w:val="0"/>
              <w:jc w:val="center"/>
              <w:rPr>
                <w:sz w:val="28"/>
                <w:szCs w:val="28"/>
              </w:rPr>
            </w:pPr>
            <w:r w:rsidRPr="0011018F">
              <w:rPr>
                <w:sz w:val="28"/>
                <w:szCs w:val="28"/>
              </w:rPr>
              <w:t>45</w:t>
            </w:r>
          </w:p>
        </w:tc>
        <w:tc>
          <w:tcPr>
            <w:tcW w:w="414" w:type="pct"/>
          </w:tcPr>
          <w:p w:rsidR="001E1557" w:rsidRPr="0011018F" w:rsidRDefault="001E1557" w:rsidP="00C60EDA">
            <w:pPr>
              <w:widowControl w:val="0"/>
              <w:adjustRightInd w:val="0"/>
              <w:jc w:val="center"/>
              <w:rPr>
                <w:sz w:val="28"/>
                <w:szCs w:val="28"/>
              </w:rPr>
            </w:pPr>
            <w:r w:rsidRPr="0011018F">
              <w:rPr>
                <w:sz w:val="28"/>
                <w:szCs w:val="28"/>
              </w:rPr>
              <w:t>8</w:t>
            </w:r>
          </w:p>
        </w:tc>
        <w:tc>
          <w:tcPr>
            <w:tcW w:w="704" w:type="pct"/>
          </w:tcPr>
          <w:p w:rsidR="001E1557" w:rsidRPr="0011018F" w:rsidRDefault="001E1557" w:rsidP="00C60EDA">
            <w:pPr>
              <w:widowControl w:val="0"/>
              <w:adjustRightInd w:val="0"/>
              <w:jc w:val="center"/>
              <w:rPr>
                <w:sz w:val="28"/>
                <w:szCs w:val="28"/>
              </w:rPr>
            </w:pPr>
            <w:r w:rsidRPr="0011018F">
              <w:rPr>
                <w:sz w:val="28"/>
                <w:szCs w:val="28"/>
              </w:rPr>
              <w:t>8</w:t>
            </w:r>
          </w:p>
        </w:tc>
      </w:tr>
      <w:tr w:rsidR="001E1557" w:rsidRPr="0011018F">
        <w:trPr>
          <w:jc w:val="center"/>
        </w:trPr>
        <w:tc>
          <w:tcPr>
            <w:tcW w:w="1099" w:type="pct"/>
          </w:tcPr>
          <w:p w:rsidR="001E1557" w:rsidRPr="0011018F" w:rsidRDefault="001E1557" w:rsidP="00C60EDA">
            <w:pPr>
              <w:widowControl w:val="0"/>
              <w:adjustRightInd w:val="0"/>
              <w:jc w:val="center"/>
              <w:rPr>
                <w:sz w:val="28"/>
                <w:szCs w:val="28"/>
              </w:rPr>
            </w:pPr>
            <w:r w:rsidRPr="0011018F">
              <w:rPr>
                <w:sz w:val="28"/>
                <w:szCs w:val="28"/>
              </w:rPr>
              <w:t>30 м</w:t>
            </w:r>
          </w:p>
        </w:tc>
        <w:tc>
          <w:tcPr>
            <w:tcW w:w="386" w:type="pct"/>
          </w:tcPr>
          <w:p w:rsidR="001E1557" w:rsidRPr="0011018F" w:rsidRDefault="001E1557" w:rsidP="00C60EDA">
            <w:pPr>
              <w:widowControl w:val="0"/>
              <w:adjustRightInd w:val="0"/>
              <w:jc w:val="center"/>
              <w:rPr>
                <w:sz w:val="28"/>
                <w:szCs w:val="28"/>
              </w:rPr>
            </w:pPr>
            <w:r w:rsidRPr="0011018F">
              <w:rPr>
                <w:sz w:val="28"/>
                <w:szCs w:val="28"/>
              </w:rPr>
              <w:t>10</w:t>
            </w:r>
          </w:p>
        </w:tc>
        <w:tc>
          <w:tcPr>
            <w:tcW w:w="721" w:type="pct"/>
          </w:tcPr>
          <w:p w:rsidR="001E1557" w:rsidRPr="0011018F" w:rsidRDefault="001E1557" w:rsidP="00C60EDA">
            <w:pPr>
              <w:widowControl w:val="0"/>
              <w:adjustRightInd w:val="0"/>
              <w:jc w:val="center"/>
              <w:rPr>
                <w:sz w:val="28"/>
                <w:szCs w:val="28"/>
              </w:rPr>
            </w:pPr>
            <w:r w:rsidRPr="0011018F">
              <w:rPr>
                <w:sz w:val="28"/>
                <w:szCs w:val="28"/>
              </w:rPr>
              <w:t>10</w:t>
            </w:r>
          </w:p>
        </w:tc>
        <w:tc>
          <w:tcPr>
            <w:tcW w:w="561" w:type="pct"/>
          </w:tcPr>
          <w:p w:rsidR="001E1557" w:rsidRPr="0011018F" w:rsidRDefault="001E1557" w:rsidP="00C60EDA">
            <w:pPr>
              <w:widowControl w:val="0"/>
              <w:adjustRightInd w:val="0"/>
              <w:jc w:val="center"/>
              <w:rPr>
                <w:sz w:val="28"/>
                <w:szCs w:val="28"/>
              </w:rPr>
            </w:pPr>
            <w:r w:rsidRPr="0011018F">
              <w:rPr>
                <w:sz w:val="28"/>
                <w:szCs w:val="28"/>
              </w:rPr>
              <w:t>20</w:t>
            </w:r>
          </w:p>
        </w:tc>
        <w:tc>
          <w:tcPr>
            <w:tcW w:w="778" w:type="pct"/>
          </w:tcPr>
          <w:p w:rsidR="001E1557" w:rsidRPr="0011018F" w:rsidRDefault="001E1557" w:rsidP="00C60EDA">
            <w:pPr>
              <w:widowControl w:val="0"/>
              <w:adjustRightInd w:val="0"/>
              <w:jc w:val="center"/>
              <w:rPr>
                <w:sz w:val="28"/>
                <w:szCs w:val="28"/>
              </w:rPr>
            </w:pPr>
            <w:r w:rsidRPr="0011018F">
              <w:rPr>
                <w:sz w:val="28"/>
                <w:szCs w:val="28"/>
              </w:rPr>
              <w:t>30</w:t>
            </w:r>
          </w:p>
        </w:tc>
        <w:tc>
          <w:tcPr>
            <w:tcW w:w="337" w:type="pct"/>
          </w:tcPr>
          <w:p w:rsidR="001E1557" w:rsidRPr="0011018F" w:rsidRDefault="001E1557" w:rsidP="00C60EDA">
            <w:pPr>
              <w:widowControl w:val="0"/>
              <w:adjustRightInd w:val="0"/>
              <w:jc w:val="center"/>
              <w:rPr>
                <w:sz w:val="28"/>
                <w:szCs w:val="28"/>
              </w:rPr>
            </w:pPr>
            <w:r w:rsidRPr="0011018F">
              <w:rPr>
                <w:sz w:val="28"/>
                <w:szCs w:val="28"/>
              </w:rPr>
              <w:t>60</w:t>
            </w:r>
          </w:p>
        </w:tc>
        <w:tc>
          <w:tcPr>
            <w:tcW w:w="414" w:type="pct"/>
          </w:tcPr>
          <w:p w:rsidR="001E1557" w:rsidRPr="0011018F" w:rsidRDefault="001E1557" w:rsidP="00C60EDA">
            <w:pPr>
              <w:widowControl w:val="0"/>
              <w:adjustRightInd w:val="0"/>
              <w:jc w:val="center"/>
              <w:rPr>
                <w:sz w:val="28"/>
                <w:szCs w:val="28"/>
              </w:rPr>
            </w:pPr>
            <w:r w:rsidRPr="0011018F">
              <w:rPr>
                <w:sz w:val="28"/>
                <w:szCs w:val="28"/>
              </w:rPr>
              <w:t>10</w:t>
            </w:r>
          </w:p>
        </w:tc>
        <w:tc>
          <w:tcPr>
            <w:tcW w:w="704" w:type="pct"/>
          </w:tcPr>
          <w:p w:rsidR="001E1557" w:rsidRPr="0011018F" w:rsidRDefault="001E1557" w:rsidP="00C60EDA">
            <w:pPr>
              <w:widowControl w:val="0"/>
              <w:adjustRightInd w:val="0"/>
              <w:jc w:val="center"/>
              <w:rPr>
                <w:sz w:val="28"/>
                <w:szCs w:val="28"/>
              </w:rPr>
            </w:pPr>
            <w:r w:rsidRPr="0011018F">
              <w:rPr>
                <w:sz w:val="28"/>
                <w:szCs w:val="28"/>
              </w:rPr>
              <w:t>10</w:t>
            </w:r>
          </w:p>
        </w:tc>
      </w:tr>
      <w:tr w:rsidR="001E1557" w:rsidRPr="0011018F">
        <w:trPr>
          <w:jc w:val="center"/>
        </w:trPr>
        <w:tc>
          <w:tcPr>
            <w:tcW w:w="1099" w:type="pct"/>
          </w:tcPr>
          <w:p w:rsidR="001E1557" w:rsidRPr="0011018F" w:rsidRDefault="001E1557" w:rsidP="00C60EDA">
            <w:pPr>
              <w:widowControl w:val="0"/>
              <w:adjustRightInd w:val="0"/>
              <w:jc w:val="center"/>
              <w:rPr>
                <w:sz w:val="28"/>
                <w:szCs w:val="28"/>
              </w:rPr>
            </w:pPr>
            <w:r w:rsidRPr="0011018F">
              <w:rPr>
                <w:sz w:val="28"/>
                <w:szCs w:val="28"/>
              </w:rPr>
              <w:t>40 м</w:t>
            </w:r>
          </w:p>
        </w:tc>
        <w:tc>
          <w:tcPr>
            <w:tcW w:w="386" w:type="pct"/>
          </w:tcPr>
          <w:p w:rsidR="001E1557" w:rsidRPr="0011018F" w:rsidRDefault="001E1557" w:rsidP="00C60EDA">
            <w:pPr>
              <w:widowControl w:val="0"/>
              <w:adjustRightInd w:val="0"/>
              <w:jc w:val="center"/>
              <w:rPr>
                <w:sz w:val="28"/>
                <w:szCs w:val="28"/>
              </w:rPr>
            </w:pPr>
            <w:r w:rsidRPr="0011018F">
              <w:rPr>
                <w:sz w:val="28"/>
                <w:szCs w:val="28"/>
              </w:rPr>
              <w:t>15</w:t>
            </w:r>
          </w:p>
        </w:tc>
        <w:tc>
          <w:tcPr>
            <w:tcW w:w="721" w:type="pct"/>
          </w:tcPr>
          <w:p w:rsidR="001E1557" w:rsidRPr="0011018F" w:rsidRDefault="001E1557" w:rsidP="00C60EDA">
            <w:pPr>
              <w:widowControl w:val="0"/>
              <w:adjustRightInd w:val="0"/>
              <w:jc w:val="center"/>
              <w:rPr>
                <w:sz w:val="28"/>
                <w:szCs w:val="28"/>
              </w:rPr>
            </w:pPr>
            <w:r w:rsidRPr="0011018F">
              <w:rPr>
                <w:sz w:val="28"/>
                <w:szCs w:val="28"/>
              </w:rPr>
              <w:t>15</w:t>
            </w:r>
          </w:p>
        </w:tc>
        <w:tc>
          <w:tcPr>
            <w:tcW w:w="561" w:type="pct"/>
          </w:tcPr>
          <w:p w:rsidR="001E1557" w:rsidRPr="0011018F" w:rsidRDefault="001E1557" w:rsidP="00C60EDA">
            <w:pPr>
              <w:widowControl w:val="0"/>
              <w:adjustRightInd w:val="0"/>
              <w:jc w:val="center"/>
              <w:rPr>
                <w:sz w:val="28"/>
                <w:szCs w:val="28"/>
              </w:rPr>
            </w:pPr>
            <w:r w:rsidRPr="0011018F">
              <w:rPr>
                <w:sz w:val="28"/>
                <w:szCs w:val="28"/>
              </w:rPr>
              <w:t>25</w:t>
            </w:r>
          </w:p>
        </w:tc>
        <w:tc>
          <w:tcPr>
            <w:tcW w:w="778" w:type="pct"/>
          </w:tcPr>
          <w:p w:rsidR="001E1557" w:rsidRPr="0011018F" w:rsidRDefault="001E1557" w:rsidP="00C60EDA">
            <w:pPr>
              <w:widowControl w:val="0"/>
              <w:adjustRightInd w:val="0"/>
              <w:jc w:val="center"/>
              <w:rPr>
                <w:sz w:val="28"/>
                <w:szCs w:val="28"/>
              </w:rPr>
            </w:pPr>
            <w:r w:rsidRPr="0011018F">
              <w:rPr>
                <w:sz w:val="28"/>
                <w:szCs w:val="28"/>
              </w:rPr>
              <w:t>40</w:t>
            </w:r>
          </w:p>
        </w:tc>
        <w:tc>
          <w:tcPr>
            <w:tcW w:w="337" w:type="pct"/>
          </w:tcPr>
          <w:p w:rsidR="001E1557" w:rsidRPr="0011018F" w:rsidRDefault="001E1557" w:rsidP="00C60EDA">
            <w:pPr>
              <w:widowControl w:val="0"/>
              <w:adjustRightInd w:val="0"/>
              <w:jc w:val="center"/>
              <w:rPr>
                <w:sz w:val="28"/>
                <w:szCs w:val="28"/>
              </w:rPr>
            </w:pPr>
            <w:r w:rsidRPr="0011018F">
              <w:rPr>
                <w:sz w:val="28"/>
                <w:szCs w:val="28"/>
              </w:rPr>
              <w:t>75</w:t>
            </w:r>
          </w:p>
        </w:tc>
        <w:tc>
          <w:tcPr>
            <w:tcW w:w="414" w:type="pct"/>
          </w:tcPr>
          <w:p w:rsidR="001E1557" w:rsidRPr="0011018F" w:rsidRDefault="001E1557" w:rsidP="00C60EDA">
            <w:pPr>
              <w:widowControl w:val="0"/>
              <w:adjustRightInd w:val="0"/>
              <w:jc w:val="center"/>
              <w:rPr>
                <w:sz w:val="28"/>
                <w:szCs w:val="28"/>
              </w:rPr>
            </w:pPr>
            <w:r w:rsidRPr="0011018F">
              <w:rPr>
                <w:sz w:val="28"/>
                <w:szCs w:val="28"/>
              </w:rPr>
              <w:t>15</w:t>
            </w:r>
          </w:p>
        </w:tc>
        <w:tc>
          <w:tcPr>
            <w:tcW w:w="704" w:type="pct"/>
          </w:tcPr>
          <w:p w:rsidR="001E1557" w:rsidRPr="0011018F" w:rsidRDefault="001E1557" w:rsidP="00C60EDA">
            <w:pPr>
              <w:widowControl w:val="0"/>
              <w:adjustRightInd w:val="0"/>
              <w:jc w:val="center"/>
              <w:rPr>
                <w:sz w:val="28"/>
                <w:szCs w:val="28"/>
              </w:rPr>
            </w:pPr>
            <w:r w:rsidRPr="0011018F">
              <w:rPr>
                <w:sz w:val="28"/>
                <w:szCs w:val="28"/>
              </w:rPr>
              <w:t>15</w:t>
            </w:r>
          </w:p>
        </w:tc>
      </w:tr>
    </w:tbl>
    <w:p w:rsidR="001E1557" w:rsidRPr="0011018F" w:rsidRDefault="001E1557" w:rsidP="00014917">
      <w:pPr>
        <w:widowControl w:val="0"/>
        <w:ind w:firstLine="720"/>
        <w:jc w:val="both"/>
        <w:rPr>
          <w:i/>
          <w:iCs/>
          <w:sz w:val="28"/>
          <w:szCs w:val="28"/>
        </w:rPr>
      </w:pPr>
    </w:p>
    <w:p w:rsidR="001E1557" w:rsidRPr="0011018F" w:rsidRDefault="001E1557" w:rsidP="00014917">
      <w:pPr>
        <w:widowControl w:val="0"/>
        <w:ind w:firstLine="720"/>
        <w:jc w:val="both"/>
        <w:rPr>
          <w:i/>
          <w:iCs/>
          <w:spacing w:val="40"/>
        </w:rPr>
      </w:pPr>
      <w:r w:rsidRPr="0011018F">
        <w:rPr>
          <w:i/>
          <w:iCs/>
        </w:rPr>
        <w:t>Примечания к таблице:</w:t>
      </w:r>
    </w:p>
    <w:p w:rsidR="001E1557" w:rsidRPr="0011018F" w:rsidRDefault="001E1557" w:rsidP="00DC2E28">
      <w:pPr>
        <w:pStyle w:val="ListParagraph"/>
        <w:widowControl w:val="0"/>
        <w:numPr>
          <w:ilvl w:val="0"/>
          <w:numId w:val="22"/>
        </w:numPr>
        <w:spacing w:after="0"/>
        <w:ind w:left="0" w:firstLine="709"/>
        <w:jc w:val="both"/>
        <w:rPr>
          <w:rFonts w:ascii="Times New Roman" w:hAnsi="Times New Roman" w:cs="Times New Roman"/>
          <w:i/>
          <w:iCs/>
          <w:sz w:val="24"/>
          <w:szCs w:val="24"/>
        </w:rPr>
      </w:pPr>
      <w:r w:rsidRPr="0011018F">
        <w:rPr>
          <w:rFonts w:ascii="Times New Roman" w:hAnsi="Times New Roman" w:cs="Times New Roman"/>
          <w:i/>
          <w:iCs/>
          <w:sz w:val="24"/>
          <w:szCs w:val="24"/>
        </w:rPr>
        <w:t>При одновременном наличии различных видов животных нормативные разрывы суммируются.</w:t>
      </w:r>
    </w:p>
    <w:p w:rsidR="001E1557" w:rsidRPr="0011018F" w:rsidRDefault="001E1557" w:rsidP="00DC2E28">
      <w:pPr>
        <w:pStyle w:val="ConsNormal"/>
        <w:numPr>
          <w:ilvl w:val="0"/>
          <w:numId w:val="22"/>
        </w:numPr>
        <w:tabs>
          <w:tab w:val="left" w:pos="0"/>
        </w:tabs>
        <w:ind w:left="0" w:firstLine="709"/>
        <w:jc w:val="both"/>
        <w:rPr>
          <w:rFonts w:ascii="Times New Roman" w:hAnsi="Times New Roman" w:cs="Times New Roman"/>
          <w:i/>
          <w:iCs/>
          <w:sz w:val="24"/>
          <w:szCs w:val="24"/>
        </w:rPr>
      </w:pPr>
      <w:r w:rsidRPr="0011018F">
        <w:rPr>
          <w:rFonts w:ascii="Times New Roman" w:hAnsi="Times New Roman" w:cs="Times New Roman"/>
          <w:i/>
          <w:iCs/>
          <w:sz w:val="24"/>
          <w:szCs w:val="24"/>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E1557" w:rsidRPr="0011018F" w:rsidRDefault="001E1557" w:rsidP="00014917">
      <w:pPr>
        <w:widowControl w:val="0"/>
        <w:tabs>
          <w:tab w:val="left" w:pos="142"/>
        </w:tabs>
        <w:ind w:firstLine="709"/>
        <w:jc w:val="both"/>
        <w:rPr>
          <w:sz w:val="28"/>
          <w:szCs w:val="28"/>
        </w:rPr>
      </w:pPr>
    </w:p>
    <w:p w:rsidR="001E1557" w:rsidRPr="0011018F" w:rsidRDefault="001E1557" w:rsidP="00084B18">
      <w:pPr>
        <w:widowControl w:val="0"/>
        <w:tabs>
          <w:tab w:val="left" w:pos="142"/>
        </w:tabs>
        <w:ind w:firstLine="709"/>
        <w:jc w:val="both"/>
        <w:rPr>
          <w:sz w:val="28"/>
          <w:szCs w:val="28"/>
        </w:rPr>
      </w:pPr>
      <w:r w:rsidRPr="0011018F">
        <w:rPr>
          <w:sz w:val="28"/>
          <w:szCs w:val="28"/>
        </w:rPr>
        <w:t> 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населенного пункта с регистрацией владельца личного подсобного хозяйства в качестве индивидуального предпринимателя или крестьянского (фермерского) хозяйства.</w:t>
      </w:r>
    </w:p>
    <w:p w:rsidR="001E1557" w:rsidRPr="0011018F" w:rsidRDefault="001E1557" w:rsidP="00084B18">
      <w:pPr>
        <w:widowControl w:val="0"/>
        <w:tabs>
          <w:tab w:val="left" w:pos="142"/>
        </w:tabs>
        <w:ind w:firstLine="709"/>
        <w:jc w:val="both"/>
        <w:rPr>
          <w:sz w:val="28"/>
          <w:szCs w:val="28"/>
        </w:rPr>
      </w:pPr>
      <w:r w:rsidRPr="0011018F">
        <w:rPr>
          <w:sz w:val="28"/>
          <w:szCs w:val="28"/>
        </w:rPr>
        <w:t>В соответствии с Постановлением Главного государственного санитарного врача РФ от 25.09.2007 № 74 (в редакции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при содержании сельскохозяйственных животных в крестьянских (фермерских) хозяйствах, у индивидуальных предпринимателей за чертой населенных пунктов, санитарно-защитная зона от животноводческих строений до жилого сектора (черты населенного пункта) должна составлять не менее указанной в таблице :</w:t>
      </w:r>
    </w:p>
    <w:p w:rsidR="001E1557" w:rsidRPr="0011018F" w:rsidRDefault="001E1557" w:rsidP="00084B18">
      <w:pPr>
        <w:widowControl w:val="0"/>
        <w:tabs>
          <w:tab w:val="left" w:pos="142"/>
        </w:tabs>
      </w:pPr>
      <w:r w:rsidRPr="0011018F">
        <w:t> </w:t>
      </w:r>
    </w:p>
    <w:tbl>
      <w:tblPr>
        <w:tblW w:w="5000" w:type="pct"/>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333"/>
        <w:gridCol w:w="1535"/>
        <w:gridCol w:w="2833"/>
        <w:gridCol w:w="1485"/>
        <w:gridCol w:w="2138"/>
        <w:gridCol w:w="3229"/>
        <w:gridCol w:w="2233"/>
      </w:tblGrid>
      <w:tr w:rsidR="001E1557" w:rsidRPr="0011018F">
        <w:tc>
          <w:tcPr>
            <w:tcW w:w="451" w:type="pct"/>
            <w:vMerge w:val="restart"/>
            <w:vAlign w:val="center"/>
          </w:tcPr>
          <w:p w:rsidR="001E1557" w:rsidRPr="0011018F" w:rsidRDefault="001E1557" w:rsidP="00084B18">
            <w:pPr>
              <w:widowControl w:val="0"/>
              <w:jc w:val="center"/>
            </w:pPr>
            <w:r w:rsidRPr="0011018F">
              <w:t>Норма-тивный</w:t>
            </w:r>
          </w:p>
          <w:p w:rsidR="001E1557" w:rsidRPr="0011018F" w:rsidRDefault="001E1557" w:rsidP="00084B18">
            <w:pPr>
              <w:widowControl w:val="0"/>
              <w:jc w:val="center"/>
            </w:pPr>
            <w:r w:rsidRPr="0011018F">
              <w:t>разрыв, не менее,</w:t>
            </w:r>
          </w:p>
          <w:p w:rsidR="001E1557" w:rsidRPr="0011018F" w:rsidRDefault="001E1557" w:rsidP="00084B18">
            <w:pPr>
              <w:widowControl w:val="0"/>
              <w:jc w:val="center"/>
            </w:pPr>
            <w:r w:rsidRPr="0011018F">
              <w:t>метров</w:t>
            </w:r>
          </w:p>
        </w:tc>
        <w:tc>
          <w:tcPr>
            <w:tcW w:w="4549" w:type="pct"/>
            <w:gridSpan w:val="6"/>
            <w:vAlign w:val="center"/>
          </w:tcPr>
          <w:p w:rsidR="001E1557" w:rsidRPr="0011018F" w:rsidRDefault="001E1557" w:rsidP="00084B18">
            <w:pPr>
              <w:widowControl w:val="0"/>
              <w:jc w:val="center"/>
            </w:pPr>
            <w:r w:rsidRPr="0011018F">
              <w:t>Поголовье, голов</w:t>
            </w:r>
          </w:p>
        </w:tc>
      </w:tr>
      <w:tr w:rsidR="001E1557" w:rsidRPr="0011018F">
        <w:tc>
          <w:tcPr>
            <w:tcW w:w="451" w:type="pct"/>
            <w:vMerge/>
            <w:vAlign w:val="center"/>
          </w:tcPr>
          <w:p w:rsidR="001E1557" w:rsidRPr="0011018F" w:rsidRDefault="001E1557" w:rsidP="00084B18">
            <w:pPr>
              <w:widowControl w:val="0"/>
              <w:jc w:val="center"/>
            </w:pPr>
          </w:p>
        </w:tc>
        <w:tc>
          <w:tcPr>
            <w:tcW w:w="519" w:type="pct"/>
            <w:vAlign w:val="center"/>
          </w:tcPr>
          <w:p w:rsidR="001E1557" w:rsidRPr="0011018F" w:rsidRDefault="001E1557" w:rsidP="00084B18">
            <w:pPr>
              <w:widowControl w:val="0"/>
              <w:jc w:val="center"/>
            </w:pPr>
            <w:r w:rsidRPr="0011018F">
              <w:t>свиньи</w:t>
            </w:r>
          </w:p>
        </w:tc>
        <w:tc>
          <w:tcPr>
            <w:tcW w:w="958" w:type="pct"/>
            <w:vAlign w:val="center"/>
          </w:tcPr>
          <w:p w:rsidR="001E1557" w:rsidRPr="0011018F" w:rsidRDefault="001E1557" w:rsidP="00084B18">
            <w:pPr>
              <w:widowControl w:val="0"/>
              <w:jc w:val="center"/>
            </w:pPr>
            <w:r w:rsidRPr="0011018F">
              <w:t>крупный рогатый скот</w:t>
            </w:r>
          </w:p>
        </w:tc>
        <w:tc>
          <w:tcPr>
            <w:tcW w:w="502" w:type="pct"/>
            <w:vAlign w:val="center"/>
          </w:tcPr>
          <w:p w:rsidR="001E1557" w:rsidRPr="0011018F" w:rsidRDefault="001E1557" w:rsidP="00084B18">
            <w:pPr>
              <w:widowControl w:val="0"/>
              <w:jc w:val="center"/>
            </w:pPr>
            <w:r w:rsidRPr="0011018F">
              <w:t>овцы, козы</w:t>
            </w:r>
          </w:p>
        </w:tc>
        <w:tc>
          <w:tcPr>
            <w:tcW w:w="723" w:type="pct"/>
            <w:vAlign w:val="center"/>
          </w:tcPr>
          <w:p w:rsidR="001E1557" w:rsidRPr="0011018F" w:rsidRDefault="001E1557" w:rsidP="00084B18">
            <w:pPr>
              <w:widowControl w:val="0"/>
              <w:jc w:val="center"/>
            </w:pPr>
            <w:r w:rsidRPr="0011018F">
              <w:t>лошади</w:t>
            </w:r>
          </w:p>
        </w:tc>
        <w:tc>
          <w:tcPr>
            <w:tcW w:w="1092" w:type="pct"/>
            <w:vAlign w:val="center"/>
          </w:tcPr>
          <w:p w:rsidR="001E1557" w:rsidRPr="0011018F" w:rsidRDefault="001E1557" w:rsidP="00084B18">
            <w:pPr>
              <w:widowControl w:val="0"/>
              <w:jc w:val="center"/>
            </w:pPr>
            <w:r w:rsidRPr="0011018F">
              <w:t>птица</w:t>
            </w:r>
          </w:p>
        </w:tc>
        <w:tc>
          <w:tcPr>
            <w:tcW w:w="756" w:type="pct"/>
            <w:vAlign w:val="center"/>
          </w:tcPr>
          <w:p w:rsidR="001E1557" w:rsidRPr="0011018F" w:rsidRDefault="001E1557" w:rsidP="00084B18">
            <w:pPr>
              <w:widowControl w:val="0"/>
              <w:jc w:val="center"/>
            </w:pPr>
            <w:r w:rsidRPr="0011018F">
              <w:t>пушные</w:t>
            </w:r>
          </w:p>
          <w:p w:rsidR="001E1557" w:rsidRPr="0011018F" w:rsidRDefault="001E1557" w:rsidP="00084B18">
            <w:pPr>
              <w:widowControl w:val="0"/>
              <w:jc w:val="center"/>
            </w:pPr>
            <w:r w:rsidRPr="0011018F">
              <w:t>звери</w:t>
            </w:r>
          </w:p>
        </w:tc>
      </w:tr>
      <w:tr w:rsidR="001E1557" w:rsidRPr="0011018F">
        <w:tc>
          <w:tcPr>
            <w:tcW w:w="451" w:type="pct"/>
            <w:vAlign w:val="center"/>
          </w:tcPr>
          <w:p w:rsidR="001E1557" w:rsidRPr="0011018F" w:rsidRDefault="001E1557" w:rsidP="00084B18">
            <w:pPr>
              <w:widowControl w:val="0"/>
              <w:jc w:val="center"/>
            </w:pPr>
            <w:r w:rsidRPr="0011018F">
              <w:t>1000</w:t>
            </w:r>
          </w:p>
        </w:tc>
        <w:tc>
          <w:tcPr>
            <w:tcW w:w="519" w:type="pct"/>
            <w:vAlign w:val="center"/>
          </w:tcPr>
          <w:p w:rsidR="001E1557" w:rsidRPr="0011018F" w:rsidRDefault="001E1557" w:rsidP="00084B18">
            <w:pPr>
              <w:widowControl w:val="0"/>
              <w:jc w:val="center"/>
            </w:pPr>
            <w:r w:rsidRPr="0011018F">
              <w:t>свиновод</w:t>
            </w:r>
          </w:p>
          <w:p w:rsidR="001E1557" w:rsidRPr="0011018F" w:rsidRDefault="001E1557" w:rsidP="00084B18">
            <w:pPr>
              <w:widowControl w:val="0"/>
              <w:jc w:val="center"/>
            </w:pPr>
            <w:r w:rsidRPr="0011018F">
              <w:t>ческие комплек-сы</w:t>
            </w:r>
          </w:p>
        </w:tc>
        <w:tc>
          <w:tcPr>
            <w:tcW w:w="958" w:type="pct"/>
            <w:vAlign w:val="center"/>
          </w:tcPr>
          <w:p w:rsidR="001E1557" w:rsidRPr="0011018F" w:rsidRDefault="001E1557" w:rsidP="00084B18">
            <w:pPr>
              <w:widowControl w:val="0"/>
              <w:jc w:val="center"/>
            </w:pPr>
            <w:r w:rsidRPr="0011018F">
              <w:t>комплексы крупного рогатого скота</w:t>
            </w:r>
          </w:p>
        </w:tc>
        <w:tc>
          <w:tcPr>
            <w:tcW w:w="502" w:type="pct"/>
            <w:vAlign w:val="center"/>
          </w:tcPr>
          <w:p w:rsidR="001E1557" w:rsidRPr="0011018F" w:rsidRDefault="001E1557" w:rsidP="00084B18">
            <w:pPr>
              <w:widowControl w:val="0"/>
              <w:jc w:val="center"/>
            </w:pPr>
          </w:p>
        </w:tc>
        <w:tc>
          <w:tcPr>
            <w:tcW w:w="723" w:type="pct"/>
            <w:vAlign w:val="center"/>
          </w:tcPr>
          <w:p w:rsidR="001E1557" w:rsidRPr="0011018F" w:rsidRDefault="001E1557" w:rsidP="00084B18">
            <w:pPr>
              <w:widowControl w:val="0"/>
              <w:ind w:left="-12"/>
              <w:jc w:val="center"/>
            </w:pPr>
          </w:p>
        </w:tc>
        <w:tc>
          <w:tcPr>
            <w:tcW w:w="1092" w:type="pct"/>
            <w:vAlign w:val="center"/>
          </w:tcPr>
          <w:p w:rsidR="001E1557" w:rsidRPr="0011018F" w:rsidRDefault="001E1557" w:rsidP="00084B18">
            <w:pPr>
              <w:widowControl w:val="0"/>
              <w:jc w:val="center"/>
            </w:pPr>
            <w:r w:rsidRPr="0011018F">
              <w:t>птицефабрики более 400 тыс. кур-несушек, и более 3 млн. бройлеров в год</w:t>
            </w:r>
          </w:p>
        </w:tc>
        <w:tc>
          <w:tcPr>
            <w:tcW w:w="756" w:type="pct"/>
            <w:vAlign w:val="center"/>
          </w:tcPr>
          <w:p w:rsidR="001E1557" w:rsidRPr="0011018F" w:rsidRDefault="001E1557" w:rsidP="00084B18">
            <w:pPr>
              <w:widowControl w:val="0"/>
              <w:jc w:val="center"/>
            </w:pPr>
          </w:p>
        </w:tc>
      </w:tr>
      <w:tr w:rsidR="001E1557" w:rsidRPr="0011018F">
        <w:tc>
          <w:tcPr>
            <w:tcW w:w="451" w:type="pct"/>
            <w:vAlign w:val="center"/>
          </w:tcPr>
          <w:p w:rsidR="001E1557" w:rsidRPr="0011018F" w:rsidRDefault="001E1557" w:rsidP="00084B18">
            <w:pPr>
              <w:widowControl w:val="0"/>
              <w:jc w:val="center"/>
            </w:pPr>
            <w:r w:rsidRPr="0011018F">
              <w:t>500</w:t>
            </w:r>
          </w:p>
        </w:tc>
        <w:tc>
          <w:tcPr>
            <w:tcW w:w="519" w:type="pct"/>
            <w:vAlign w:val="center"/>
          </w:tcPr>
          <w:p w:rsidR="001E1557" w:rsidRPr="0011018F" w:rsidRDefault="001E1557" w:rsidP="00084B18">
            <w:pPr>
              <w:widowControl w:val="0"/>
              <w:jc w:val="center"/>
            </w:pPr>
            <w:r w:rsidRPr="0011018F">
              <w:t>фермы до </w:t>
            </w:r>
            <w:r w:rsidRPr="0011018F">
              <w:br/>
              <w:t>12 тыс. голов</w:t>
            </w:r>
          </w:p>
        </w:tc>
        <w:tc>
          <w:tcPr>
            <w:tcW w:w="958" w:type="pct"/>
            <w:vAlign w:val="center"/>
          </w:tcPr>
          <w:p w:rsidR="001E1557" w:rsidRPr="0011018F" w:rsidRDefault="001E1557" w:rsidP="00084B18">
            <w:pPr>
              <w:widowControl w:val="0"/>
              <w:jc w:val="center"/>
            </w:pPr>
            <w:r w:rsidRPr="0011018F">
              <w:t>фермы от 1,2 до 2 тыс. коров и до 6000 ското</w:t>
            </w:r>
          </w:p>
          <w:p w:rsidR="001E1557" w:rsidRPr="0011018F" w:rsidRDefault="001E1557" w:rsidP="00084B18">
            <w:pPr>
              <w:widowControl w:val="0"/>
              <w:jc w:val="center"/>
            </w:pPr>
            <w:r w:rsidRPr="0011018F">
              <w:t>мест для молодняка.</w:t>
            </w:r>
          </w:p>
        </w:tc>
        <w:tc>
          <w:tcPr>
            <w:tcW w:w="502" w:type="pct"/>
            <w:vAlign w:val="center"/>
          </w:tcPr>
          <w:p w:rsidR="001E1557" w:rsidRPr="0011018F" w:rsidRDefault="001E1557" w:rsidP="00084B18">
            <w:pPr>
              <w:widowControl w:val="0"/>
              <w:jc w:val="center"/>
            </w:pPr>
          </w:p>
        </w:tc>
        <w:tc>
          <w:tcPr>
            <w:tcW w:w="723" w:type="pct"/>
            <w:vAlign w:val="center"/>
          </w:tcPr>
          <w:p w:rsidR="001E1557" w:rsidRPr="0011018F" w:rsidRDefault="001E1557" w:rsidP="00084B18">
            <w:pPr>
              <w:widowControl w:val="0"/>
              <w:jc w:val="center"/>
            </w:pPr>
          </w:p>
        </w:tc>
        <w:tc>
          <w:tcPr>
            <w:tcW w:w="1092" w:type="pct"/>
            <w:vAlign w:val="center"/>
          </w:tcPr>
          <w:p w:rsidR="001E1557" w:rsidRPr="0011018F" w:rsidRDefault="001E1557" w:rsidP="00084B18">
            <w:pPr>
              <w:widowControl w:val="0"/>
              <w:jc w:val="center"/>
            </w:pPr>
            <w:r w:rsidRPr="0011018F">
              <w:t>фермы от 100 до 400 тыс.кур-несушек, и от 1 до 3 млн. бройлеров в год</w:t>
            </w:r>
          </w:p>
        </w:tc>
        <w:tc>
          <w:tcPr>
            <w:tcW w:w="756" w:type="pct"/>
            <w:vAlign w:val="center"/>
          </w:tcPr>
          <w:p w:rsidR="001E1557" w:rsidRPr="0011018F" w:rsidRDefault="001E1557" w:rsidP="00084B18">
            <w:pPr>
              <w:widowControl w:val="0"/>
              <w:jc w:val="center"/>
            </w:pPr>
            <w:r w:rsidRPr="0011018F">
              <w:t>звероводческие фермы</w:t>
            </w:r>
          </w:p>
        </w:tc>
      </w:tr>
      <w:tr w:rsidR="001E1557" w:rsidRPr="0011018F">
        <w:tc>
          <w:tcPr>
            <w:tcW w:w="451" w:type="pct"/>
            <w:vAlign w:val="center"/>
          </w:tcPr>
          <w:p w:rsidR="001E1557" w:rsidRPr="0011018F" w:rsidRDefault="001E1557" w:rsidP="00084B18">
            <w:pPr>
              <w:widowControl w:val="0"/>
              <w:jc w:val="center"/>
            </w:pPr>
            <w:r w:rsidRPr="0011018F">
              <w:t>300</w:t>
            </w:r>
          </w:p>
        </w:tc>
        <w:tc>
          <w:tcPr>
            <w:tcW w:w="519" w:type="pct"/>
            <w:vAlign w:val="center"/>
          </w:tcPr>
          <w:p w:rsidR="001E1557" w:rsidRPr="0011018F" w:rsidRDefault="001E1557" w:rsidP="00084B18">
            <w:pPr>
              <w:widowControl w:val="0"/>
              <w:jc w:val="center"/>
            </w:pPr>
          </w:p>
        </w:tc>
        <w:tc>
          <w:tcPr>
            <w:tcW w:w="958" w:type="pct"/>
            <w:vAlign w:val="center"/>
          </w:tcPr>
          <w:p w:rsidR="001E1557" w:rsidRPr="0011018F" w:rsidRDefault="001E1557" w:rsidP="00084B18">
            <w:pPr>
              <w:widowControl w:val="0"/>
              <w:jc w:val="center"/>
            </w:pPr>
            <w:r w:rsidRPr="0011018F">
              <w:t>фермы менее 1,2 тыс. голов (всех специализаций)</w:t>
            </w:r>
          </w:p>
        </w:tc>
        <w:tc>
          <w:tcPr>
            <w:tcW w:w="502" w:type="pct"/>
            <w:vAlign w:val="center"/>
          </w:tcPr>
          <w:p w:rsidR="001E1557" w:rsidRPr="0011018F" w:rsidRDefault="001E1557" w:rsidP="00084B18">
            <w:pPr>
              <w:widowControl w:val="0"/>
              <w:jc w:val="center"/>
            </w:pPr>
            <w:r w:rsidRPr="0011018F">
              <w:t>фермы от 5 до 30 тыс. голов</w:t>
            </w:r>
          </w:p>
        </w:tc>
        <w:tc>
          <w:tcPr>
            <w:tcW w:w="723" w:type="pct"/>
            <w:vAlign w:val="center"/>
          </w:tcPr>
          <w:p w:rsidR="001E1557" w:rsidRPr="0011018F" w:rsidRDefault="001E1557" w:rsidP="00084B18">
            <w:pPr>
              <w:widowControl w:val="0"/>
              <w:jc w:val="center"/>
            </w:pPr>
            <w:r w:rsidRPr="0011018F">
              <w:t>коневодческие фермы</w:t>
            </w:r>
          </w:p>
        </w:tc>
        <w:tc>
          <w:tcPr>
            <w:tcW w:w="1092" w:type="pct"/>
            <w:vAlign w:val="center"/>
          </w:tcPr>
          <w:p w:rsidR="001E1557" w:rsidRPr="0011018F" w:rsidRDefault="001E1557" w:rsidP="00084B18">
            <w:pPr>
              <w:widowControl w:val="0"/>
              <w:jc w:val="center"/>
            </w:pPr>
            <w:r w:rsidRPr="0011018F">
              <w:t>фермы до 100 тыс.</w:t>
            </w:r>
          </w:p>
          <w:p w:rsidR="001E1557" w:rsidRPr="0011018F" w:rsidRDefault="001E1557" w:rsidP="00084B18">
            <w:pPr>
              <w:widowControl w:val="0"/>
              <w:jc w:val="center"/>
            </w:pPr>
            <w:r w:rsidRPr="0011018F">
              <w:t>кур-несушек, и до1 млн. бройлеров</w:t>
            </w:r>
          </w:p>
        </w:tc>
        <w:tc>
          <w:tcPr>
            <w:tcW w:w="756" w:type="pct"/>
            <w:vAlign w:val="center"/>
          </w:tcPr>
          <w:p w:rsidR="001E1557" w:rsidRPr="0011018F" w:rsidRDefault="001E1557" w:rsidP="00084B18">
            <w:pPr>
              <w:widowControl w:val="0"/>
              <w:jc w:val="center"/>
            </w:pPr>
          </w:p>
        </w:tc>
      </w:tr>
      <w:tr w:rsidR="001E1557" w:rsidRPr="0011018F">
        <w:tc>
          <w:tcPr>
            <w:tcW w:w="451" w:type="pct"/>
            <w:vAlign w:val="center"/>
          </w:tcPr>
          <w:p w:rsidR="001E1557" w:rsidRPr="0011018F" w:rsidRDefault="001E1557" w:rsidP="00084B18">
            <w:pPr>
              <w:widowControl w:val="0"/>
              <w:jc w:val="center"/>
            </w:pPr>
            <w:r w:rsidRPr="0011018F">
              <w:t>100</w:t>
            </w:r>
          </w:p>
        </w:tc>
        <w:tc>
          <w:tcPr>
            <w:tcW w:w="519" w:type="pct"/>
            <w:vAlign w:val="center"/>
          </w:tcPr>
          <w:p w:rsidR="001E1557" w:rsidRPr="0011018F" w:rsidRDefault="001E1557" w:rsidP="00084B18">
            <w:pPr>
              <w:widowControl w:val="0"/>
              <w:jc w:val="center"/>
            </w:pPr>
            <w:r w:rsidRPr="0011018F">
              <w:t>до </w:t>
            </w:r>
            <w:r w:rsidRPr="0011018F">
              <w:br/>
              <w:t>100 голов</w:t>
            </w:r>
          </w:p>
        </w:tc>
        <w:tc>
          <w:tcPr>
            <w:tcW w:w="958" w:type="pct"/>
            <w:vAlign w:val="center"/>
          </w:tcPr>
          <w:p w:rsidR="001E1557" w:rsidRPr="0011018F" w:rsidRDefault="001E1557" w:rsidP="00084B18">
            <w:pPr>
              <w:widowControl w:val="0"/>
              <w:jc w:val="center"/>
            </w:pPr>
            <w:r w:rsidRPr="0011018F">
              <w:t>до 100 голов</w:t>
            </w:r>
          </w:p>
        </w:tc>
        <w:tc>
          <w:tcPr>
            <w:tcW w:w="502" w:type="pct"/>
            <w:vAlign w:val="center"/>
          </w:tcPr>
          <w:p w:rsidR="001E1557" w:rsidRPr="0011018F" w:rsidRDefault="001E1557" w:rsidP="00084B18">
            <w:pPr>
              <w:widowControl w:val="0"/>
              <w:jc w:val="center"/>
            </w:pPr>
            <w:r w:rsidRPr="0011018F">
              <w:t>до 100 голов</w:t>
            </w:r>
          </w:p>
        </w:tc>
        <w:tc>
          <w:tcPr>
            <w:tcW w:w="723" w:type="pct"/>
            <w:vAlign w:val="center"/>
          </w:tcPr>
          <w:p w:rsidR="001E1557" w:rsidRPr="0011018F" w:rsidRDefault="001E1557" w:rsidP="00084B18">
            <w:pPr>
              <w:widowControl w:val="0"/>
              <w:jc w:val="center"/>
            </w:pPr>
            <w:r w:rsidRPr="0011018F">
              <w:t>до 100 голов</w:t>
            </w:r>
          </w:p>
        </w:tc>
        <w:tc>
          <w:tcPr>
            <w:tcW w:w="1092" w:type="pct"/>
            <w:vAlign w:val="center"/>
          </w:tcPr>
          <w:p w:rsidR="001E1557" w:rsidRPr="0011018F" w:rsidRDefault="001E1557" w:rsidP="00084B18">
            <w:pPr>
              <w:widowControl w:val="0"/>
              <w:jc w:val="center"/>
            </w:pPr>
            <w:r w:rsidRPr="0011018F">
              <w:t>до 100 голов</w:t>
            </w:r>
          </w:p>
        </w:tc>
        <w:tc>
          <w:tcPr>
            <w:tcW w:w="756" w:type="pct"/>
            <w:vAlign w:val="center"/>
          </w:tcPr>
          <w:p w:rsidR="001E1557" w:rsidRPr="0011018F" w:rsidRDefault="001E1557" w:rsidP="00084B18">
            <w:pPr>
              <w:widowControl w:val="0"/>
              <w:jc w:val="center"/>
            </w:pPr>
            <w:r w:rsidRPr="0011018F">
              <w:t>до 100 голов</w:t>
            </w:r>
          </w:p>
        </w:tc>
      </w:tr>
      <w:tr w:rsidR="001E1557" w:rsidRPr="0011018F">
        <w:tc>
          <w:tcPr>
            <w:tcW w:w="451" w:type="pct"/>
            <w:vAlign w:val="center"/>
          </w:tcPr>
          <w:p w:rsidR="001E1557" w:rsidRPr="0011018F" w:rsidRDefault="001E1557" w:rsidP="00084B18">
            <w:pPr>
              <w:widowControl w:val="0"/>
              <w:jc w:val="center"/>
            </w:pPr>
            <w:r w:rsidRPr="0011018F">
              <w:t>50</w:t>
            </w:r>
          </w:p>
        </w:tc>
        <w:tc>
          <w:tcPr>
            <w:tcW w:w="519" w:type="pct"/>
            <w:vAlign w:val="center"/>
          </w:tcPr>
          <w:p w:rsidR="001E1557" w:rsidRPr="0011018F" w:rsidRDefault="001E1557" w:rsidP="00084B18">
            <w:pPr>
              <w:widowControl w:val="0"/>
              <w:jc w:val="center"/>
            </w:pPr>
            <w:r w:rsidRPr="0011018F">
              <w:t>до </w:t>
            </w:r>
            <w:r w:rsidRPr="0011018F">
              <w:br/>
              <w:t>50 голов</w:t>
            </w:r>
          </w:p>
        </w:tc>
        <w:tc>
          <w:tcPr>
            <w:tcW w:w="958" w:type="pct"/>
            <w:vAlign w:val="center"/>
          </w:tcPr>
          <w:p w:rsidR="001E1557" w:rsidRPr="0011018F" w:rsidRDefault="001E1557" w:rsidP="00084B18">
            <w:pPr>
              <w:widowControl w:val="0"/>
              <w:jc w:val="center"/>
            </w:pPr>
            <w:r w:rsidRPr="0011018F">
              <w:t>до 50 голов</w:t>
            </w:r>
          </w:p>
        </w:tc>
        <w:tc>
          <w:tcPr>
            <w:tcW w:w="502" w:type="pct"/>
            <w:vAlign w:val="center"/>
          </w:tcPr>
          <w:p w:rsidR="001E1557" w:rsidRPr="0011018F" w:rsidRDefault="001E1557" w:rsidP="00084B18">
            <w:pPr>
              <w:widowControl w:val="0"/>
              <w:jc w:val="center"/>
            </w:pPr>
            <w:r w:rsidRPr="0011018F">
              <w:t>до 50 голов</w:t>
            </w:r>
          </w:p>
        </w:tc>
        <w:tc>
          <w:tcPr>
            <w:tcW w:w="723" w:type="pct"/>
            <w:vAlign w:val="center"/>
          </w:tcPr>
          <w:p w:rsidR="001E1557" w:rsidRPr="0011018F" w:rsidRDefault="001E1557" w:rsidP="00084B18">
            <w:pPr>
              <w:widowControl w:val="0"/>
              <w:jc w:val="center"/>
            </w:pPr>
            <w:r w:rsidRPr="0011018F">
              <w:t>до 50 голов</w:t>
            </w:r>
          </w:p>
        </w:tc>
        <w:tc>
          <w:tcPr>
            <w:tcW w:w="1092" w:type="pct"/>
            <w:vAlign w:val="center"/>
          </w:tcPr>
          <w:p w:rsidR="001E1557" w:rsidRPr="0011018F" w:rsidRDefault="001E1557" w:rsidP="00084B18">
            <w:pPr>
              <w:widowControl w:val="0"/>
              <w:jc w:val="center"/>
            </w:pPr>
            <w:r w:rsidRPr="0011018F">
              <w:t>до 50 голов</w:t>
            </w:r>
          </w:p>
        </w:tc>
        <w:tc>
          <w:tcPr>
            <w:tcW w:w="756" w:type="pct"/>
            <w:vAlign w:val="center"/>
          </w:tcPr>
          <w:p w:rsidR="001E1557" w:rsidRPr="0011018F" w:rsidRDefault="001E1557" w:rsidP="00084B18">
            <w:pPr>
              <w:widowControl w:val="0"/>
              <w:jc w:val="center"/>
            </w:pPr>
            <w:r w:rsidRPr="0011018F">
              <w:t>до 50 голов</w:t>
            </w:r>
          </w:p>
        </w:tc>
      </w:tr>
    </w:tbl>
    <w:p w:rsidR="001E1557" w:rsidRPr="0011018F" w:rsidRDefault="001E1557" w:rsidP="00084B18">
      <w:pPr>
        <w:widowControl w:val="0"/>
        <w:shd w:val="clear" w:color="auto" w:fill="FFFFFF"/>
        <w:ind w:firstLine="900"/>
        <w:rPr>
          <w:color w:val="052635"/>
          <w:sz w:val="18"/>
          <w:szCs w:val="18"/>
        </w:rPr>
      </w:pPr>
      <w:r w:rsidRPr="0011018F">
        <w:rPr>
          <w:color w:val="052635"/>
          <w:sz w:val="16"/>
          <w:szCs w:val="16"/>
        </w:rPr>
        <w:t> </w:t>
      </w:r>
    </w:p>
    <w:p w:rsidR="001E1557" w:rsidRPr="0011018F" w:rsidRDefault="001E1557" w:rsidP="00084B18">
      <w:pPr>
        <w:widowControl w:val="0"/>
        <w:tabs>
          <w:tab w:val="left" w:pos="142"/>
        </w:tabs>
      </w:pPr>
      <w:r w:rsidRPr="0011018F">
        <w:t> </w:t>
      </w:r>
    </w:p>
    <w:p w:rsidR="001E1557" w:rsidRPr="0011018F" w:rsidRDefault="001E1557" w:rsidP="00084B18">
      <w:pPr>
        <w:widowControl w:val="0"/>
        <w:tabs>
          <w:tab w:val="left" w:pos="142"/>
        </w:tabs>
        <w:ind w:firstLine="709"/>
        <w:jc w:val="both"/>
        <w:rPr>
          <w:sz w:val="28"/>
          <w:szCs w:val="28"/>
        </w:rPr>
      </w:pPr>
      <w:r w:rsidRPr="0011018F">
        <w:rPr>
          <w:sz w:val="28"/>
          <w:szCs w:val="28"/>
        </w:rPr>
        <w:t>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 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 Навоз или компост подлежит утилизации методом внесения в почву. В случае невозможности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Оренбургской области.</w:t>
      </w: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Default="001E1557" w:rsidP="007D0B79">
      <w:pPr>
        <w:spacing w:line="276" w:lineRule="auto"/>
        <w:rPr>
          <w:rFonts w:ascii="Arial" w:hAnsi="Arial" w:cs="Arial"/>
        </w:rPr>
      </w:pPr>
    </w:p>
    <w:p w:rsidR="001E1557" w:rsidRPr="0011018F" w:rsidRDefault="001E1557" w:rsidP="007D0B79">
      <w:pPr>
        <w:spacing w:line="276" w:lineRule="auto"/>
        <w:rPr>
          <w:rFonts w:ascii="Arial" w:hAnsi="Arial" w:cs="Arial"/>
        </w:rPr>
      </w:pPr>
    </w:p>
    <w:p w:rsidR="001E1557" w:rsidRPr="0011018F" w:rsidRDefault="001E1557" w:rsidP="003E6E84">
      <w:pPr>
        <w:ind w:firstLine="708"/>
        <w:rPr>
          <w:b/>
          <w:bCs/>
          <w:sz w:val="28"/>
          <w:szCs w:val="28"/>
        </w:rPr>
      </w:pPr>
      <w:r w:rsidRPr="0011018F">
        <w:rPr>
          <w:b/>
          <w:bCs/>
          <w:sz w:val="28"/>
          <w:szCs w:val="28"/>
        </w:rPr>
        <w:t>54.2. Территориальные зоны общественно-делового и коммерческого назначения</w:t>
      </w:r>
    </w:p>
    <w:p w:rsidR="001E1557" w:rsidRPr="0011018F" w:rsidRDefault="001E1557" w:rsidP="00F05F8B">
      <w:pPr>
        <w:ind w:firstLine="540"/>
        <w:rPr>
          <w:sz w:val="28"/>
          <w:szCs w:val="28"/>
        </w:rPr>
      </w:pPr>
    </w:p>
    <w:p w:rsidR="001E1557" w:rsidRPr="0011018F" w:rsidRDefault="001E1557" w:rsidP="00F05F8B">
      <w:pPr>
        <w:ind w:firstLine="540"/>
        <w:rPr>
          <w:sz w:val="28"/>
          <w:szCs w:val="28"/>
        </w:rPr>
      </w:pPr>
      <w:r w:rsidRPr="0011018F">
        <w:rPr>
          <w:sz w:val="28"/>
          <w:szCs w:val="28"/>
        </w:rPr>
        <w:t>Рекомендуемые нормы расчета и размеры земельных участков, иных параметров учреждений и предприятий обслуживания принимать согласно «Регионального норматива градостроительного проектирования Оренбургской области» и по заданию на проектирование.</w:t>
      </w: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общественно-деловых зонах:</w:t>
      </w:r>
    </w:p>
    <w:tbl>
      <w:tblPr>
        <w:tblW w:w="5000" w:type="pct"/>
        <w:tblInd w:w="-106" w:type="dxa"/>
        <w:tblBorders>
          <w:insideH w:val="single" w:sz="4" w:space="0" w:color="D9D9D9"/>
          <w:insideV w:val="single" w:sz="4" w:space="0" w:color="D9D9D9"/>
        </w:tblBorders>
        <w:tblLook w:val="01E0"/>
      </w:tblPr>
      <w:tblGrid>
        <w:gridCol w:w="706"/>
        <w:gridCol w:w="12456"/>
        <w:gridCol w:w="1624"/>
      </w:tblGrid>
      <w:tr w:rsidR="001E1557" w:rsidRPr="0011018F">
        <w:tc>
          <w:tcPr>
            <w:tcW w:w="213"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 ПП</w:t>
            </w:r>
          </w:p>
        </w:tc>
        <w:tc>
          <w:tcPr>
            <w:tcW w:w="4284"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ВИД ОГРАНИЧЕНИЯ</w:t>
            </w:r>
          </w:p>
        </w:tc>
        <w:tc>
          <w:tcPr>
            <w:tcW w:w="503"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КОД УЧАСТКА ЗОНЫ</w:t>
            </w:r>
          </w:p>
        </w:tc>
      </w:tr>
      <w:tr w:rsidR="001E1557" w:rsidRPr="0011018F">
        <w:tc>
          <w:tcPr>
            <w:tcW w:w="5000" w:type="pct"/>
            <w:gridSpan w:val="3"/>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b/>
                <w:bCs/>
                <w:color w:val="000000"/>
                <w:sz w:val="28"/>
                <w:szCs w:val="28"/>
              </w:rPr>
              <w:t>1.Архитектурно-строительные требования</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w:t>
            </w:r>
          </w:p>
        </w:tc>
        <w:tc>
          <w:tcPr>
            <w:tcW w:w="4284" w:type="pct"/>
          </w:tcPr>
          <w:p w:rsidR="001E1557" w:rsidRPr="0011018F" w:rsidRDefault="001E1557" w:rsidP="00FA5A61">
            <w:pPr>
              <w:ind w:right="-1"/>
              <w:jc w:val="both"/>
              <w:rPr>
                <w:sz w:val="28"/>
                <w:szCs w:val="28"/>
              </w:rPr>
            </w:pPr>
            <w:r w:rsidRPr="0011018F">
              <w:rPr>
                <w:sz w:val="28"/>
                <w:szCs w:val="28"/>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1.2</w:t>
            </w:r>
          </w:p>
        </w:tc>
        <w:tc>
          <w:tcPr>
            <w:tcW w:w="4284" w:type="pct"/>
          </w:tcPr>
          <w:p w:rsidR="001E1557" w:rsidRPr="0011018F" w:rsidRDefault="001E1557" w:rsidP="00FA5A61">
            <w:pPr>
              <w:ind w:right="-1"/>
              <w:jc w:val="both"/>
              <w:rPr>
                <w:sz w:val="28"/>
                <w:szCs w:val="28"/>
              </w:rPr>
            </w:pPr>
            <w:r w:rsidRPr="0011018F">
              <w:rPr>
                <w:sz w:val="28"/>
                <w:szCs w:val="28"/>
              </w:rPr>
              <w:t>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1.3</w:t>
            </w:r>
          </w:p>
        </w:tc>
        <w:tc>
          <w:tcPr>
            <w:tcW w:w="4284" w:type="pct"/>
          </w:tcPr>
          <w:p w:rsidR="001E1557" w:rsidRPr="0011018F" w:rsidRDefault="001E1557" w:rsidP="00FA5A61">
            <w:pPr>
              <w:ind w:right="-1"/>
              <w:jc w:val="both"/>
              <w:rPr>
                <w:sz w:val="28"/>
                <w:szCs w:val="28"/>
              </w:rPr>
            </w:pPr>
            <w:r w:rsidRPr="0011018F">
              <w:rPr>
                <w:sz w:val="28"/>
                <w:szCs w:val="28"/>
              </w:rPr>
              <w:t>Строительство на территориях учебно-образовательных зон объектов, не связанных с учебно-воспитательным процессом, запрещается.</w:t>
            </w:r>
          </w:p>
        </w:tc>
        <w:tc>
          <w:tcPr>
            <w:tcW w:w="503" w:type="pct"/>
          </w:tcPr>
          <w:p w:rsidR="001E1557" w:rsidRPr="0011018F" w:rsidRDefault="001E1557"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1.4</w:t>
            </w:r>
          </w:p>
        </w:tc>
        <w:tc>
          <w:tcPr>
            <w:tcW w:w="4284" w:type="pct"/>
          </w:tcPr>
          <w:p w:rsidR="001E1557" w:rsidRPr="0011018F" w:rsidRDefault="001E1557" w:rsidP="00FA5A61">
            <w:pPr>
              <w:ind w:right="-1"/>
              <w:jc w:val="both"/>
              <w:rPr>
                <w:sz w:val="28"/>
                <w:szCs w:val="28"/>
              </w:rPr>
            </w:pPr>
            <w:r w:rsidRPr="0011018F">
              <w:rPr>
                <w:sz w:val="28"/>
                <w:szCs w:val="28"/>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1.5</w:t>
            </w:r>
          </w:p>
        </w:tc>
        <w:tc>
          <w:tcPr>
            <w:tcW w:w="4284" w:type="pct"/>
          </w:tcPr>
          <w:p w:rsidR="001E1557" w:rsidRPr="0011018F" w:rsidRDefault="001E1557" w:rsidP="00FA5A61">
            <w:pPr>
              <w:ind w:right="-1"/>
              <w:jc w:val="both"/>
              <w:rPr>
                <w:sz w:val="28"/>
                <w:szCs w:val="28"/>
              </w:rPr>
            </w:pPr>
            <w:r w:rsidRPr="0011018F">
              <w:rPr>
                <w:sz w:val="28"/>
                <w:szCs w:val="28"/>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1.6</w:t>
            </w:r>
          </w:p>
        </w:tc>
        <w:tc>
          <w:tcPr>
            <w:tcW w:w="4284" w:type="pct"/>
          </w:tcPr>
          <w:p w:rsidR="001E1557" w:rsidRPr="0011018F" w:rsidRDefault="001E1557" w:rsidP="00FA5A61">
            <w:pPr>
              <w:ind w:right="-1"/>
              <w:jc w:val="both"/>
              <w:rPr>
                <w:sz w:val="28"/>
                <w:szCs w:val="28"/>
              </w:rPr>
            </w:pPr>
            <w:r w:rsidRPr="0011018F">
              <w:rPr>
                <w:color w:val="000000"/>
                <w:sz w:val="28"/>
                <w:szCs w:val="28"/>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1.7</w:t>
            </w:r>
          </w:p>
        </w:tc>
        <w:tc>
          <w:tcPr>
            <w:tcW w:w="4284" w:type="pct"/>
          </w:tcPr>
          <w:p w:rsidR="001E1557" w:rsidRPr="0011018F" w:rsidRDefault="001E1557" w:rsidP="00FA5A61">
            <w:pPr>
              <w:ind w:right="-1"/>
              <w:jc w:val="both"/>
              <w:rPr>
                <w:color w:val="000000"/>
                <w:sz w:val="28"/>
                <w:szCs w:val="28"/>
              </w:rPr>
            </w:pPr>
            <w:r w:rsidRPr="0011018F">
              <w:rPr>
                <w:sz w:val="28"/>
                <w:szCs w:val="28"/>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503" w:type="pct"/>
          </w:tcPr>
          <w:p w:rsidR="001E1557" w:rsidRPr="0011018F" w:rsidRDefault="001E1557" w:rsidP="00FA5A61">
            <w:pPr>
              <w:pStyle w:val="ConsPlusNormal"/>
              <w:widowControl/>
              <w:ind w:firstLine="0"/>
              <w:jc w:val="both"/>
              <w:rPr>
                <w:rFonts w:ascii="Times New Roman" w:hAnsi="Times New Roman" w:cs="Times New Roman"/>
                <w:b/>
                <w:bCs/>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1.8</w:t>
            </w:r>
          </w:p>
        </w:tc>
        <w:tc>
          <w:tcPr>
            <w:tcW w:w="4284" w:type="pct"/>
          </w:tcPr>
          <w:p w:rsidR="001E1557" w:rsidRPr="0011018F" w:rsidRDefault="001E1557" w:rsidP="00503E48">
            <w:pPr>
              <w:ind w:right="-1"/>
              <w:jc w:val="both"/>
              <w:rPr>
                <w:sz w:val="28"/>
                <w:szCs w:val="28"/>
              </w:rPr>
            </w:pPr>
            <w:r w:rsidRPr="0011018F">
              <w:rPr>
                <w:sz w:val="28"/>
                <w:szCs w:val="28"/>
              </w:rPr>
              <w:t>Территория лечебного учреждения должна быть разделена на функциональные зоны, благоустроена и ограждена в соответствии с нормами СанПиН. Лечебные корпуса необходимо размещать от красной линии застройки на расстоянии не ближе чем 30 метров при расположении в жилой зоне. Запрещено уменьшение размеров выделенных земельных участков специальных учебных заведений, размещение зданий и сооружений, функционально не связанных с обучением и проживанием, больничных и оздоровительных комплексов при реконструкции жилой застройки и новом строительстве. Запрещена установка (прохождение) транзитных высоковольтных линий электропередач (далее – ЛЭП) свыше 110 кВ над территорией лечебно–профилактических учреждений. Нормы парковки: поликлиники – 4–6 на 100 посещений, больницы – 6–10 на 100 коек.</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1.9</w:t>
            </w:r>
          </w:p>
        </w:tc>
        <w:tc>
          <w:tcPr>
            <w:tcW w:w="4284" w:type="pct"/>
          </w:tcPr>
          <w:p w:rsidR="001E1557" w:rsidRPr="0011018F" w:rsidRDefault="001E1557" w:rsidP="00FA5A61">
            <w:pPr>
              <w:ind w:right="-1"/>
              <w:jc w:val="both"/>
              <w:rPr>
                <w:sz w:val="28"/>
                <w:szCs w:val="28"/>
              </w:rPr>
            </w:pPr>
            <w:r w:rsidRPr="0011018F">
              <w:rPr>
                <w:sz w:val="28"/>
                <w:szCs w:val="28"/>
              </w:rPr>
              <w:t>Предельная высота зданий, строений, сооружений – 12 м, высотных акцентов культовых объектов – 30 м</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1.10</w:t>
            </w:r>
          </w:p>
        </w:tc>
        <w:tc>
          <w:tcPr>
            <w:tcW w:w="4284" w:type="pct"/>
          </w:tcPr>
          <w:p w:rsidR="001E1557" w:rsidRPr="0011018F" w:rsidRDefault="001E1557" w:rsidP="00FA5A61">
            <w:pPr>
              <w:ind w:right="-1"/>
              <w:jc w:val="both"/>
              <w:rPr>
                <w:sz w:val="28"/>
                <w:szCs w:val="28"/>
              </w:rPr>
            </w:pPr>
            <w:r w:rsidRPr="0011018F">
              <w:rPr>
                <w:sz w:val="28"/>
                <w:szCs w:val="28"/>
              </w:rPr>
              <w:t>Минимальный отступ до зданий, строений, сооружений – 3 м от красной линии улиц</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1.11</w:t>
            </w:r>
          </w:p>
        </w:tc>
        <w:tc>
          <w:tcPr>
            <w:tcW w:w="4284" w:type="pct"/>
          </w:tcPr>
          <w:p w:rsidR="001E1557" w:rsidRPr="0011018F" w:rsidRDefault="001E1557" w:rsidP="00FA5A61">
            <w:pPr>
              <w:ind w:right="-1"/>
              <w:jc w:val="both"/>
              <w:rPr>
                <w:sz w:val="28"/>
                <w:szCs w:val="28"/>
              </w:rPr>
            </w:pPr>
            <w:r w:rsidRPr="0011018F">
              <w:rPr>
                <w:sz w:val="28"/>
                <w:szCs w:val="28"/>
              </w:rPr>
              <w:t>Максимальная этажность:</w:t>
            </w:r>
          </w:p>
          <w:p w:rsidR="001E1557" w:rsidRPr="0011018F" w:rsidRDefault="001E1557" w:rsidP="00503E48">
            <w:pPr>
              <w:ind w:right="-1"/>
              <w:jc w:val="both"/>
              <w:rPr>
                <w:sz w:val="28"/>
                <w:szCs w:val="28"/>
              </w:rPr>
            </w:pPr>
            <w:r w:rsidRPr="0011018F">
              <w:rPr>
                <w:sz w:val="28"/>
                <w:szCs w:val="28"/>
              </w:rPr>
              <w:t>- для лечебных и амбулаторно-поликлинических учреждений –9 этажей;</w:t>
            </w:r>
          </w:p>
          <w:p w:rsidR="001E1557" w:rsidRPr="0011018F" w:rsidRDefault="001E1557" w:rsidP="00503E48">
            <w:pPr>
              <w:ind w:right="-1"/>
              <w:jc w:val="both"/>
              <w:rPr>
                <w:sz w:val="28"/>
                <w:szCs w:val="28"/>
              </w:rPr>
            </w:pPr>
            <w:r w:rsidRPr="0011018F">
              <w:rPr>
                <w:sz w:val="28"/>
                <w:szCs w:val="28"/>
              </w:rPr>
              <w:t>- для детских больниц и корпусов (в том числе для детей до трех лет с матерями) –5 этажей;</w:t>
            </w:r>
          </w:p>
          <w:p w:rsidR="001E1557" w:rsidRPr="0011018F" w:rsidRDefault="001E1557" w:rsidP="00503E48">
            <w:pPr>
              <w:ind w:right="-1"/>
              <w:jc w:val="both"/>
              <w:rPr>
                <w:sz w:val="28"/>
                <w:szCs w:val="28"/>
              </w:rPr>
            </w:pPr>
            <w:r w:rsidRPr="0011018F">
              <w:rPr>
                <w:sz w:val="28"/>
                <w:szCs w:val="28"/>
              </w:rPr>
              <w:t>- для лечебных корпусов психиатрических больниц, диспансеров и инфекционных больниц – 5 этажей и не ниже III степени огнестойкости</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1.12</w:t>
            </w:r>
          </w:p>
        </w:tc>
        <w:tc>
          <w:tcPr>
            <w:tcW w:w="4284" w:type="pct"/>
          </w:tcPr>
          <w:p w:rsidR="001E1557" w:rsidRPr="0011018F" w:rsidRDefault="001E1557" w:rsidP="000023C3">
            <w:pPr>
              <w:ind w:right="-1"/>
              <w:jc w:val="both"/>
              <w:rPr>
                <w:sz w:val="28"/>
                <w:szCs w:val="28"/>
              </w:rPr>
            </w:pPr>
            <w:r w:rsidRPr="0011018F">
              <w:rPr>
                <w:sz w:val="28"/>
                <w:szCs w:val="28"/>
              </w:rPr>
              <w:t>Размеры земельных участков розничных рынков (комплексов) в зависимости от вместимости составляет:</w:t>
            </w:r>
          </w:p>
          <w:p w:rsidR="001E1557" w:rsidRPr="0011018F" w:rsidRDefault="001E1557" w:rsidP="000023C3">
            <w:pPr>
              <w:ind w:right="-1"/>
              <w:jc w:val="both"/>
              <w:rPr>
                <w:sz w:val="28"/>
                <w:szCs w:val="28"/>
              </w:rPr>
            </w:pPr>
            <w:r w:rsidRPr="0011018F">
              <w:rPr>
                <w:sz w:val="28"/>
                <w:szCs w:val="28"/>
              </w:rPr>
              <w:t>- 14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до 600 м</w:t>
            </w:r>
            <w:r w:rsidRPr="0011018F">
              <w:rPr>
                <w:sz w:val="28"/>
                <w:szCs w:val="28"/>
                <w:vertAlign w:val="superscript"/>
              </w:rPr>
              <w:t>2</w:t>
            </w:r>
            <w:r w:rsidRPr="0011018F">
              <w:rPr>
                <w:sz w:val="28"/>
                <w:szCs w:val="28"/>
              </w:rPr>
              <w:t>;</w:t>
            </w:r>
          </w:p>
          <w:p w:rsidR="001E1557" w:rsidRPr="0011018F" w:rsidRDefault="001E1557" w:rsidP="000023C3">
            <w:pPr>
              <w:ind w:right="-1"/>
              <w:jc w:val="both"/>
              <w:rPr>
                <w:sz w:val="28"/>
                <w:szCs w:val="28"/>
              </w:rPr>
            </w:pPr>
            <w:r w:rsidRPr="0011018F">
              <w:rPr>
                <w:sz w:val="28"/>
                <w:szCs w:val="28"/>
              </w:rPr>
              <w:t>- 7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свыше 3000 м</w:t>
            </w:r>
            <w:r w:rsidRPr="0011018F">
              <w:rPr>
                <w:sz w:val="28"/>
                <w:szCs w:val="28"/>
                <w:vertAlign w:val="superscript"/>
              </w:rPr>
              <w:t>2</w:t>
            </w:r>
            <w:r w:rsidRPr="0011018F">
              <w:rPr>
                <w:sz w:val="28"/>
                <w:szCs w:val="28"/>
              </w:rPr>
              <w:t>.</w:t>
            </w:r>
          </w:p>
        </w:tc>
        <w:tc>
          <w:tcPr>
            <w:tcW w:w="503" w:type="pct"/>
          </w:tcPr>
          <w:p w:rsidR="001E1557" w:rsidRPr="0011018F" w:rsidRDefault="001E1557" w:rsidP="004065AE">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1E1557" w:rsidRPr="0011018F">
        <w:tc>
          <w:tcPr>
            <w:tcW w:w="21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1.13</w:t>
            </w:r>
          </w:p>
        </w:tc>
        <w:tc>
          <w:tcPr>
            <w:tcW w:w="4284" w:type="pct"/>
          </w:tcPr>
          <w:p w:rsidR="001E1557" w:rsidRPr="0011018F" w:rsidRDefault="001E1557" w:rsidP="000023C3">
            <w:pPr>
              <w:ind w:right="-1"/>
              <w:jc w:val="both"/>
              <w:rPr>
                <w:sz w:val="28"/>
                <w:szCs w:val="28"/>
              </w:rPr>
            </w:pPr>
            <w:r w:rsidRPr="0011018F">
              <w:rPr>
                <w:sz w:val="28"/>
                <w:szCs w:val="28"/>
              </w:rPr>
              <w:t>Минимальная плотность застройки территории розничных рынков - 50 %</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1E1557" w:rsidRPr="0011018F">
        <w:tc>
          <w:tcPr>
            <w:tcW w:w="5000" w:type="pct"/>
            <w:gridSpan w:val="3"/>
          </w:tcPr>
          <w:p w:rsidR="001E1557" w:rsidRPr="0011018F" w:rsidRDefault="001E1557" w:rsidP="00FA5A61">
            <w:pPr>
              <w:tabs>
                <w:tab w:val="left" w:pos="1155"/>
              </w:tabs>
              <w:snapToGrid w:val="0"/>
              <w:rPr>
                <w:b/>
                <w:bCs/>
                <w:color w:val="000000"/>
                <w:sz w:val="28"/>
                <w:szCs w:val="28"/>
              </w:rPr>
            </w:pPr>
            <w:r w:rsidRPr="0011018F">
              <w:rPr>
                <w:b/>
                <w:bCs/>
                <w:color w:val="000000"/>
                <w:sz w:val="28"/>
                <w:szCs w:val="28"/>
              </w:rPr>
              <w:t>2. Санитарные и экологические требования</w:t>
            </w:r>
          </w:p>
        </w:tc>
      </w:tr>
      <w:tr w:rsidR="001E1557" w:rsidRPr="0011018F">
        <w:tc>
          <w:tcPr>
            <w:tcW w:w="213" w:type="pct"/>
          </w:tcPr>
          <w:p w:rsidR="001E1557" w:rsidRPr="0011018F" w:rsidRDefault="001E1557" w:rsidP="00FA5A61">
            <w:pPr>
              <w:rPr>
                <w:color w:val="000000"/>
                <w:sz w:val="28"/>
                <w:szCs w:val="28"/>
              </w:rPr>
            </w:pPr>
            <w:r w:rsidRPr="0011018F">
              <w:rPr>
                <w:color w:val="000000"/>
                <w:sz w:val="28"/>
                <w:szCs w:val="28"/>
              </w:rPr>
              <w:t>2.1</w:t>
            </w:r>
          </w:p>
        </w:tc>
        <w:tc>
          <w:tcPr>
            <w:tcW w:w="4284" w:type="pct"/>
          </w:tcPr>
          <w:p w:rsidR="001E1557" w:rsidRPr="0011018F" w:rsidRDefault="001E1557"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Рекреационные места у общественных зданий должны иметь достаточную степень озеленения (не менее 30% от незастроенной площадки участка). Минимальный процент озеленения участков зоны ОЗ – 60%, зона РС – 40%</w:t>
            </w:r>
          </w:p>
        </w:tc>
        <w:tc>
          <w:tcPr>
            <w:tcW w:w="50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13" w:type="pct"/>
          </w:tcPr>
          <w:p w:rsidR="001E1557" w:rsidRPr="0011018F" w:rsidRDefault="001E1557" w:rsidP="00FA5A61">
            <w:pPr>
              <w:rPr>
                <w:color w:val="000000"/>
                <w:sz w:val="28"/>
                <w:szCs w:val="28"/>
              </w:rPr>
            </w:pPr>
            <w:r w:rsidRPr="0011018F">
              <w:rPr>
                <w:color w:val="000000"/>
                <w:sz w:val="28"/>
                <w:szCs w:val="28"/>
              </w:rPr>
              <w:t>2.2</w:t>
            </w:r>
          </w:p>
        </w:tc>
        <w:tc>
          <w:tcPr>
            <w:tcW w:w="4284" w:type="pct"/>
          </w:tcPr>
          <w:p w:rsidR="001E1557" w:rsidRPr="0011018F" w:rsidRDefault="001E1557"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503" w:type="pct"/>
          </w:tcPr>
          <w:p w:rsidR="001E1557" w:rsidRPr="0011018F" w:rsidRDefault="001E1557" w:rsidP="004065AE">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 О-2</w:t>
            </w:r>
          </w:p>
        </w:tc>
      </w:tr>
      <w:tr w:rsidR="001E1557" w:rsidRPr="0011018F">
        <w:tc>
          <w:tcPr>
            <w:tcW w:w="213" w:type="pct"/>
          </w:tcPr>
          <w:p w:rsidR="001E1557" w:rsidRPr="0011018F" w:rsidRDefault="001E1557" w:rsidP="00FA5A61">
            <w:pPr>
              <w:rPr>
                <w:color w:val="000000"/>
                <w:sz w:val="28"/>
                <w:szCs w:val="28"/>
              </w:rPr>
            </w:pPr>
            <w:r w:rsidRPr="0011018F">
              <w:rPr>
                <w:color w:val="000000"/>
                <w:sz w:val="28"/>
                <w:szCs w:val="28"/>
              </w:rPr>
              <w:t>2.3</w:t>
            </w:r>
          </w:p>
        </w:tc>
        <w:tc>
          <w:tcPr>
            <w:tcW w:w="4284" w:type="pct"/>
          </w:tcPr>
          <w:p w:rsidR="001E1557" w:rsidRPr="0011018F" w:rsidRDefault="001E1557"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sz w:val="28"/>
                <w:szCs w:val="28"/>
              </w:rPr>
              <w:t>Вертикальная планировка территории с организаций отвода поверхностных вод</w:t>
            </w:r>
          </w:p>
        </w:tc>
        <w:tc>
          <w:tcPr>
            <w:tcW w:w="50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r w:rsidR="001E1557" w:rsidRPr="0011018F">
        <w:tc>
          <w:tcPr>
            <w:tcW w:w="5000" w:type="pct"/>
            <w:gridSpan w:val="3"/>
          </w:tcPr>
          <w:p w:rsidR="001E1557" w:rsidRPr="0011018F" w:rsidRDefault="001E1557" w:rsidP="00FA5A61">
            <w:pPr>
              <w:tabs>
                <w:tab w:val="left" w:pos="1155"/>
              </w:tabs>
              <w:snapToGrid w:val="0"/>
              <w:rPr>
                <w:b/>
                <w:bCs/>
                <w:color w:val="000000"/>
                <w:sz w:val="28"/>
                <w:szCs w:val="28"/>
              </w:rPr>
            </w:pPr>
            <w:r w:rsidRPr="0011018F">
              <w:rPr>
                <w:b/>
                <w:bCs/>
                <w:color w:val="000000"/>
                <w:sz w:val="28"/>
                <w:szCs w:val="28"/>
              </w:rPr>
              <w:t>3. Защита от опасных природных процессов</w:t>
            </w:r>
          </w:p>
        </w:tc>
      </w:tr>
      <w:tr w:rsidR="001E1557" w:rsidRPr="0011018F">
        <w:tc>
          <w:tcPr>
            <w:tcW w:w="213" w:type="pct"/>
          </w:tcPr>
          <w:p w:rsidR="001E1557" w:rsidRPr="0011018F" w:rsidRDefault="001E1557" w:rsidP="00FA5A61">
            <w:pPr>
              <w:rPr>
                <w:color w:val="000000"/>
                <w:sz w:val="28"/>
                <w:szCs w:val="28"/>
              </w:rPr>
            </w:pPr>
            <w:r w:rsidRPr="0011018F">
              <w:rPr>
                <w:color w:val="000000"/>
                <w:sz w:val="28"/>
                <w:szCs w:val="28"/>
              </w:rPr>
              <w:t>3.1</w:t>
            </w:r>
          </w:p>
        </w:tc>
        <w:tc>
          <w:tcPr>
            <w:tcW w:w="4284" w:type="pct"/>
          </w:tcPr>
          <w:p w:rsidR="001E1557" w:rsidRPr="0011018F" w:rsidRDefault="001E1557"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При возведении капитальных зданий требуется проведение дополнительных инженерно-геологических изысканий.</w:t>
            </w:r>
          </w:p>
        </w:tc>
        <w:tc>
          <w:tcPr>
            <w:tcW w:w="503" w:type="pct"/>
          </w:tcPr>
          <w:p w:rsidR="001E1557" w:rsidRPr="0011018F" w:rsidRDefault="001E1557"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bl>
    <w:p w:rsidR="001E1557" w:rsidRDefault="001E1557" w:rsidP="007F2F97"/>
    <w:p w:rsidR="001E1557" w:rsidRPr="00100378" w:rsidRDefault="001E1557" w:rsidP="002838CF">
      <w:pPr>
        <w:ind w:firstLine="851"/>
        <w:jc w:val="both"/>
        <w:rPr>
          <w:sz w:val="28"/>
          <w:szCs w:val="28"/>
        </w:rPr>
      </w:pPr>
      <w:r w:rsidRPr="0010037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О-1</w:t>
      </w:r>
      <w:r>
        <w:rPr>
          <w:sz w:val="28"/>
          <w:szCs w:val="28"/>
        </w:rPr>
        <w:t>, ОДп</w:t>
      </w:r>
      <w:r w:rsidRPr="00100378">
        <w:rPr>
          <w:sz w:val="28"/>
          <w:szCs w:val="28"/>
        </w:rPr>
        <w:t xml:space="preserve"> включают в себя:</w:t>
      </w:r>
    </w:p>
    <w:p w:rsidR="001E1557" w:rsidRPr="00100378" w:rsidRDefault="001E1557" w:rsidP="002838CF">
      <w:pPr>
        <w:ind w:firstLine="851"/>
        <w:jc w:val="both"/>
        <w:rPr>
          <w:sz w:val="28"/>
          <w:szCs w:val="28"/>
        </w:rPr>
      </w:pPr>
      <w:r w:rsidRPr="00100378">
        <w:rPr>
          <w:sz w:val="28"/>
          <w:szCs w:val="28"/>
        </w:rPr>
        <w:t>1) предельные (минимальные и (или) максимальные) размеры земельных участков, в том числе их площадь: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5"/>
        <w:gridCol w:w="4111"/>
        <w:gridCol w:w="5528"/>
      </w:tblGrid>
      <w:tr w:rsidR="001E1557" w:rsidRPr="00100378">
        <w:trPr>
          <w:trHeight w:val="534"/>
        </w:trPr>
        <w:tc>
          <w:tcPr>
            <w:tcW w:w="4815" w:type="dxa"/>
            <w:vAlign w:val="center"/>
          </w:tcPr>
          <w:p w:rsidR="001E1557" w:rsidRPr="00710EDE" w:rsidRDefault="001E1557" w:rsidP="00710EDE">
            <w:pPr>
              <w:jc w:val="center"/>
              <w:rPr>
                <w:b/>
                <w:bCs/>
                <w:sz w:val="28"/>
                <w:szCs w:val="28"/>
              </w:rPr>
            </w:pPr>
            <w:r w:rsidRPr="00710EDE">
              <w:rPr>
                <w:b/>
                <w:bCs/>
                <w:sz w:val="28"/>
                <w:szCs w:val="28"/>
              </w:rPr>
              <w:t>Наименование объекта</w:t>
            </w:r>
          </w:p>
        </w:tc>
        <w:tc>
          <w:tcPr>
            <w:tcW w:w="4111" w:type="dxa"/>
            <w:vAlign w:val="center"/>
          </w:tcPr>
          <w:p w:rsidR="001E1557" w:rsidRPr="00710EDE" w:rsidRDefault="001E1557" w:rsidP="00710EDE">
            <w:pPr>
              <w:jc w:val="center"/>
              <w:rPr>
                <w:b/>
                <w:bCs/>
                <w:sz w:val="28"/>
                <w:szCs w:val="28"/>
              </w:rPr>
            </w:pPr>
            <w:r w:rsidRPr="00710EDE">
              <w:rPr>
                <w:b/>
                <w:bCs/>
                <w:sz w:val="28"/>
                <w:szCs w:val="28"/>
              </w:rPr>
              <w:t>Число мест</w:t>
            </w:r>
          </w:p>
        </w:tc>
        <w:tc>
          <w:tcPr>
            <w:tcW w:w="5528" w:type="dxa"/>
            <w:vAlign w:val="center"/>
          </w:tcPr>
          <w:p w:rsidR="001E1557" w:rsidRPr="00710EDE" w:rsidRDefault="001E1557" w:rsidP="00710EDE">
            <w:pPr>
              <w:jc w:val="center"/>
              <w:rPr>
                <w:b/>
                <w:bCs/>
                <w:sz w:val="28"/>
                <w:szCs w:val="28"/>
              </w:rPr>
            </w:pPr>
            <w:r w:rsidRPr="00710EDE">
              <w:rPr>
                <w:b/>
                <w:bCs/>
                <w:sz w:val="28"/>
                <w:szCs w:val="28"/>
              </w:rPr>
              <w:t>Размеры земельных участков</w:t>
            </w:r>
          </w:p>
        </w:tc>
      </w:tr>
      <w:tr w:rsidR="001E1557" w:rsidRPr="00100378">
        <w:trPr>
          <w:trHeight w:val="1379"/>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административно-хозяйственные, деловые, общественные учреждения и организации поселкового и районного значения;</w:t>
            </w:r>
          </w:p>
        </w:tc>
        <w:tc>
          <w:tcPr>
            <w:tcW w:w="4111" w:type="dxa"/>
            <w:vMerge w:val="restart"/>
          </w:tcPr>
          <w:p w:rsidR="001E1557" w:rsidRPr="00710EDE" w:rsidRDefault="001E1557" w:rsidP="00710EDE">
            <w:pPr>
              <w:jc w:val="both"/>
              <w:rPr>
                <w:sz w:val="28"/>
                <w:szCs w:val="28"/>
              </w:rPr>
            </w:pPr>
            <w:r w:rsidRPr="00710EDE">
              <w:rPr>
                <w:sz w:val="28"/>
                <w:szCs w:val="28"/>
              </w:rPr>
              <w:t>По заданию на проектирование</w:t>
            </w:r>
          </w:p>
        </w:tc>
        <w:tc>
          <w:tcPr>
            <w:tcW w:w="5528" w:type="dxa"/>
            <w:vMerge w:val="restart"/>
          </w:tcPr>
          <w:p w:rsidR="001E1557" w:rsidRPr="00710EDE" w:rsidRDefault="001E1557" w:rsidP="00710EDE">
            <w:pPr>
              <w:jc w:val="both"/>
              <w:rPr>
                <w:sz w:val="28"/>
                <w:szCs w:val="28"/>
              </w:rPr>
            </w:pPr>
            <w:r w:rsidRPr="00710EDE">
              <w:rPr>
                <w:sz w:val="28"/>
                <w:szCs w:val="28"/>
              </w:rPr>
              <w:t xml:space="preserve">В зависимости от этажности здания, м2 на 1 сотрудника: </w:t>
            </w:r>
          </w:p>
          <w:p w:rsidR="001E1557" w:rsidRPr="00710EDE" w:rsidRDefault="001E1557" w:rsidP="00710EDE">
            <w:pPr>
              <w:jc w:val="both"/>
              <w:rPr>
                <w:sz w:val="28"/>
                <w:szCs w:val="28"/>
              </w:rPr>
            </w:pPr>
            <w:r w:rsidRPr="00710EDE">
              <w:rPr>
                <w:sz w:val="28"/>
                <w:szCs w:val="28"/>
              </w:rPr>
              <w:t>60-40 при этажности 2-3</w:t>
            </w:r>
          </w:p>
        </w:tc>
      </w:tr>
      <w:tr w:rsidR="001E1557" w:rsidRPr="00100378">
        <w:trPr>
          <w:trHeight w:val="830"/>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многофункциональные деловые и обслуживающие здания;</w:t>
            </w:r>
          </w:p>
        </w:tc>
        <w:tc>
          <w:tcPr>
            <w:tcW w:w="4111" w:type="dxa"/>
            <w:vMerge/>
          </w:tcPr>
          <w:p w:rsidR="001E1557" w:rsidRPr="00710EDE" w:rsidRDefault="001E1557" w:rsidP="00710EDE">
            <w:pPr>
              <w:jc w:val="both"/>
              <w:rPr>
                <w:sz w:val="28"/>
                <w:szCs w:val="28"/>
              </w:rPr>
            </w:pPr>
          </w:p>
        </w:tc>
        <w:tc>
          <w:tcPr>
            <w:tcW w:w="5528" w:type="dxa"/>
            <w:vMerge/>
          </w:tcPr>
          <w:p w:rsidR="001E1557" w:rsidRPr="00710EDE" w:rsidRDefault="001E1557" w:rsidP="00710EDE">
            <w:pPr>
              <w:jc w:val="both"/>
              <w:rPr>
                <w:sz w:val="28"/>
                <w:szCs w:val="28"/>
              </w:rPr>
            </w:pPr>
          </w:p>
        </w:tc>
      </w:tr>
      <w:tr w:rsidR="001E1557" w:rsidRPr="00100378">
        <w:trPr>
          <w:trHeight w:val="281"/>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офисы;</w:t>
            </w:r>
          </w:p>
        </w:tc>
        <w:tc>
          <w:tcPr>
            <w:tcW w:w="4111" w:type="dxa"/>
            <w:vMerge/>
          </w:tcPr>
          <w:p w:rsidR="001E1557" w:rsidRPr="00710EDE" w:rsidRDefault="001E1557" w:rsidP="00710EDE">
            <w:pPr>
              <w:jc w:val="both"/>
              <w:rPr>
                <w:sz w:val="28"/>
                <w:szCs w:val="28"/>
              </w:rPr>
            </w:pPr>
          </w:p>
        </w:tc>
        <w:tc>
          <w:tcPr>
            <w:tcW w:w="5528" w:type="dxa"/>
            <w:vMerge/>
          </w:tcPr>
          <w:p w:rsidR="001E1557" w:rsidRPr="00710EDE" w:rsidRDefault="001E1557" w:rsidP="00710EDE">
            <w:pPr>
              <w:jc w:val="both"/>
              <w:rPr>
                <w:sz w:val="28"/>
                <w:szCs w:val="28"/>
              </w:rPr>
            </w:pPr>
          </w:p>
        </w:tc>
      </w:tr>
      <w:tr w:rsidR="001E1557" w:rsidRPr="00100378">
        <w:trPr>
          <w:trHeight w:val="296"/>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представительства;</w:t>
            </w:r>
          </w:p>
        </w:tc>
        <w:tc>
          <w:tcPr>
            <w:tcW w:w="4111" w:type="dxa"/>
            <w:vMerge/>
          </w:tcPr>
          <w:p w:rsidR="001E1557" w:rsidRPr="00710EDE" w:rsidRDefault="001E1557" w:rsidP="00710EDE">
            <w:pPr>
              <w:jc w:val="both"/>
              <w:rPr>
                <w:sz w:val="28"/>
                <w:szCs w:val="28"/>
              </w:rPr>
            </w:pPr>
          </w:p>
        </w:tc>
        <w:tc>
          <w:tcPr>
            <w:tcW w:w="5528" w:type="dxa"/>
            <w:vMerge/>
          </w:tcPr>
          <w:p w:rsidR="001E1557" w:rsidRPr="00710EDE" w:rsidRDefault="001E1557" w:rsidP="00710EDE">
            <w:pPr>
              <w:jc w:val="both"/>
              <w:rPr>
                <w:sz w:val="28"/>
                <w:szCs w:val="28"/>
              </w:rPr>
            </w:pPr>
          </w:p>
        </w:tc>
      </w:tr>
      <w:tr w:rsidR="001E1557" w:rsidRPr="00100378">
        <w:trPr>
          <w:trHeight w:val="659"/>
        </w:trPr>
        <w:tc>
          <w:tcPr>
            <w:tcW w:w="4815" w:type="dxa"/>
            <w:vMerge w:val="restart"/>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кредитно-финансовые учреждения;</w:t>
            </w:r>
          </w:p>
        </w:tc>
        <w:tc>
          <w:tcPr>
            <w:tcW w:w="4111" w:type="dxa"/>
            <w:tcBorders>
              <w:top w:val="nil"/>
              <w:left w:val="single" w:sz="4" w:space="0" w:color="auto"/>
              <w:bottom w:val="nil"/>
              <w:right w:val="single" w:sz="4" w:space="0" w:color="auto"/>
            </w:tcBorders>
            <w:shd w:val="clear" w:color="auto" w:fill="FFFFFF"/>
          </w:tcPr>
          <w:p w:rsidR="001E1557" w:rsidRPr="00710EDE" w:rsidRDefault="001E1557" w:rsidP="00710EDE">
            <w:pPr>
              <w:shd w:val="clear" w:color="auto" w:fill="FFFFFF"/>
              <w:jc w:val="both"/>
              <w:rPr>
                <w:sz w:val="28"/>
                <w:szCs w:val="28"/>
              </w:rPr>
            </w:pPr>
            <w:r w:rsidRPr="00710EDE">
              <w:rPr>
                <w:sz w:val="28"/>
                <w:szCs w:val="28"/>
              </w:rPr>
              <w:t>Операционная касса на 10-30 тыс. чел.</w:t>
            </w:r>
          </w:p>
        </w:tc>
        <w:tc>
          <w:tcPr>
            <w:tcW w:w="5528" w:type="dxa"/>
            <w:tcBorders>
              <w:top w:val="nil"/>
              <w:left w:val="single" w:sz="4" w:space="0" w:color="auto"/>
              <w:bottom w:val="nil"/>
              <w:right w:val="single" w:sz="4" w:space="0" w:color="auto"/>
            </w:tcBorders>
            <w:shd w:val="clear" w:color="auto" w:fill="FFFFFF"/>
          </w:tcPr>
          <w:p w:rsidR="001E1557" w:rsidRPr="00710EDE" w:rsidRDefault="001E1557" w:rsidP="00710EDE">
            <w:pPr>
              <w:shd w:val="clear" w:color="auto" w:fill="FFFFFF"/>
              <w:jc w:val="both"/>
              <w:rPr>
                <w:sz w:val="28"/>
                <w:szCs w:val="28"/>
              </w:rPr>
            </w:pPr>
            <w:r w:rsidRPr="00710EDE">
              <w:rPr>
                <w:sz w:val="28"/>
                <w:szCs w:val="28"/>
              </w:rPr>
              <w:t>0,2 га - при 2 операционных кассах</w:t>
            </w:r>
          </w:p>
          <w:p w:rsidR="001E1557" w:rsidRPr="00710EDE" w:rsidRDefault="001E1557" w:rsidP="00710EDE">
            <w:pPr>
              <w:shd w:val="clear" w:color="auto" w:fill="FFFFFF"/>
              <w:jc w:val="both"/>
              <w:rPr>
                <w:sz w:val="28"/>
                <w:szCs w:val="28"/>
              </w:rPr>
            </w:pPr>
            <w:r w:rsidRPr="00710EDE">
              <w:rPr>
                <w:sz w:val="28"/>
                <w:szCs w:val="28"/>
              </w:rPr>
              <w:t>0,5 га - при 7 операционных кассах</w:t>
            </w:r>
          </w:p>
        </w:tc>
      </w:tr>
      <w:tr w:rsidR="001E1557" w:rsidRPr="00100378">
        <w:trPr>
          <w:trHeight w:val="1082"/>
        </w:trPr>
        <w:tc>
          <w:tcPr>
            <w:tcW w:w="4815" w:type="dxa"/>
            <w:vMerge/>
          </w:tcPr>
          <w:p w:rsidR="001E1557" w:rsidRPr="00710EDE" w:rsidRDefault="001E1557" w:rsidP="00710EDE">
            <w:pPr>
              <w:pStyle w:val="ListParagraph"/>
              <w:spacing w:after="0" w:line="240" w:lineRule="auto"/>
              <w:ind w:left="0"/>
              <w:jc w:val="both"/>
              <w:rPr>
                <w:rFonts w:ascii="Times New Roman" w:hAnsi="Times New Roman" w:cs="Times New Roman"/>
                <w:sz w:val="28"/>
                <w:szCs w:val="28"/>
              </w:rPr>
            </w:pPr>
          </w:p>
        </w:tc>
        <w:tc>
          <w:tcPr>
            <w:tcW w:w="4111" w:type="dxa"/>
          </w:tcPr>
          <w:p w:rsidR="001E1557" w:rsidRPr="00710EDE" w:rsidRDefault="001E1557" w:rsidP="00710EDE">
            <w:pPr>
              <w:jc w:val="both"/>
              <w:rPr>
                <w:sz w:val="28"/>
                <w:szCs w:val="28"/>
              </w:rPr>
            </w:pPr>
            <w:r w:rsidRPr="00710EDE">
              <w:rPr>
                <w:sz w:val="28"/>
                <w:szCs w:val="28"/>
              </w:rPr>
              <w:t>Отделения и филиалы сберегательного банка - 1 операционное место (окно) на 1-2 тыс. чел.</w:t>
            </w:r>
          </w:p>
        </w:tc>
        <w:tc>
          <w:tcPr>
            <w:tcW w:w="5528" w:type="dxa"/>
          </w:tcPr>
          <w:p w:rsidR="001E1557" w:rsidRPr="00710EDE" w:rsidRDefault="001E1557" w:rsidP="00710EDE">
            <w:pPr>
              <w:jc w:val="both"/>
              <w:rPr>
                <w:sz w:val="28"/>
                <w:szCs w:val="28"/>
              </w:rPr>
            </w:pPr>
            <w:r w:rsidRPr="00710EDE">
              <w:rPr>
                <w:sz w:val="28"/>
                <w:szCs w:val="28"/>
              </w:rPr>
              <w:t>0,05 га - при 3 операционных местах</w:t>
            </w:r>
          </w:p>
          <w:p w:rsidR="001E1557" w:rsidRPr="00710EDE" w:rsidRDefault="001E1557" w:rsidP="00710EDE">
            <w:pPr>
              <w:jc w:val="both"/>
              <w:rPr>
                <w:sz w:val="28"/>
                <w:szCs w:val="28"/>
              </w:rPr>
            </w:pPr>
            <w:r w:rsidRPr="00710EDE">
              <w:rPr>
                <w:sz w:val="28"/>
                <w:szCs w:val="28"/>
              </w:rPr>
              <w:t>0,4 га - при 20 операционных местах</w:t>
            </w: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судебные и юридические органы;</w:t>
            </w:r>
          </w:p>
        </w:tc>
        <w:tc>
          <w:tcPr>
            <w:tcW w:w="4111" w:type="dxa"/>
          </w:tcPr>
          <w:p w:rsidR="001E1557" w:rsidRPr="00710EDE" w:rsidRDefault="001E1557" w:rsidP="00F861F1">
            <w:pPr>
              <w:rPr>
                <w:sz w:val="28"/>
                <w:szCs w:val="28"/>
              </w:rPr>
            </w:pPr>
            <w:r w:rsidRPr="00710EDE">
              <w:rPr>
                <w:sz w:val="28"/>
                <w:szCs w:val="28"/>
              </w:rPr>
              <w:t>1 судья на 30 тыс. чел.</w:t>
            </w:r>
          </w:p>
        </w:tc>
        <w:tc>
          <w:tcPr>
            <w:tcW w:w="5528" w:type="dxa"/>
          </w:tcPr>
          <w:p w:rsidR="001E1557" w:rsidRPr="00710EDE" w:rsidRDefault="001E1557" w:rsidP="00710EDE">
            <w:pPr>
              <w:jc w:val="both"/>
              <w:rPr>
                <w:sz w:val="28"/>
                <w:szCs w:val="28"/>
              </w:rPr>
            </w:pPr>
            <w:r w:rsidRPr="00710EDE">
              <w:rPr>
                <w:sz w:val="28"/>
                <w:szCs w:val="28"/>
              </w:rPr>
              <w:t>0,15 га на объект - при 1 судье</w:t>
            </w: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проектные, научно-исследовательские и изыскательские организации, не требующие создания санитарно-защитной зоны;</w:t>
            </w:r>
          </w:p>
        </w:tc>
        <w:tc>
          <w:tcPr>
            <w:tcW w:w="4111" w:type="dxa"/>
          </w:tcPr>
          <w:p w:rsidR="001E1557" w:rsidRPr="00710EDE" w:rsidRDefault="001E1557" w:rsidP="00710EDE">
            <w:pPr>
              <w:jc w:val="both"/>
              <w:rPr>
                <w:sz w:val="28"/>
                <w:szCs w:val="28"/>
              </w:rPr>
            </w:pPr>
            <w:r w:rsidRPr="00710EDE">
              <w:rPr>
                <w:sz w:val="28"/>
                <w:szCs w:val="28"/>
              </w:rPr>
              <w:t>По заданию на проектирование</w:t>
            </w:r>
          </w:p>
        </w:tc>
        <w:tc>
          <w:tcPr>
            <w:tcW w:w="5528" w:type="dxa"/>
          </w:tcPr>
          <w:p w:rsidR="001E1557" w:rsidRPr="00710EDE" w:rsidRDefault="001E1557" w:rsidP="00710EDE">
            <w:pPr>
              <w:jc w:val="both"/>
              <w:rPr>
                <w:sz w:val="28"/>
                <w:szCs w:val="28"/>
              </w:rPr>
            </w:pPr>
            <w:r w:rsidRPr="00710EDE">
              <w:rPr>
                <w:sz w:val="28"/>
                <w:szCs w:val="28"/>
              </w:rPr>
              <w:t>В зависимости от этажности здания, м2 на 1 сотрудника:</w:t>
            </w:r>
          </w:p>
          <w:p w:rsidR="001E1557" w:rsidRPr="00710EDE" w:rsidRDefault="001E1557" w:rsidP="00710EDE">
            <w:pPr>
              <w:jc w:val="both"/>
              <w:rPr>
                <w:sz w:val="28"/>
                <w:szCs w:val="28"/>
              </w:rPr>
            </w:pPr>
            <w:r w:rsidRPr="00710EDE">
              <w:rPr>
                <w:sz w:val="28"/>
                <w:szCs w:val="28"/>
              </w:rPr>
              <w:t>30-15 при этажности 2-5</w:t>
            </w:r>
          </w:p>
        </w:tc>
      </w:tr>
      <w:tr w:rsidR="001E1557" w:rsidRPr="00100378">
        <w:trPr>
          <w:trHeight w:val="614"/>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гостиницы;</w:t>
            </w:r>
          </w:p>
        </w:tc>
        <w:tc>
          <w:tcPr>
            <w:tcW w:w="4111" w:type="dxa"/>
          </w:tcPr>
          <w:p w:rsidR="001E1557" w:rsidRPr="00710EDE" w:rsidRDefault="001E1557" w:rsidP="00710EDE">
            <w:pPr>
              <w:jc w:val="both"/>
              <w:rPr>
                <w:sz w:val="28"/>
                <w:szCs w:val="28"/>
              </w:rPr>
            </w:pPr>
            <w:r w:rsidRPr="00710EDE">
              <w:rPr>
                <w:sz w:val="28"/>
                <w:szCs w:val="28"/>
              </w:rPr>
              <w:t>6 на 1 тыс. чел.</w:t>
            </w:r>
          </w:p>
        </w:tc>
        <w:tc>
          <w:tcPr>
            <w:tcW w:w="5528" w:type="dxa"/>
          </w:tcPr>
          <w:p w:rsidR="001E1557" w:rsidRPr="00710EDE" w:rsidRDefault="001E1557" w:rsidP="00710EDE">
            <w:pPr>
              <w:jc w:val="both"/>
              <w:rPr>
                <w:sz w:val="28"/>
                <w:szCs w:val="28"/>
              </w:rPr>
            </w:pPr>
            <w:r w:rsidRPr="00710EDE">
              <w:rPr>
                <w:sz w:val="28"/>
                <w:szCs w:val="28"/>
              </w:rPr>
              <w:t>При числе мест гостиницы, м2 на 1 место:</w:t>
            </w:r>
          </w:p>
          <w:p w:rsidR="001E1557" w:rsidRPr="00710EDE" w:rsidRDefault="001E1557" w:rsidP="00710EDE">
            <w:pPr>
              <w:jc w:val="both"/>
              <w:rPr>
                <w:sz w:val="28"/>
                <w:szCs w:val="28"/>
              </w:rPr>
            </w:pPr>
            <w:r w:rsidRPr="00710EDE">
              <w:rPr>
                <w:sz w:val="28"/>
                <w:szCs w:val="28"/>
              </w:rPr>
              <w:t>От 25 до 100-55</w:t>
            </w:r>
          </w:p>
        </w:tc>
      </w:tr>
      <w:tr w:rsidR="001E1557" w:rsidRPr="00100378">
        <w:trPr>
          <w:trHeight w:val="964"/>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информационные туристические центры, центры обслуживания туристов;</w:t>
            </w:r>
          </w:p>
        </w:tc>
        <w:tc>
          <w:tcPr>
            <w:tcW w:w="4111" w:type="dxa"/>
          </w:tcPr>
          <w:p w:rsidR="001E1557" w:rsidRPr="00710EDE" w:rsidRDefault="001E1557" w:rsidP="00710EDE">
            <w:pPr>
              <w:jc w:val="both"/>
              <w:rPr>
                <w:sz w:val="28"/>
                <w:szCs w:val="28"/>
              </w:rPr>
            </w:pPr>
            <w:r w:rsidRPr="00710EDE">
              <w:rPr>
                <w:sz w:val="28"/>
                <w:szCs w:val="28"/>
              </w:rPr>
              <w:t>Туристские базы</w:t>
            </w:r>
          </w:p>
          <w:p w:rsidR="001E1557" w:rsidRPr="00710EDE" w:rsidRDefault="001E1557" w:rsidP="00710EDE">
            <w:pPr>
              <w:jc w:val="both"/>
              <w:rPr>
                <w:sz w:val="28"/>
                <w:szCs w:val="28"/>
              </w:rPr>
            </w:pPr>
            <w:r w:rsidRPr="00710EDE">
              <w:rPr>
                <w:sz w:val="28"/>
                <w:szCs w:val="28"/>
              </w:rPr>
              <w:t>По заданию на проектирование</w:t>
            </w:r>
          </w:p>
        </w:tc>
        <w:tc>
          <w:tcPr>
            <w:tcW w:w="5528" w:type="dxa"/>
          </w:tcPr>
          <w:p w:rsidR="001E1557" w:rsidRPr="00710EDE" w:rsidRDefault="001E1557" w:rsidP="00710EDE">
            <w:pPr>
              <w:jc w:val="both"/>
              <w:rPr>
                <w:sz w:val="28"/>
                <w:szCs w:val="28"/>
              </w:rPr>
            </w:pPr>
          </w:p>
          <w:p w:rsidR="001E1557" w:rsidRPr="00710EDE" w:rsidRDefault="001E1557" w:rsidP="00710EDE">
            <w:pPr>
              <w:jc w:val="both"/>
              <w:rPr>
                <w:sz w:val="28"/>
                <w:szCs w:val="28"/>
              </w:rPr>
            </w:pPr>
            <w:r w:rsidRPr="00710EDE">
              <w:rPr>
                <w:sz w:val="28"/>
                <w:szCs w:val="28"/>
              </w:rPr>
              <w:t>65-80 м2 на 1 место</w:t>
            </w:r>
          </w:p>
        </w:tc>
      </w:tr>
      <w:tr w:rsidR="001E1557" w:rsidRPr="00100378">
        <w:trPr>
          <w:trHeight w:val="1390"/>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учреждения социальной защиты;</w:t>
            </w:r>
          </w:p>
        </w:tc>
        <w:tc>
          <w:tcPr>
            <w:tcW w:w="4111" w:type="dxa"/>
          </w:tcPr>
          <w:p w:rsidR="001E1557" w:rsidRPr="00710EDE" w:rsidRDefault="001E1557" w:rsidP="00710EDE">
            <w:pPr>
              <w:jc w:val="both"/>
              <w:rPr>
                <w:sz w:val="28"/>
                <w:szCs w:val="28"/>
              </w:rPr>
            </w:pPr>
            <w:r w:rsidRPr="00710EDE">
              <w:rPr>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c>
          <w:tcPr>
            <w:tcW w:w="5528" w:type="dxa"/>
          </w:tcPr>
          <w:p w:rsidR="001E1557" w:rsidRPr="00710EDE" w:rsidRDefault="001E1557" w:rsidP="00710EDE">
            <w:pPr>
              <w:jc w:val="both"/>
              <w:rPr>
                <w:sz w:val="28"/>
                <w:szCs w:val="28"/>
              </w:rPr>
            </w:pPr>
            <w:r w:rsidRPr="00710EDE">
              <w:rPr>
                <w:sz w:val="28"/>
                <w:szCs w:val="28"/>
              </w:rPr>
              <w:t>Определяются заданием на проектирование</w:t>
            </w:r>
          </w:p>
        </w:tc>
      </w:tr>
      <w:tr w:rsidR="001E1557" w:rsidRPr="00100378">
        <w:trPr>
          <w:trHeight w:val="563"/>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дворец бракосочетаний;</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100378">
        <w:trPr>
          <w:trHeight w:val="563"/>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залы аттракционов и игровых автоматов;</w:t>
            </w:r>
          </w:p>
        </w:tc>
        <w:tc>
          <w:tcPr>
            <w:tcW w:w="4111" w:type="dxa"/>
          </w:tcPr>
          <w:p w:rsidR="001E1557" w:rsidRPr="00710EDE" w:rsidRDefault="001E1557" w:rsidP="00710EDE">
            <w:pPr>
              <w:jc w:val="both"/>
              <w:rPr>
                <w:sz w:val="28"/>
                <w:szCs w:val="28"/>
              </w:rPr>
            </w:pPr>
            <w:r w:rsidRPr="00710EDE">
              <w:rPr>
                <w:sz w:val="28"/>
                <w:szCs w:val="28"/>
              </w:rPr>
              <w:t>3 м2 площади пола на 1 тыс. чел.</w:t>
            </w:r>
          </w:p>
        </w:tc>
        <w:tc>
          <w:tcPr>
            <w:tcW w:w="5528"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100378">
        <w:trPr>
          <w:trHeight w:val="281"/>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танцзалы, дискотеки;</w:t>
            </w:r>
          </w:p>
        </w:tc>
        <w:tc>
          <w:tcPr>
            <w:tcW w:w="4111" w:type="dxa"/>
          </w:tcPr>
          <w:p w:rsidR="001E1557" w:rsidRPr="00710EDE" w:rsidRDefault="001E1557" w:rsidP="00710EDE">
            <w:pPr>
              <w:jc w:val="both"/>
              <w:rPr>
                <w:sz w:val="28"/>
                <w:szCs w:val="28"/>
              </w:rPr>
            </w:pPr>
            <w:r w:rsidRPr="00710EDE">
              <w:rPr>
                <w:sz w:val="28"/>
                <w:szCs w:val="28"/>
              </w:rPr>
              <w:t>6 на 1 тыс. чел.</w:t>
            </w:r>
          </w:p>
        </w:tc>
        <w:tc>
          <w:tcPr>
            <w:tcW w:w="5528"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100378">
        <w:trPr>
          <w:trHeight w:val="548"/>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компьютерные центры, интернет-кафе;</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временные торговые объекты;</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1696"/>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магазины, торговые комплексы, торговые дома, дома быта;</w:t>
            </w:r>
          </w:p>
        </w:tc>
        <w:tc>
          <w:tcPr>
            <w:tcW w:w="4111" w:type="dxa"/>
          </w:tcPr>
          <w:p w:rsidR="001E1557" w:rsidRPr="00710EDE" w:rsidRDefault="001E1557" w:rsidP="00710EDE">
            <w:pPr>
              <w:jc w:val="both"/>
              <w:rPr>
                <w:sz w:val="28"/>
                <w:szCs w:val="28"/>
              </w:rPr>
            </w:pPr>
          </w:p>
        </w:tc>
        <w:tc>
          <w:tcPr>
            <w:tcW w:w="5528" w:type="dxa"/>
          </w:tcPr>
          <w:p w:rsidR="001E1557" w:rsidRPr="00710EDE" w:rsidRDefault="001E1557" w:rsidP="00710EDE">
            <w:pPr>
              <w:jc w:val="both"/>
              <w:rPr>
                <w:sz w:val="28"/>
                <w:szCs w:val="28"/>
              </w:rPr>
            </w:pPr>
            <w:r w:rsidRPr="00710EDE">
              <w:rPr>
                <w:sz w:val="28"/>
                <w:szCs w:val="28"/>
              </w:rPr>
              <w:t>Торговые центры малых городов и сельских поселений с числом жителей, тыс. чел.:</w:t>
            </w:r>
          </w:p>
          <w:p w:rsidR="001E1557" w:rsidRPr="00710EDE" w:rsidRDefault="001E1557" w:rsidP="00710EDE">
            <w:pPr>
              <w:jc w:val="both"/>
              <w:rPr>
                <w:sz w:val="28"/>
                <w:szCs w:val="28"/>
              </w:rPr>
            </w:pPr>
            <w:r w:rsidRPr="00710EDE">
              <w:rPr>
                <w:sz w:val="28"/>
                <w:szCs w:val="28"/>
              </w:rPr>
              <w:t>до 1 0,1-0,2 га</w:t>
            </w:r>
          </w:p>
          <w:p w:rsidR="001E1557" w:rsidRPr="00710EDE" w:rsidRDefault="001E1557" w:rsidP="00710EDE">
            <w:pPr>
              <w:jc w:val="both"/>
              <w:rPr>
                <w:sz w:val="28"/>
                <w:szCs w:val="28"/>
              </w:rPr>
            </w:pPr>
            <w:r w:rsidRPr="00710EDE">
              <w:rPr>
                <w:sz w:val="28"/>
                <w:szCs w:val="28"/>
              </w:rPr>
              <w:t>св. 1 до 3 0,2-0,4 га</w:t>
            </w:r>
          </w:p>
          <w:p w:rsidR="001E1557" w:rsidRPr="00710EDE" w:rsidRDefault="001E1557" w:rsidP="00710EDE">
            <w:pPr>
              <w:jc w:val="both"/>
              <w:rPr>
                <w:sz w:val="28"/>
                <w:szCs w:val="28"/>
              </w:rPr>
            </w:pPr>
            <w:r w:rsidRPr="00710EDE">
              <w:rPr>
                <w:sz w:val="28"/>
                <w:szCs w:val="28"/>
              </w:rPr>
              <w:t>св. 3 до 4 0,4-0,6 га</w:t>
            </w: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крупные торговые комплексы;</w:t>
            </w:r>
          </w:p>
        </w:tc>
        <w:tc>
          <w:tcPr>
            <w:tcW w:w="4111" w:type="dxa"/>
            <w:vMerge w:val="restart"/>
          </w:tcPr>
          <w:p w:rsidR="001E1557" w:rsidRPr="00710EDE" w:rsidRDefault="001E1557" w:rsidP="00710EDE">
            <w:pPr>
              <w:jc w:val="both"/>
              <w:rPr>
                <w:sz w:val="28"/>
                <w:szCs w:val="28"/>
              </w:rPr>
            </w:pPr>
            <w:r w:rsidRPr="00710EDE">
              <w:rPr>
                <w:sz w:val="28"/>
                <w:szCs w:val="28"/>
              </w:rPr>
              <w:t>24-40 м2 торговой площади на 1000 чел.</w:t>
            </w:r>
          </w:p>
        </w:tc>
        <w:tc>
          <w:tcPr>
            <w:tcW w:w="5528" w:type="dxa"/>
            <w:vMerge w:val="restart"/>
          </w:tcPr>
          <w:p w:rsidR="001E1557" w:rsidRPr="00710EDE" w:rsidRDefault="001E1557" w:rsidP="00710EDE">
            <w:pPr>
              <w:jc w:val="both"/>
              <w:rPr>
                <w:sz w:val="28"/>
                <w:szCs w:val="28"/>
              </w:rPr>
            </w:pPr>
            <w:r w:rsidRPr="00710EDE">
              <w:rPr>
                <w:sz w:val="28"/>
                <w:szCs w:val="28"/>
              </w:rPr>
              <w:t>От 7 до 14 м2 на 1 м2 торговой площади рыночного комплекса в зависимости от вместимости:</w:t>
            </w:r>
          </w:p>
          <w:p w:rsidR="001E1557" w:rsidRPr="00710EDE" w:rsidRDefault="001E1557" w:rsidP="00710EDE">
            <w:pPr>
              <w:jc w:val="both"/>
              <w:rPr>
                <w:sz w:val="28"/>
                <w:szCs w:val="28"/>
              </w:rPr>
            </w:pPr>
            <w:r w:rsidRPr="00710EDE">
              <w:rPr>
                <w:sz w:val="28"/>
                <w:szCs w:val="28"/>
              </w:rPr>
              <w:t>14 м2 - при торговой площади до 600 м2</w:t>
            </w:r>
          </w:p>
        </w:tc>
      </w:tr>
      <w:tr w:rsidR="001E1557" w:rsidRPr="00100378">
        <w:trPr>
          <w:trHeight w:val="815"/>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рынки, ярмарки, выставки товаров;</w:t>
            </w:r>
          </w:p>
        </w:tc>
        <w:tc>
          <w:tcPr>
            <w:tcW w:w="4111" w:type="dxa"/>
            <w:vMerge/>
          </w:tcPr>
          <w:p w:rsidR="001E1557" w:rsidRPr="00710EDE" w:rsidRDefault="001E1557" w:rsidP="00710EDE">
            <w:pPr>
              <w:jc w:val="both"/>
              <w:rPr>
                <w:sz w:val="28"/>
                <w:szCs w:val="28"/>
              </w:rPr>
            </w:pPr>
          </w:p>
        </w:tc>
        <w:tc>
          <w:tcPr>
            <w:tcW w:w="5528" w:type="dxa"/>
            <w:vMerge/>
          </w:tcPr>
          <w:p w:rsidR="001E1557" w:rsidRPr="00710EDE" w:rsidRDefault="001E1557" w:rsidP="00710EDE">
            <w:pPr>
              <w:jc w:val="both"/>
              <w:rPr>
                <w:sz w:val="28"/>
                <w:szCs w:val="28"/>
              </w:rPr>
            </w:pP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рекламные агентства;</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824"/>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фирмы по предоставлению услуг сотовой и пейджинговой связи;</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1379"/>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транспортные агентства по сервисному обслуживанию населения: кассы по продаже билетов, менеджерские услуги и т.д.,</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1364"/>
        </w:trPr>
        <w:tc>
          <w:tcPr>
            <w:tcW w:w="4815" w:type="dxa"/>
          </w:tcPr>
          <w:p w:rsidR="001E1557" w:rsidRPr="00710EDE" w:rsidRDefault="001E1557" w:rsidP="00710EDE">
            <w:pPr>
              <w:numPr>
                <w:ilvl w:val="0"/>
                <w:numId w:val="43"/>
              </w:numPr>
              <w:tabs>
                <w:tab w:val="num" w:pos="426"/>
              </w:tabs>
              <w:ind w:left="0" w:firstLine="0"/>
              <w:jc w:val="both"/>
              <w:rPr>
                <w:sz w:val="28"/>
                <w:szCs w:val="28"/>
              </w:rPr>
            </w:pPr>
            <w:r w:rsidRPr="00710EDE">
              <w:rPr>
                <w:sz w:val="28"/>
                <w:szCs w:val="28"/>
              </w:rPr>
              <w:t>предприятия общественного питания (столовые, кафе, закусочные, бары, рестораны);</w:t>
            </w:r>
          </w:p>
        </w:tc>
        <w:tc>
          <w:tcPr>
            <w:tcW w:w="4111" w:type="dxa"/>
          </w:tcPr>
          <w:p w:rsidR="001E1557" w:rsidRPr="00710EDE" w:rsidRDefault="001E1557" w:rsidP="00710EDE">
            <w:pPr>
              <w:jc w:val="both"/>
              <w:rPr>
                <w:sz w:val="28"/>
                <w:szCs w:val="28"/>
              </w:rPr>
            </w:pPr>
            <w:r w:rsidRPr="00710EDE">
              <w:rPr>
                <w:sz w:val="28"/>
                <w:szCs w:val="28"/>
              </w:rPr>
              <w:t>40 мест на 1 тыс. чел.</w:t>
            </w:r>
          </w:p>
        </w:tc>
        <w:tc>
          <w:tcPr>
            <w:tcW w:w="5528" w:type="dxa"/>
          </w:tcPr>
          <w:p w:rsidR="001E1557" w:rsidRPr="00710EDE" w:rsidRDefault="001E1557" w:rsidP="00710EDE">
            <w:pPr>
              <w:jc w:val="both"/>
              <w:rPr>
                <w:sz w:val="28"/>
                <w:szCs w:val="28"/>
              </w:rPr>
            </w:pPr>
            <w:r w:rsidRPr="00710EDE">
              <w:rPr>
                <w:sz w:val="28"/>
                <w:szCs w:val="28"/>
              </w:rPr>
              <w:t>При числе мест, га на 100 мест:</w:t>
            </w:r>
          </w:p>
          <w:p w:rsidR="001E1557" w:rsidRPr="00710EDE" w:rsidRDefault="001E1557" w:rsidP="00710EDE">
            <w:pPr>
              <w:jc w:val="both"/>
              <w:rPr>
                <w:sz w:val="28"/>
                <w:szCs w:val="28"/>
              </w:rPr>
            </w:pPr>
            <w:r w:rsidRPr="00710EDE">
              <w:rPr>
                <w:sz w:val="28"/>
                <w:szCs w:val="28"/>
              </w:rPr>
              <w:t>до 50                 0,2-0,25</w:t>
            </w:r>
          </w:p>
          <w:p w:rsidR="001E1557" w:rsidRPr="00710EDE" w:rsidRDefault="001E1557" w:rsidP="00710EDE">
            <w:pPr>
              <w:jc w:val="both"/>
              <w:rPr>
                <w:sz w:val="28"/>
                <w:szCs w:val="28"/>
              </w:rPr>
            </w:pPr>
            <w:r w:rsidRPr="00710EDE">
              <w:rPr>
                <w:sz w:val="28"/>
                <w:szCs w:val="28"/>
              </w:rPr>
              <w:t>св. 50 до 150     0,2-0,15</w:t>
            </w:r>
          </w:p>
          <w:p w:rsidR="001E1557" w:rsidRPr="00710EDE" w:rsidRDefault="001E1557" w:rsidP="00710EDE">
            <w:pPr>
              <w:jc w:val="both"/>
              <w:rPr>
                <w:sz w:val="28"/>
                <w:szCs w:val="28"/>
              </w:rPr>
            </w:pPr>
            <w:r w:rsidRPr="00710EDE">
              <w:rPr>
                <w:sz w:val="28"/>
                <w:szCs w:val="28"/>
              </w:rPr>
              <w:t>св. 150               0,1</w:t>
            </w:r>
          </w:p>
        </w:tc>
      </w:tr>
      <w:tr w:rsidR="001E1557" w:rsidRPr="00100378">
        <w:trPr>
          <w:trHeight w:val="786"/>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объекты бытового обслуживания;</w:t>
            </w:r>
          </w:p>
        </w:tc>
        <w:tc>
          <w:tcPr>
            <w:tcW w:w="4111" w:type="dxa"/>
          </w:tcPr>
          <w:p w:rsidR="001E1557" w:rsidRPr="00710EDE" w:rsidRDefault="001E1557" w:rsidP="00710EDE">
            <w:pPr>
              <w:jc w:val="both"/>
              <w:rPr>
                <w:sz w:val="28"/>
                <w:szCs w:val="28"/>
              </w:rPr>
            </w:pPr>
            <w:r w:rsidRPr="00710EDE">
              <w:rPr>
                <w:sz w:val="28"/>
                <w:szCs w:val="28"/>
              </w:rPr>
              <w:t>4 места на 1 тыс. чел.</w:t>
            </w:r>
          </w:p>
        </w:tc>
        <w:tc>
          <w:tcPr>
            <w:tcW w:w="5528" w:type="dxa"/>
          </w:tcPr>
          <w:p w:rsidR="001E1557" w:rsidRPr="00710EDE" w:rsidRDefault="001E1557" w:rsidP="00710EDE">
            <w:pPr>
              <w:jc w:val="both"/>
              <w:rPr>
                <w:sz w:val="28"/>
                <w:szCs w:val="28"/>
              </w:rPr>
            </w:pPr>
            <w:r w:rsidRPr="00710EDE">
              <w:rPr>
                <w:sz w:val="28"/>
                <w:szCs w:val="28"/>
              </w:rPr>
              <w:t>Для предприятий мощностью, рабочих мест:</w:t>
            </w:r>
          </w:p>
          <w:p w:rsidR="001E1557" w:rsidRPr="00710EDE" w:rsidRDefault="001E1557" w:rsidP="00710EDE">
            <w:pPr>
              <w:jc w:val="both"/>
              <w:rPr>
                <w:sz w:val="28"/>
                <w:szCs w:val="28"/>
              </w:rPr>
            </w:pPr>
            <w:r w:rsidRPr="00710EDE">
              <w:rPr>
                <w:sz w:val="28"/>
                <w:szCs w:val="28"/>
              </w:rPr>
              <w:t>0,1-0,2 га        10-50</w:t>
            </w:r>
          </w:p>
          <w:p w:rsidR="001E1557" w:rsidRPr="00710EDE" w:rsidRDefault="001E1557" w:rsidP="00710EDE">
            <w:pPr>
              <w:jc w:val="both"/>
              <w:rPr>
                <w:sz w:val="28"/>
                <w:szCs w:val="28"/>
              </w:rPr>
            </w:pPr>
            <w:r w:rsidRPr="00710EDE">
              <w:rPr>
                <w:sz w:val="28"/>
                <w:szCs w:val="28"/>
              </w:rPr>
              <w:t>0,05-0,08 га     50-150</w:t>
            </w:r>
          </w:p>
          <w:p w:rsidR="001E1557" w:rsidRPr="00710EDE" w:rsidRDefault="001E1557" w:rsidP="00710EDE">
            <w:pPr>
              <w:jc w:val="both"/>
              <w:rPr>
                <w:sz w:val="28"/>
                <w:szCs w:val="28"/>
              </w:rPr>
            </w:pPr>
            <w:r w:rsidRPr="00710EDE">
              <w:rPr>
                <w:sz w:val="28"/>
                <w:szCs w:val="28"/>
              </w:rPr>
              <w:t>0,03-0,04 га     св. 150</w:t>
            </w:r>
          </w:p>
        </w:tc>
      </w:tr>
      <w:tr w:rsidR="001E1557" w:rsidRPr="00100378">
        <w:trPr>
          <w:trHeight w:val="1036"/>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 xml:space="preserve">центры по предоставлению полиграфических услуг (ксерокопии, ламинирование, брошюровка и пр.) </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281"/>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фотосалоны;</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916"/>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приёмные пункты прачечных и химчисток, прачечные самообслуживания;</w:t>
            </w:r>
          </w:p>
        </w:tc>
        <w:tc>
          <w:tcPr>
            <w:tcW w:w="4111" w:type="dxa"/>
          </w:tcPr>
          <w:p w:rsidR="001E1557" w:rsidRPr="00710EDE" w:rsidRDefault="001E1557" w:rsidP="00710EDE">
            <w:pPr>
              <w:jc w:val="both"/>
              <w:rPr>
                <w:sz w:val="28"/>
                <w:szCs w:val="28"/>
              </w:rPr>
            </w:pPr>
          </w:p>
        </w:tc>
        <w:tc>
          <w:tcPr>
            <w:tcW w:w="5528" w:type="dxa"/>
          </w:tcPr>
          <w:p w:rsidR="001E1557" w:rsidRPr="00710EDE" w:rsidRDefault="001E1557" w:rsidP="00710EDE">
            <w:pPr>
              <w:jc w:val="both"/>
              <w:rPr>
                <w:sz w:val="28"/>
                <w:szCs w:val="28"/>
              </w:rPr>
            </w:pPr>
            <w:r w:rsidRPr="00710EDE">
              <w:rPr>
                <w:sz w:val="28"/>
                <w:szCs w:val="28"/>
              </w:rPr>
              <w:t>0,1-0,2 га на объект</w:t>
            </w:r>
          </w:p>
        </w:tc>
      </w:tr>
      <w:tr w:rsidR="001E1557" w:rsidRPr="00100378">
        <w:trPr>
          <w:trHeight w:val="1769"/>
        </w:trPr>
        <w:tc>
          <w:tcPr>
            <w:tcW w:w="4815" w:type="dxa"/>
          </w:tcPr>
          <w:p w:rsidR="001E1557" w:rsidRPr="00710EDE" w:rsidRDefault="001E1557" w:rsidP="00710EDE">
            <w:pPr>
              <w:numPr>
                <w:ilvl w:val="0"/>
                <w:numId w:val="42"/>
              </w:numPr>
              <w:ind w:left="0" w:firstLine="0"/>
              <w:jc w:val="both"/>
              <w:rPr>
                <w:sz w:val="28"/>
                <w:szCs w:val="28"/>
              </w:rPr>
            </w:pPr>
            <w:r w:rsidRPr="00710EDE">
              <w:rPr>
                <w:sz w:val="28"/>
                <w:szCs w:val="28"/>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r w:rsidRPr="00710EDE">
              <w:rPr>
                <w:sz w:val="28"/>
                <w:szCs w:val="28"/>
              </w:rPr>
              <w:tab/>
            </w:r>
          </w:p>
        </w:tc>
      </w:tr>
      <w:tr w:rsidR="001E1557" w:rsidRPr="00100378">
        <w:trPr>
          <w:trHeight w:val="1298"/>
        </w:trPr>
        <w:tc>
          <w:tcPr>
            <w:tcW w:w="4815" w:type="dxa"/>
          </w:tcPr>
          <w:p w:rsidR="001E1557" w:rsidRPr="00710EDE" w:rsidRDefault="001E1557" w:rsidP="00710EDE">
            <w:pPr>
              <w:numPr>
                <w:ilvl w:val="0"/>
                <w:numId w:val="44"/>
              </w:numPr>
              <w:ind w:left="0" w:firstLine="0"/>
              <w:jc w:val="both"/>
              <w:rPr>
                <w:sz w:val="28"/>
                <w:szCs w:val="28"/>
              </w:rPr>
            </w:pPr>
            <w:r w:rsidRPr="00710EDE">
              <w:rPr>
                <w:sz w:val="28"/>
                <w:szCs w:val="28"/>
              </w:rPr>
              <w:t>центральные предприятия связи, отделения связи, почтовые отделения, междугородние переговорные пункты;</w:t>
            </w:r>
          </w:p>
        </w:tc>
        <w:tc>
          <w:tcPr>
            <w:tcW w:w="4111" w:type="dxa"/>
          </w:tcPr>
          <w:p w:rsidR="001E1557" w:rsidRPr="00710EDE" w:rsidRDefault="001E1557" w:rsidP="00710EDE">
            <w:pPr>
              <w:jc w:val="both"/>
              <w:rPr>
                <w:sz w:val="28"/>
                <w:szCs w:val="28"/>
              </w:rPr>
            </w:pPr>
          </w:p>
        </w:tc>
        <w:tc>
          <w:tcPr>
            <w:tcW w:w="5528" w:type="dxa"/>
          </w:tcPr>
          <w:p w:rsidR="001E1557" w:rsidRPr="00710EDE" w:rsidRDefault="001E1557" w:rsidP="00710EDE">
            <w:pPr>
              <w:jc w:val="both"/>
              <w:rPr>
                <w:sz w:val="28"/>
                <w:szCs w:val="28"/>
              </w:rPr>
            </w:pPr>
            <w:r w:rsidRPr="00710EDE">
              <w:rPr>
                <w:sz w:val="28"/>
                <w:szCs w:val="28"/>
              </w:rPr>
              <w:t>Отделения связи микрорайона, жилого района, га, для обслуживаемого населения, групп:</w:t>
            </w:r>
          </w:p>
          <w:p w:rsidR="001E1557" w:rsidRPr="00710EDE" w:rsidRDefault="001E1557" w:rsidP="00710EDE">
            <w:pPr>
              <w:jc w:val="both"/>
              <w:rPr>
                <w:sz w:val="28"/>
                <w:szCs w:val="28"/>
              </w:rPr>
            </w:pPr>
            <w:r w:rsidRPr="00710EDE">
              <w:rPr>
                <w:sz w:val="28"/>
                <w:szCs w:val="28"/>
              </w:rPr>
              <w:t>IV-V (до 9 тыс. чел.) 0,07-0,08</w:t>
            </w:r>
          </w:p>
        </w:tc>
      </w:tr>
      <w:tr w:rsidR="001E1557" w:rsidRPr="00100378">
        <w:trPr>
          <w:trHeight w:val="1112"/>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отдельно-стоящие УВД, РОВД, отделы ГИБДД, военные комиссариаты (районные и городские);</w:t>
            </w:r>
          </w:p>
        </w:tc>
        <w:tc>
          <w:tcPr>
            <w:tcW w:w="4111" w:type="dxa"/>
            <w:tcBorders>
              <w:top w:val="single" w:sz="4" w:space="0" w:color="auto"/>
              <w:left w:val="nil"/>
              <w:bottom w:val="single" w:sz="4" w:space="0" w:color="auto"/>
              <w:right w:val="single" w:sz="4" w:space="0" w:color="auto"/>
            </w:tcBorders>
          </w:tcPr>
          <w:p w:rsidR="001E1557" w:rsidRPr="00710EDE" w:rsidRDefault="001E1557" w:rsidP="00710EDE">
            <w:pPr>
              <w:tabs>
                <w:tab w:val="left" w:pos="0"/>
              </w:tabs>
              <w:jc w:val="both"/>
              <w:rPr>
                <w:sz w:val="28"/>
                <w:szCs w:val="28"/>
              </w:rPr>
            </w:pPr>
            <w:r w:rsidRPr="00710EDE">
              <w:rPr>
                <w:sz w:val="28"/>
                <w:szCs w:val="28"/>
              </w:rPr>
              <w:t>По заданию на проектирование</w:t>
            </w:r>
          </w:p>
        </w:tc>
        <w:tc>
          <w:tcPr>
            <w:tcW w:w="5528" w:type="dxa"/>
            <w:tcBorders>
              <w:top w:val="nil"/>
              <w:left w:val="nil"/>
              <w:bottom w:val="single" w:sz="4" w:space="0" w:color="auto"/>
              <w:right w:val="single" w:sz="4" w:space="0" w:color="auto"/>
            </w:tcBorders>
            <w:shd w:val="clear" w:color="000000" w:fill="FFFFFF"/>
          </w:tcPr>
          <w:p w:rsidR="001E1557" w:rsidRPr="00710EDE" w:rsidRDefault="001E1557" w:rsidP="00710EDE">
            <w:pPr>
              <w:tabs>
                <w:tab w:val="left" w:pos="0"/>
              </w:tabs>
              <w:jc w:val="both"/>
              <w:rPr>
                <w:sz w:val="28"/>
                <w:szCs w:val="28"/>
              </w:rPr>
            </w:pPr>
            <w:r w:rsidRPr="00710EDE">
              <w:rPr>
                <w:sz w:val="28"/>
                <w:szCs w:val="28"/>
              </w:rPr>
              <w:t>При этажности здания (м2 на 1 сотрудника): 3-5 этажей – 44-18,5</w:t>
            </w:r>
          </w:p>
        </w:tc>
      </w:tr>
      <w:tr w:rsidR="001E1557" w:rsidRPr="00100378">
        <w:trPr>
          <w:trHeight w:val="563"/>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отделения, участковые пункты полиции;</w:t>
            </w:r>
          </w:p>
        </w:tc>
        <w:tc>
          <w:tcPr>
            <w:tcW w:w="9639"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100378">
        <w:trPr>
          <w:trHeight w:val="578"/>
        </w:trPr>
        <w:tc>
          <w:tcPr>
            <w:tcW w:w="4815"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общественные туалеты.</w:t>
            </w:r>
          </w:p>
        </w:tc>
        <w:tc>
          <w:tcPr>
            <w:tcW w:w="4111" w:type="dxa"/>
          </w:tcPr>
          <w:p w:rsidR="001E1557" w:rsidRPr="00710EDE" w:rsidRDefault="001E1557" w:rsidP="00710EDE">
            <w:pPr>
              <w:jc w:val="both"/>
              <w:rPr>
                <w:sz w:val="28"/>
                <w:szCs w:val="28"/>
              </w:rPr>
            </w:pPr>
            <w:r w:rsidRPr="00710EDE">
              <w:rPr>
                <w:sz w:val="28"/>
                <w:szCs w:val="28"/>
              </w:rPr>
              <w:t>1 прибор на 1 тыс. чел.</w:t>
            </w:r>
          </w:p>
        </w:tc>
        <w:tc>
          <w:tcPr>
            <w:tcW w:w="5528" w:type="dxa"/>
          </w:tcPr>
          <w:p w:rsidR="001E1557" w:rsidRPr="00710EDE" w:rsidRDefault="001E1557" w:rsidP="00710EDE">
            <w:pPr>
              <w:jc w:val="both"/>
              <w:rPr>
                <w:sz w:val="28"/>
                <w:szCs w:val="28"/>
              </w:rPr>
            </w:pPr>
            <w:r w:rsidRPr="00710EDE">
              <w:rPr>
                <w:sz w:val="28"/>
                <w:szCs w:val="28"/>
              </w:rPr>
              <w:t>По заданию на проектирование</w:t>
            </w:r>
          </w:p>
        </w:tc>
      </w:tr>
    </w:tbl>
    <w:p w:rsidR="001E1557" w:rsidRPr="00100378" w:rsidRDefault="001E1557" w:rsidP="002838CF">
      <w:pPr>
        <w:ind w:firstLine="851"/>
        <w:jc w:val="both"/>
        <w:rPr>
          <w:sz w:val="28"/>
          <w:szCs w:val="28"/>
        </w:rPr>
      </w:pPr>
    </w:p>
    <w:p w:rsidR="001E1557" w:rsidRPr="00100378" w:rsidRDefault="001E1557" w:rsidP="002838CF">
      <w:pPr>
        <w:ind w:firstLine="851"/>
        <w:jc w:val="both"/>
        <w:rPr>
          <w:sz w:val="28"/>
          <w:szCs w:val="28"/>
        </w:rPr>
      </w:pPr>
      <w:r w:rsidRPr="00100378">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1E1557" w:rsidRPr="00100378" w:rsidRDefault="001E1557" w:rsidP="002838CF">
      <w:pPr>
        <w:ind w:firstLine="851"/>
        <w:jc w:val="both"/>
        <w:rPr>
          <w:sz w:val="28"/>
          <w:szCs w:val="28"/>
        </w:rPr>
      </w:pPr>
      <w:r w:rsidRPr="00100378">
        <w:rPr>
          <w:sz w:val="28"/>
          <w:szCs w:val="28"/>
        </w:rPr>
        <w:t xml:space="preserve">3) предельное количество этажей зданий, строений, сооружений – </w:t>
      </w:r>
      <w:r>
        <w:rPr>
          <w:sz w:val="28"/>
          <w:szCs w:val="28"/>
        </w:rPr>
        <w:t>9</w:t>
      </w:r>
      <w:r w:rsidRPr="00100378">
        <w:rPr>
          <w:sz w:val="28"/>
          <w:szCs w:val="28"/>
        </w:rPr>
        <w:t xml:space="preserve"> этаж</w:t>
      </w:r>
      <w:r>
        <w:rPr>
          <w:sz w:val="28"/>
          <w:szCs w:val="28"/>
        </w:rPr>
        <w:t>ей</w:t>
      </w:r>
      <w:r w:rsidRPr="00100378">
        <w:rPr>
          <w:sz w:val="28"/>
          <w:szCs w:val="28"/>
        </w:rPr>
        <w:t xml:space="preserve">; </w:t>
      </w:r>
    </w:p>
    <w:p w:rsidR="001E1557" w:rsidRPr="00100378" w:rsidRDefault="001E1557" w:rsidP="002838CF">
      <w:pPr>
        <w:ind w:firstLine="851"/>
        <w:jc w:val="both"/>
        <w:rPr>
          <w:sz w:val="28"/>
          <w:szCs w:val="28"/>
        </w:rPr>
      </w:pPr>
      <w:r w:rsidRPr="0010037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1E1557" w:rsidRDefault="001E1557" w:rsidP="007F2F97"/>
    <w:p w:rsidR="001E1557" w:rsidRPr="00EC4829" w:rsidRDefault="001E1557" w:rsidP="002838CF">
      <w:pPr>
        <w:ind w:firstLine="851"/>
        <w:jc w:val="both"/>
        <w:rPr>
          <w:sz w:val="28"/>
          <w:szCs w:val="28"/>
        </w:rPr>
      </w:pPr>
      <w:r w:rsidRPr="00EC4829">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sz w:val="28"/>
          <w:szCs w:val="28"/>
        </w:rPr>
        <w:t>ы</w:t>
      </w:r>
      <w:r w:rsidRPr="00EC4829">
        <w:rPr>
          <w:sz w:val="28"/>
          <w:szCs w:val="28"/>
        </w:rPr>
        <w:t xml:space="preserve"> О-2 включают в себя:</w:t>
      </w:r>
    </w:p>
    <w:p w:rsidR="001E1557" w:rsidRPr="00EC4829" w:rsidRDefault="001E1557" w:rsidP="002838CF">
      <w:pPr>
        <w:ind w:firstLine="851"/>
        <w:jc w:val="both"/>
        <w:rPr>
          <w:sz w:val="28"/>
          <w:szCs w:val="28"/>
        </w:rPr>
      </w:pPr>
      <w:r w:rsidRPr="00EC4829">
        <w:rPr>
          <w:sz w:val="28"/>
          <w:szCs w:val="28"/>
        </w:rPr>
        <w:t>1) предельные (минимальные и (или) максимальные) размеры земельных участков, в том числе их площадь:</w:t>
      </w:r>
    </w:p>
    <w:tbl>
      <w:tblPr>
        <w:tblW w:w="1462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1"/>
        <w:gridCol w:w="4115"/>
        <w:gridCol w:w="6227"/>
      </w:tblGrid>
      <w:tr w:rsidR="001E1557" w:rsidRPr="00EC4829">
        <w:trPr>
          <w:trHeight w:val="335"/>
        </w:trPr>
        <w:tc>
          <w:tcPr>
            <w:tcW w:w="4281" w:type="dxa"/>
            <w:vAlign w:val="center"/>
          </w:tcPr>
          <w:p w:rsidR="001E1557" w:rsidRPr="00710EDE" w:rsidRDefault="001E1557" w:rsidP="00710EDE">
            <w:pPr>
              <w:jc w:val="center"/>
              <w:rPr>
                <w:b/>
                <w:bCs/>
                <w:sz w:val="28"/>
                <w:szCs w:val="28"/>
              </w:rPr>
            </w:pPr>
            <w:r w:rsidRPr="00710EDE">
              <w:rPr>
                <w:b/>
                <w:bCs/>
                <w:sz w:val="28"/>
                <w:szCs w:val="28"/>
              </w:rPr>
              <w:t>Наименование объекта</w:t>
            </w:r>
          </w:p>
        </w:tc>
        <w:tc>
          <w:tcPr>
            <w:tcW w:w="4115" w:type="dxa"/>
            <w:vAlign w:val="center"/>
          </w:tcPr>
          <w:p w:rsidR="001E1557" w:rsidRPr="00710EDE" w:rsidRDefault="001E1557" w:rsidP="00710EDE">
            <w:pPr>
              <w:jc w:val="center"/>
              <w:rPr>
                <w:b/>
                <w:bCs/>
                <w:sz w:val="28"/>
                <w:szCs w:val="28"/>
              </w:rPr>
            </w:pPr>
            <w:r w:rsidRPr="00710EDE">
              <w:rPr>
                <w:b/>
                <w:bCs/>
                <w:sz w:val="28"/>
                <w:szCs w:val="28"/>
              </w:rPr>
              <w:t>Число мест</w:t>
            </w:r>
          </w:p>
        </w:tc>
        <w:tc>
          <w:tcPr>
            <w:tcW w:w="6227" w:type="dxa"/>
            <w:vAlign w:val="center"/>
          </w:tcPr>
          <w:p w:rsidR="001E1557" w:rsidRPr="00710EDE" w:rsidRDefault="001E1557" w:rsidP="00710EDE">
            <w:pPr>
              <w:jc w:val="center"/>
              <w:rPr>
                <w:b/>
                <w:bCs/>
                <w:sz w:val="28"/>
                <w:szCs w:val="28"/>
              </w:rPr>
            </w:pPr>
            <w:r w:rsidRPr="00710EDE">
              <w:rPr>
                <w:b/>
                <w:bCs/>
                <w:sz w:val="28"/>
                <w:szCs w:val="28"/>
              </w:rPr>
              <w:t>Размеры земельных участков</w:t>
            </w:r>
          </w:p>
        </w:tc>
      </w:tr>
      <w:tr w:rsidR="001E1557" w:rsidRPr="00EC4829">
        <w:trPr>
          <w:trHeight w:val="396"/>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профилактории;</w:t>
            </w:r>
          </w:p>
        </w:tc>
        <w:tc>
          <w:tcPr>
            <w:tcW w:w="4115" w:type="dxa"/>
          </w:tcPr>
          <w:p w:rsidR="001E1557" w:rsidRPr="00710EDE" w:rsidRDefault="001E1557" w:rsidP="00710EDE">
            <w:pPr>
              <w:jc w:val="both"/>
              <w:rPr>
                <w:sz w:val="28"/>
                <w:szCs w:val="28"/>
              </w:rPr>
            </w:pPr>
            <w:r w:rsidRPr="00710EDE">
              <w:rPr>
                <w:sz w:val="28"/>
                <w:szCs w:val="28"/>
              </w:rPr>
              <w:t>По заданию на проектирование</w:t>
            </w:r>
          </w:p>
        </w:tc>
        <w:tc>
          <w:tcPr>
            <w:tcW w:w="6227" w:type="dxa"/>
          </w:tcPr>
          <w:p w:rsidR="001E1557" w:rsidRPr="00710EDE" w:rsidRDefault="001E1557" w:rsidP="00710EDE">
            <w:pPr>
              <w:jc w:val="both"/>
              <w:rPr>
                <w:sz w:val="28"/>
                <w:szCs w:val="28"/>
              </w:rPr>
            </w:pPr>
            <w:r w:rsidRPr="00710EDE">
              <w:rPr>
                <w:sz w:val="28"/>
                <w:szCs w:val="28"/>
              </w:rPr>
              <w:t>70-100 м2 на 1 место</w:t>
            </w:r>
          </w:p>
        </w:tc>
      </w:tr>
      <w:tr w:rsidR="001E1557" w:rsidRPr="00EC4829">
        <w:trPr>
          <w:trHeight w:val="336"/>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санатории;</w:t>
            </w:r>
          </w:p>
        </w:tc>
        <w:tc>
          <w:tcPr>
            <w:tcW w:w="4115" w:type="dxa"/>
            <w:tcBorders>
              <w:top w:val="nil"/>
              <w:left w:val="single" w:sz="4" w:space="0" w:color="auto"/>
              <w:right w:val="single" w:sz="4" w:space="0" w:color="auto"/>
            </w:tcBorders>
            <w:shd w:val="clear" w:color="auto" w:fill="FFFFFF"/>
          </w:tcPr>
          <w:p w:rsidR="001E1557" w:rsidRPr="00710EDE" w:rsidRDefault="001E1557" w:rsidP="00710EDE">
            <w:pPr>
              <w:jc w:val="both"/>
              <w:rPr>
                <w:sz w:val="28"/>
                <w:szCs w:val="28"/>
              </w:rPr>
            </w:pPr>
            <w:r w:rsidRPr="00710EDE">
              <w:rPr>
                <w:sz w:val="28"/>
                <w:szCs w:val="28"/>
              </w:rPr>
              <w:t>По заданию на проектирование</w:t>
            </w:r>
          </w:p>
        </w:tc>
        <w:tc>
          <w:tcPr>
            <w:tcW w:w="6227" w:type="dxa"/>
            <w:tcBorders>
              <w:top w:val="nil"/>
              <w:left w:val="single" w:sz="4" w:space="0" w:color="auto"/>
              <w:right w:val="single" w:sz="4" w:space="0" w:color="auto"/>
            </w:tcBorders>
            <w:shd w:val="clear" w:color="auto" w:fill="FFFFFF"/>
          </w:tcPr>
          <w:p w:rsidR="001E1557" w:rsidRPr="00710EDE" w:rsidRDefault="001E1557" w:rsidP="00710EDE">
            <w:pPr>
              <w:jc w:val="both"/>
              <w:rPr>
                <w:sz w:val="28"/>
                <w:szCs w:val="28"/>
              </w:rPr>
            </w:pPr>
            <w:r w:rsidRPr="00710EDE">
              <w:rPr>
                <w:sz w:val="28"/>
                <w:szCs w:val="28"/>
              </w:rPr>
              <w:t>70-100 м2 на 1 место</w:t>
            </w:r>
          </w:p>
        </w:tc>
      </w:tr>
      <w:tr w:rsidR="001E1557" w:rsidRPr="00EC4829">
        <w:trPr>
          <w:trHeight w:val="933"/>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стационары;</w:t>
            </w:r>
          </w:p>
        </w:tc>
        <w:tc>
          <w:tcPr>
            <w:tcW w:w="4115" w:type="dxa"/>
          </w:tcPr>
          <w:p w:rsidR="001E1557" w:rsidRPr="00710EDE" w:rsidRDefault="001E1557" w:rsidP="00710EDE">
            <w:pPr>
              <w:jc w:val="both"/>
              <w:rPr>
                <w:sz w:val="28"/>
                <w:szCs w:val="28"/>
              </w:rPr>
            </w:pPr>
            <w:r w:rsidRPr="00710EDE">
              <w:rPr>
                <w:sz w:val="28"/>
                <w:szCs w:val="28"/>
              </w:rPr>
              <w:t>13,47 коек на 1 тыс. чел.</w:t>
            </w:r>
          </w:p>
        </w:tc>
        <w:tc>
          <w:tcPr>
            <w:tcW w:w="6227" w:type="dxa"/>
          </w:tcPr>
          <w:p w:rsidR="001E1557" w:rsidRPr="00710EDE" w:rsidRDefault="001E1557" w:rsidP="00710EDE">
            <w:pPr>
              <w:jc w:val="both"/>
              <w:rPr>
                <w:sz w:val="28"/>
                <w:szCs w:val="28"/>
              </w:rPr>
            </w:pPr>
            <w:r w:rsidRPr="00710EDE">
              <w:rPr>
                <w:sz w:val="28"/>
                <w:szCs w:val="28"/>
              </w:rPr>
              <w:t>При мощности стационаров, коек:</w:t>
            </w:r>
          </w:p>
          <w:p w:rsidR="001E1557" w:rsidRPr="00710EDE" w:rsidRDefault="001E1557" w:rsidP="00710EDE">
            <w:pPr>
              <w:jc w:val="both"/>
              <w:rPr>
                <w:sz w:val="28"/>
                <w:szCs w:val="28"/>
              </w:rPr>
            </w:pPr>
            <w:r w:rsidRPr="00710EDE">
              <w:rPr>
                <w:sz w:val="28"/>
                <w:szCs w:val="28"/>
              </w:rPr>
              <w:t>до 50 - 150 м2 на 1 койку</w:t>
            </w:r>
          </w:p>
          <w:p w:rsidR="001E1557" w:rsidRPr="00710EDE" w:rsidRDefault="001E1557" w:rsidP="00710EDE">
            <w:pPr>
              <w:jc w:val="both"/>
              <w:rPr>
                <w:sz w:val="28"/>
                <w:szCs w:val="28"/>
              </w:rPr>
            </w:pPr>
            <w:r w:rsidRPr="00710EDE">
              <w:rPr>
                <w:sz w:val="28"/>
                <w:szCs w:val="28"/>
              </w:rPr>
              <w:t>св. 50 до 100 150-100 м2 на 1 койку</w:t>
            </w:r>
          </w:p>
          <w:p w:rsidR="001E1557" w:rsidRPr="00710EDE" w:rsidRDefault="001E1557" w:rsidP="00710EDE">
            <w:pPr>
              <w:jc w:val="both"/>
              <w:rPr>
                <w:sz w:val="28"/>
                <w:szCs w:val="28"/>
              </w:rPr>
            </w:pPr>
            <w:r w:rsidRPr="00710EDE">
              <w:rPr>
                <w:sz w:val="28"/>
                <w:szCs w:val="28"/>
              </w:rPr>
              <w:t>св. 100 до 200 100-80 м2 на одну койку</w:t>
            </w:r>
          </w:p>
          <w:p w:rsidR="001E1557" w:rsidRPr="00710EDE" w:rsidRDefault="001E1557" w:rsidP="00710EDE">
            <w:pPr>
              <w:jc w:val="both"/>
              <w:rPr>
                <w:sz w:val="28"/>
                <w:szCs w:val="28"/>
              </w:rPr>
            </w:pPr>
            <w:r w:rsidRPr="00710EDE">
              <w:rPr>
                <w:sz w:val="28"/>
                <w:szCs w:val="28"/>
              </w:rPr>
              <w:t>св. 200 до 400 80-75 м2 на 1 койку</w:t>
            </w:r>
          </w:p>
        </w:tc>
      </w:tr>
      <w:tr w:rsidR="001E1557" w:rsidRPr="00EC4829">
        <w:trPr>
          <w:trHeight w:val="353"/>
        </w:trPr>
        <w:tc>
          <w:tcPr>
            <w:tcW w:w="4281" w:type="dxa"/>
          </w:tcPr>
          <w:p w:rsidR="001E1557" w:rsidRPr="00710EDE" w:rsidRDefault="001E1557" w:rsidP="00710EDE">
            <w:pPr>
              <w:pStyle w:val="ListParagraph"/>
              <w:numPr>
                <w:ilvl w:val="0"/>
                <w:numId w:val="42"/>
              </w:numPr>
              <w:spacing w:after="0" w:line="240" w:lineRule="auto"/>
              <w:ind w:left="0" w:hanging="22"/>
              <w:rPr>
                <w:rFonts w:ascii="Times New Roman" w:hAnsi="Times New Roman" w:cs="Times New Roman"/>
                <w:sz w:val="28"/>
                <w:szCs w:val="28"/>
              </w:rPr>
            </w:pPr>
            <w:r w:rsidRPr="00710EDE">
              <w:rPr>
                <w:rFonts w:ascii="Times New Roman" w:hAnsi="Times New Roman" w:cs="Times New Roman"/>
                <w:sz w:val="28"/>
                <w:szCs w:val="28"/>
              </w:rPr>
              <w:t>амбулаторно-поликлинические учреждения;</w:t>
            </w:r>
          </w:p>
        </w:tc>
        <w:tc>
          <w:tcPr>
            <w:tcW w:w="4115" w:type="dxa"/>
          </w:tcPr>
          <w:p w:rsidR="001E1557" w:rsidRPr="00710EDE" w:rsidRDefault="001E1557" w:rsidP="00710EDE">
            <w:pPr>
              <w:jc w:val="both"/>
              <w:rPr>
                <w:sz w:val="28"/>
                <w:szCs w:val="28"/>
              </w:rPr>
            </w:pPr>
            <w:r w:rsidRPr="00710EDE">
              <w:rPr>
                <w:sz w:val="28"/>
                <w:szCs w:val="28"/>
              </w:rPr>
              <w:t>18,15 посещений в смену на 1 тыс. чел.</w:t>
            </w:r>
          </w:p>
          <w:p w:rsidR="001E1557" w:rsidRPr="00710EDE" w:rsidRDefault="001E1557" w:rsidP="00710EDE">
            <w:pPr>
              <w:jc w:val="both"/>
              <w:rPr>
                <w:sz w:val="28"/>
                <w:szCs w:val="28"/>
              </w:rPr>
            </w:pPr>
            <w:r w:rsidRPr="00710EDE">
              <w:rPr>
                <w:sz w:val="28"/>
                <w:szCs w:val="28"/>
              </w:rPr>
              <w:t>13,47 коек на 1 тыс. чел.</w:t>
            </w:r>
          </w:p>
        </w:tc>
        <w:tc>
          <w:tcPr>
            <w:tcW w:w="6227" w:type="dxa"/>
          </w:tcPr>
          <w:p w:rsidR="001E1557" w:rsidRPr="00710EDE" w:rsidRDefault="001E1557" w:rsidP="00710EDE">
            <w:pPr>
              <w:jc w:val="both"/>
              <w:rPr>
                <w:sz w:val="28"/>
                <w:szCs w:val="28"/>
              </w:rPr>
            </w:pPr>
            <w:r w:rsidRPr="00710EDE">
              <w:rPr>
                <w:sz w:val="28"/>
                <w:szCs w:val="28"/>
              </w:rPr>
              <w:t>При мощности стационаров, коек:</w:t>
            </w:r>
          </w:p>
          <w:p w:rsidR="001E1557" w:rsidRPr="00710EDE" w:rsidRDefault="001E1557" w:rsidP="00710EDE">
            <w:pPr>
              <w:jc w:val="both"/>
              <w:rPr>
                <w:sz w:val="28"/>
                <w:szCs w:val="28"/>
              </w:rPr>
            </w:pPr>
            <w:r w:rsidRPr="00710EDE">
              <w:rPr>
                <w:sz w:val="28"/>
                <w:szCs w:val="28"/>
              </w:rPr>
              <w:t>до 50 - 150 м2 на 1 койку</w:t>
            </w:r>
          </w:p>
          <w:p w:rsidR="001E1557" w:rsidRPr="00710EDE" w:rsidRDefault="001E1557" w:rsidP="00710EDE">
            <w:pPr>
              <w:jc w:val="both"/>
              <w:rPr>
                <w:sz w:val="28"/>
                <w:szCs w:val="28"/>
              </w:rPr>
            </w:pPr>
            <w:r w:rsidRPr="00710EDE">
              <w:rPr>
                <w:sz w:val="28"/>
                <w:szCs w:val="28"/>
              </w:rPr>
              <w:t>св. 50 до 100 150-100 м2 на 1 койку</w:t>
            </w:r>
          </w:p>
          <w:p w:rsidR="001E1557" w:rsidRPr="00710EDE" w:rsidRDefault="001E1557" w:rsidP="00710EDE">
            <w:pPr>
              <w:jc w:val="both"/>
              <w:rPr>
                <w:sz w:val="28"/>
                <w:szCs w:val="28"/>
              </w:rPr>
            </w:pPr>
            <w:r w:rsidRPr="00710EDE">
              <w:rPr>
                <w:sz w:val="28"/>
                <w:szCs w:val="28"/>
              </w:rPr>
              <w:t>св. 100 до 200 100-80 м2 на одну койку</w:t>
            </w:r>
          </w:p>
          <w:p w:rsidR="001E1557" w:rsidRPr="00710EDE" w:rsidRDefault="001E1557" w:rsidP="00710EDE">
            <w:pPr>
              <w:jc w:val="both"/>
              <w:rPr>
                <w:sz w:val="28"/>
                <w:szCs w:val="28"/>
              </w:rPr>
            </w:pPr>
            <w:r w:rsidRPr="00710EDE">
              <w:rPr>
                <w:sz w:val="28"/>
                <w:szCs w:val="28"/>
              </w:rPr>
              <w:t>св. 200 до 400 80-75 м2 на 1 койку.</w:t>
            </w:r>
          </w:p>
          <w:p w:rsidR="001E1557" w:rsidRPr="00710EDE" w:rsidRDefault="001E1557" w:rsidP="00710EDE">
            <w:pPr>
              <w:jc w:val="both"/>
              <w:rPr>
                <w:sz w:val="28"/>
                <w:szCs w:val="28"/>
              </w:rPr>
            </w:pPr>
          </w:p>
          <w:p w:rsidR="001E1557" w:rsidRPr="00710EDE" w:rsidRDefault="001E1557" w:rsidP="00710EDE">
            <w:pPr>
              <w:jc w:val="both"/>
              <w:rPr>
                <w:sz w:val="28"/>
                <w:szCs w:val="28"/>
              </w:rPr>
            </w:pPr>
            <w:r w:rsidRPr="00710EDE">
              <w:rPr>
                <w:sz w:val="28"/>
                <w:szCs w:val="28"/>
              </w:rPr>
              <w:t>На 100 посещений в смену - встроенные; 0,1 га на 100 посещений в смену, но не менее 0,2 га</w:t>
            </w:r>
          </w:p>
        </w:tc>
      </w:tr>
      <w:tr w:rsidR="001E1557" w:rsidRPr="00EC4829">
        <w:trPr>
          <w:trHeight w:val="445"/>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станции скорой помощи;</w:t>
            </w:r>
          </w:p>
        </w:tc>
        <w:tc>
          <w:tcPr>
            <w:tcW w:w="4115" w:type="dxa"/>
          </w:tcPr>
          <w:p w:rsidR="001E1557" w:rsidRPr="00710EDE" w:rsidRDefault="001E1557" w:rsidP="00710EDE">
            <w:pPr>
              <w:jc w:val="both"/>
              <w:rPr>
                <w:sz w:val="28"/>
                <w:szCs w:val="28"/>
              </w:rPr>
            </w:pPr>
            <w:r w:rsidRPr="00710EDE">
              <w:rPr>
                <w:sz w:val="28"/>
                <w:szCs w:val="28"/>
              </w:rPr>
              <w:t>0,1 автомобиль на 1 тыс. чел.</w:t>
            </w:r>
          </w:p>
        </w:tc>
        <w:tc>
          <w:tcPr>
            <w:tcW w:w="6227" w:type="dxa"/>
          </w:tcPr>
          <w:p w:rsidR="001E1557" w:rsidRPr="00710EDE" w:rsidRDefault="001E1557" w:rsidP="00710EDE">
            <w:pPr>
              <w:jc w:val="both"/>
              <w:rPr>
                <w:sz w:val="28"/>
                <w:szCs w:val="28"/>
              </w:rPr>
            </w:pPr>
            <w:r w:rsidRPr="00710EDE">
              <w:rPr>
                <w:sz w:val="28"/>
                <w:szCs w:val="28"/>
              </w:rPr>
              <w:t>0,05 га на 1 автомобиль, но не менее 0,1 га</w:t>
            </w:r>
          </w:p>
        </w:tc>
      </w:tr>
      <w:tr w:rsidR="001E1557" w:rsidRPr="00EC4829">
        <w:trPr>
          <w:trHeight w:val="187"/>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аптеки;</w:t>
            </w:r>
          </w:p>
        </w:tc>
        <w:tc>
          <w:tcPr>
            <w:tcW w:w="4115" w:type="dxa"/>
          </w:tcPr>
          <w:p w:rsidR="001E1557" w:rsidRPr="00710EDE" w:rsidRDefault="001E1557" w:rsidP="00710EDE">
            <w:pPr>
              <w:jc w:val="both"/>
              <w:rPr>
                <w:sz w:val="28"/>
                <w:szCs w:val="28"/>
              </w:rPr>
            </w:pPr>
            <w:r w:rsidRPr="00710EDE">
              <w:rPr>
                <w:sz w:val="28"/>
                <w:szCs w:val="28"/>
              </w:rPr>
              <w:t>14 м2 общей площади</w:t>
            </w:r>
          </w:p>
        </w:tc>
        <w:tc>
          <w:tcPr>
            <w:tcW w:w="6227" w:type="dxa"/>
          </w:tcPr>
          <w:p w:rsidR="001E1557" w:rsidRPr="00710EDE" w:rsidRDefault="001E1557" w:rsidP="00710EDE">
            <w:pPr>
              <w:jc w:val="both"/>
              <w:rPr>
                <w:sz w:val="28"/>
                <w:szCs w:val="28"/>
              </w:rPr>
            </w:pPr>
            <w:r w:rsidRPr="00710EDE">
              <w:rPr>
                <w:sz w:val="28"/>
                <w:szCs w:val="28"/>
              </w:rPr>
              <w:t>0,2 га или встроенные</w:t>
            </w:r>
          </w:p>
        </w:tc>
      </w:tr>
      <w:tr w:rsidR="001E1557" w:rsidRPr="00EC4829">
        <w:trPr>
          <w:trHeight w:val="520"/>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пункты оказания первой медицинской помощи;</w:t>
            </w:r>
          </w:p>
        </w:tc>
        <w:tc>
          <w:tcPr>
            <w:tcW w:w="10342"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EC4829">
        <w:trPr>
          <w:trHeight w:val="353"/>
        </w:trPr>
        <w:tc>
          <w:tcPr>
            <w:tcW w:w="4281" w:type="dxa"/>
          </w:tcPr>
          <w:p w:rsidR="001E1557" w:rsidRPr="00710EDE" w:rsidRDefault="001E1557" w:rsidP="00710EDE">
            <w:pPr>
              <w:pStyle w:val="ListParagraph"/>
              <w:numPr>
                <w:ilvl w:val="0"/>
                <w:numId w:val="42"/>
              </w:numPr>
              <w:spacing w:after="0" w:line="240" w:lineRule="auto"/>
              <w:ind w:left="0" w:firstLine="0"/>
              <w:rPr>
                <w:rFonts w:ascii="Times New Roman" w:hAnsi="Times New Roman" w:cs="Times New Roman"/>
                <w:sz w:val="28"/>
                <w:szCs w:val="28"/>
              </w:rPr>
            </w:pPr>
            <w:r w:rsidRPr="00710EDE">
              <w:rPr>
                <w:rFonts w:ascii="Times New Roman" w:hAnsi="Times New Roman" w:cs="Times New Roman"/>
                <w:sz w:val="28"/>
                <w:szCs w:val="28"/>
              </w:rPr>
              <w:t>учреждения социальной защиты.</w:t>
            </w:r>
          </w:p>
        </w:tc>
        <w:tc>
          <w:tcPr>
            <w:tcW w:w="10342"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p w:rsidR="001E1557" w:rsidRPr="00710EDE" w:rsidRDefault="001E1557" w:rsidP="00710EDE">
            <w:pPr>
              <w:jc w:val="both"/>
              <w:rPr>
                <w:sz w:val="28"/>
                <w:szCs w:val="28"/>
              </w:rPr>
            </w:pPr>
          </w:p>
        </w:tc>
      </w:tr>
    </w:tbl>
    <w:p w:rsidR="001E1557" w:rsidRPr="00EC4829" w:rsidRDefault="001E1557" w:rsidP="002838CF">
      <w:pPr>
        <w:ind w:firstLine="851"/>
        <w:jc w:val="both"/>
        <w:rPr>
          <w:sz w:val="28"/>
          <w:szCs w:val="28"/>
        </w:rPr>
      </w:pPr>
    </w:p>
    <w:p w:rsidR="001E1557" w:rsidRPr="00EC4829" w:rsidRDefault="001E1557" w:rsidP="002838CF">
      <w:pPr>
        <w:ind w:firstLine="851"/>
        <w:jc w:val="both"/>
        <w:rPr>
          <w:sz w:val="28"/>
          <w:szCs w:val="28"/>
        </w:rPr>
      </w:pPr>
      <w:r w:rsidRPr="00EC4829">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1E1557" w:rsidRPr="00EC4829" w:rsidRDefault="001E1557" w:rsidP="002838CF">
      <w:pPr>
        <w:ind w:firstLine="851"/>
        <w:jc w:val="both"/>
        <w:rPr>
          <w:sz w:val="28"/>
          <w:szCs w:val="28"/>
        </w:rPr>
      </w:pPr>
      <w:r w:rsidRPr="00EC4829">
        <w:rPr>
          <w:sz w:val="28"/>
          <w:szCs w:val="28"/>
        </w:rPr>
        <w:t xml:space="preserve">3) предельное количество этажей зданий, строений, сооружений – 9 этажей; </w:t>
      </w:r>
    </w:p>
    <w:p w:rsidR="001E1557" w:rsidRPr="00CF6586" w:rsidRDefault="001E1557" w:rsidP="002838CF">
      <w:pPr>
        <w:ind w:firstLine="851"/>
        <w:jc w:val="both"/>
        <w:rPr>
          <w:sz w:val="28"/>
          <w:szCs w:val="28"/>
        </w:rPr>
      </w:pPr>
      <w:r w:rsidRPr="00EC4829">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1E1557" w:rsidRDefault="001E1557" w:rsidP="002838CF"/>
    <w:p w:rsidR="001E1557" w:rsidRDefault="001E1557" w:rsidP="002838CF"/>
    <w:p w:rsidR="001E1557" w:rsidRPr="00CF6586" w:rsidRDefault="001E1557" w:rsidP="002838CF">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О-</w:t>
      </w:r>
      <w:r>
        <w:rPr>
          <w:sz w:val="28"/>
          <w:szCs w:val="28"/>
        </w:rPr>
        <w:t>3, О3п</w:t>
      </w:r>
      <w:r w:rsidRPr="00CF6586">
        <w:rPr>
          <w:sz w:val="28"/>
          <w:szCs w:val="28"/>
        </w:rPr>
        <w:t xml:space="preserve"> включают в себя:</w:t>
      </w:r>
    </w:p>
    <w:p w:rsidR="001E1557" w:rsidRPr="00CF6586" w:rsidRDefault="001E1557" w:rsidP="002838CF">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7"/>
        <w:gridCol w:w="4111"/>
        <w:gridCol w:w="7001"/>
      </w:tblGrid>
      <w:tr w:rsidR="001E1557" w:rsidRPr="00CF6586">
        <w:trPr>
          <w:trHeight w:val="484"/>
        </w:trPr>
        <w:tc>
          <w:tcPr>
            <w:tcW w:w="3397" w:type="dxa"/>
          </w:tcPr>
          <w:p w:rsidR="001E1557" w:rsidRPr="00710EDE" w:rsidRDefault="001E1557" w:rsidP="00710EDE">
            <w:pPr>
              <w:jc w:val="both"/>
              <w:rPr>
                <w:b/>
                <w:bCs/>
                <w:sz w:val="28"/>
                <w:szCs w:val="28"/>
              </w:rPr>
            </w:pPr>
            <w:r w:rsidRPr="00710EDE">
              <w:rPr>
                <w:b/>
                <w:bCs/>
                <w:sz w:val="28"/>
                <w:szCs w:val="28"/>
              </w:rPr>
              <w:t>Наименование объекта</w:t>
            </w:r>
          </w:p>
        </w:tc>
        <w:tc>
          <w:tcPr>
            <w:tcW w:w="4111" w:type="dxa"/>
          </w:tcPr>
          <w:p w:rsidR="001E1557" w:rsidRPr="00710EDE" w:rsidRDefault="001E1557" w:rsidP="00710EDE">
            <w:pPr>
              <w:jc w:val="both"/>
              <w:rPr>
                <w:b/>
                <w:bCs/>
                <w:sz w:val="28"/>
                <w:szCs w:val="28"/>
              </w:rPr>
            </w:pPr>
            <w:r w:rsidRPr="00710EDE">
              <w:rPr>
                <w:b/>
                <w:bCs/>
                <w:sz w:val="28"/>
                <w:szCs w:val="28"/>
              </w:rPr>
              <w:t>Число мест</w:t>
            </w:r>
          </w:p>
        </w:tc>
        <w:tc>
          <w:tcPr>
            <w:tcW w:w="7001" w:type="dxa"/>
          </w:tcPr>
          <w:p w:rsidR="001E1557" w:rsidRPr="00710EDE" w:rsidRDefault="001E1557" w:rsidP="00710EDE">
            <w:pPr>
              <w:jc w:val="both"/>
              <w:rPr>
                <w:b/>
                <w:bCs/>
                <w:sz w:val="28"/>
                <w:szCs w:val="28"/>
              </w:rPr>
            </w:pPr>
            <w:r w:rsidRPr="00710EDE">
              <w:rPr>
                <w:b/>
                <w:bCs/>
                <w:sz w:val="28"/>
                <w:szCs w:val="28"/>
              </w:rPr>
              <w:t>Размеры земельных участков</w:t>
            </w:r>
          </w:p>
        </w:tc>
      </w:tr>
      <w:tr w:rsidR="001E1557" w:rsidRPr="00CF6586">
        <w:trPr>
          <w:trHeight w:val="1605"/>
        </w:trPr>
        <w:tc>
          <w:tcPr>
            <w:tcW w:w="3397" w:type="dxa"/>
          </w:tcPr>
          <w:p w:rsidR="001E1557" w:rsidRPr="00710EDE" w:rsidRDefault="001E1557" w:rsidP="00710EDE">
            <w:pPr>
              <w:pStyle w:val="ListParagraph"/>
              <w:numPr>
                <w:ilvl w:val="1"/>
                <w:numId w:val="45"/>
              </w:numPr>
              <w:spacing w:after="0" w:line="240" w:lineRule="auto"/>
              <w:jc w:val="both"/>
              <w:rPr>
                <w:rFonts w:ascii="Times New Roman" w:hAnsi="Times New Roman" w:cs="Times New Roman"/>
                <w:sz w:val="28"/>
                <w:szCs w:val="28"/>
              </w:rPr>
            </w:pPr>
            <w:r w:rsidRPr="00710EDE">
              <w:rPr>
                <w:rFonts w:ascii="Times New Roman" w:hAnsi="Times New Roman" w:cs="Times New Roman"/>
                <w:sz w:val="28"/>
                <w:szCs w:val="28"/>
              </w:rPr>
              <w:t>детские дошкольные учреждения;</w:t>
            </w:r>
          </w:p>
        </w:tc>
        <w:tc>
          <w:tcPr>
            <w:tcW w:w="4111" w:type="dxa"/>
          </w:tcPr>
          <w:p w:rsidR="001E1557" w:rsidRPr="00710EDE" w:rsidRDefault="001E1557" w:rsidP="00710EDE">
            <w:pPr>
              <w:jc w:val="both"/>
              <w:rPr>
                <w:sz w:val="28"/>
                <w:szCs w:val="28"/>
              </w:rPr>
            </w:pPr>
            <w:r w:rsidRPr="00710EDE">
              <w:rPr>
                <w:sz w:val="28"/>
                <w:szCs w:val="28"/>
              </w:rPr>
              <w:t>40 мест на 1 тыс. чел.</w:t>
            </w:r>
          </w:p>
        </w:tc>
        <w:tc>
          <w:tcPr>
            <w:tcW w:w="7001" w:type="dxa"/>
          </w:tcPr>
          <w:p w:rsidR="001E1557" w:rsidRPr="00710EDE" w:rsidRDefault="001E1557" w:rsidP="00710EDE">
            <w:pPr>
              <w:jc w:val="both"/>
              <w:rPr>
                <w:sz w:val="28"/>
                <w:szCs w:val="28"/>
              </w:rPr>
            </w:pPr>
            <w:r w:rsidRPr="00710EDE">
              <w:rPr>
                <w:sz w:val="28"/>
                <w:szCs w:val="28"/>
              </w:rPr>
              <w:t>При вместимости яслей-садов, м2, на 1 место: до 100 мест - 40, св. 100 - 35; в комплексе яслей-садов св. 500 мест - 30.</w:t>
            </w:r>
          </w:p>
          <w:p w:rsidR="001E1557" w:rsidRPr="00710EDE" w:rsidRDefault="001E1557" w:rsidP="00710EDE">
            <w:pPr>
              <w:jc w:val="both"/>
              <w:rPr>
                <w:sz w:val="28"/>
                <w:szCs w:val="28"/>
              </w:rPr>
            </w:pPr>
            <w:r w:rsidRPr="00710EDE">
              <w:rPr>
                <w:sz w:val="28"/>
                <w:szCs w:val="28"/>
              </w:rPr>
              <w:t>Площадь групповой площадки для детей ясельного возраста следует принимать 7,5 м2 на 1 место</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школы общеобразовательные;</w:t>
            </w:r>
          </w:p>
        </w:tc>
        <w:tc>
          <w:tcPr>
            <w:tcW w:w="4111" w:type="dxa"/>
          </w:tcPr>
          <w:p w:rsidR="001E1557" w:rsidRPr="00710EDE" w:rsidRDefault="001E1557" w:rsidP="00710EDE">
            <w:pPr>
              <w:jc w:val="both"/>
              <w:rPr>
                <w:sz w:val="28"/>
                <w:szCs w:val="28"/>
              </w:rPr>
            </w:pPr>
            <w:r w:rsidRPr="00710EDE">
              <w:rPr>
                <w:sz w:val="28"/>
                <w:szCs w:val="28"/>
              </w:rPr>
              <w:t>104 мест на 1 тыс. чел.</w:t>
            </w:r>
          </w:p>
        </w:tc>
        <w:tc>
          <w:tcPr>
            <w:tcW w:w="7001" w:type="dxa"/>
          </w:tcPr>
          <w:p w:rsidR="001E1557" w:rsidRPr="00710EDE" w:rsidRDefault="001E1557" w:rsidP="00710EDE">
            <w:pPr>
              <w:jc w:val="both"/>
              <w:rPr>
                <w:sz w:val="28"/>
                <w:szCs w:val="28"/>
              </w:rPr>
            </w:pPr>
            <w:r w:rsidRPr="00710EDE">
              <w:rPr>
                <w:sz w:val="28"/>
                <w:szCs w:val="28"/>
              </w:rPr>
              <w:t>При вместимости общеобразовательной школы, учащихся:</w:t>
            </w:r>
          </w:p>
          <w:p w:rsidR="001E1557" w:rsidRPr="00710EDE" w:rsidRDefault="001E1557" w:rsidP="00710EDE">
            <w:pPr>
              <w:jc w:val="both"/>
              <w:rPr>
                <w:sz w:val="28"/>
                <w:szCs w:val="28"/>
              </w:rPr>
            </w:pPr>
            <w:r w:rsidRPr="00710EDE">
              <w:rPr>
                <w:sz w:val="28"/>
                <w:szCs w:val="28"/>
              </w:rPr>
              <w:t>св. 40 до 400 50 м2 на 1 учащегося</w:t>
            </w:r>
          </w:p>
          <w:p w:rsidR="001E1557" w:rsidRPr="00710EDE" w:rsidRDefault="001E1557" w:rsidP="00710EDE">
            <w:pPr>
              <w:jc w:val="both"/>
              <w:rPr>
                <w:sz w:val="28"/>
                <w:szCs w:val="28"/>
              </w:rPr>
            </w:pPr>
            <w:r w:rsidRPr="00710EDE">
              <w:rPr>
                <w:sz w:val="28"/>
                <w:szCs w:val="28"/>
              </w:rPr>
              <w:t>св. 400 до 500 60 м2 на 1 учащегося</w:t>
            </w:r>
          </w:p>
          <w:p w:rsidR="001E1557" w:rsidRPr="00710EDE" w:rsidRDefault="001E1557" w:rsidP="00710EDE">
            <w:pPr>
              <w:jc w:val="both"/>
              <w:rPr>
                <w:sz w:val="28"/>
                <w:szCs w:val="28"/>
              </w:rPr>
            </w:pPr>
            <w:r w:rsidRPr="00710EDE">
              <w:rPr>
                <w:sz w:val="28"/>
                <w:szCs w:val="28"/>
              </w:rPr>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специализированные школы (с углубленным изучением языков, математики и др.), лицеи, гимназии, колледжи;</w:t>
            </w:r>
          </w:p>
        </w:tc>
        <w:tc>
          <w:tcPr>
            <w:tcW w:w="11112"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учреждения среднего специального и профессионального образования без учебно-лабораторных и учебно-производственных корпусов и мастерских;</w:t>
            </w:r>
          </w:p>
        </w:tc>
        <w:tc>
          <w:tcPr>
            <w:tcW w:w="4111" w:type="dxa"/>
          </w:tcPr>
          <w:p w:rsidR="001E1557" w:rsidRPr="00710EDE" w:rsidRDefault="001E1557" w:rsidP="00710EDE">
            <w:pPr>
              <w:jc w:val="both"/>
              <w:rPr>
                <w:sz w:val="28"/>
                <w:szCs w:val="28"/>
              </w:rPr>
            </w:pPr>
            <w:r w:rsidRPr="00710EDE">
              <w:rPr>
                <w:sz w:val="28"/>
                <w:szCs w:val="28"/>
              </w:rPr>
              <w:t>По заданию на проектирование</w:t>
            </w:r>
          </w:p>
        </w:tc>
        <w:tc>
          <w:tcPr>
            <w:tcW w:w="7001" w:type="dxa"/>
          </w:tcPr>
          <w:p w:rsidR="001E1557" w:rsidRPr="00710EDE" w:rsidRDefault="001E1557" w:rsidP="00710EDE">
            <w:pPr>
              <w:jc w:val="both"/>
              <w:rPr>
                <w:sz w:val="28"/>
                <w:szCs w:val="28"/>
              </w:rPr>
            </w:pPr>
            <w:r w:rsidRPr="00710EDE">
              <w:rPr>
                <w:sz w:val="28"/>
                <w:szCs w:val="28"/>
              </w:rPr>
              <w:t>При вместимости профессионально-технических училищ и средних специальных учебных заведений, учащихся:</w:t>
            </w:r>
          </w:p>
          <w:p w:rsidR="001E1557" w:rsidRPr="00710EDE" w:rsidRDefault="001E1557" w:rsidP="00710EDE">
            <w:pPr>
              <w:jc w:val="both"/>
              <w:rPr>
                <w:sz w:val="28"/>
                <w:szCs w:val="28"/>
              </w:rPr>
            </w:pPr>
            <w:r w:rsidRPr="00710EDE">
              <w:rPr>
                <w:sz w:val="28"/>
                <w:szCs w:val="28"/>
              </w:rPr>
              <w:t>до 300 75 м2 на 1 учащегося</w:t>
            </w:r>
          </w:p>
          <w:p w:rsidR="001E1557" w:rsidRPr="00710EDE" w:rsidRDefault="001E1557" w:rsidP="00710EDE">
            <w:pPr>
              <w:jc w:val="both"/>
              <w:rPr>
                <w:sz w:val="28"/>
                <w:szCs w:val="28"/>
              </w:rPr>
            </w:pPr>
            <w:r w:rsidRPr="00710EDE">
              <w:rPr>
                <w:sz w:val="28"/>
                <w:szCs w:val="28"/>
              </w:rPr>
              <w:t>св. 300 до 900 50-65 м2 на 1 учащегося</w:t>
            </w:r>
          </w:p>
          <w:p w:rsidR="001E1557" w:rsidRPr="00710EDE" w:rsidRDefault="001E1557" w:rsidP="00710EDE">
            <w:pPr>
              <w:jc w:val="both"/>
              <w:rPr>
                <w:sz w:val="28"/>
                <w:szCs w:val="28"/>
              </w:rPr>
            </w:pPr>
            <w:r w:rsidRPr="00710EDE">
              <w:rPr>
                <w:sz w:val="28"/>
                <w:szCs w:val="28"/>
              </w:rPr>
              <w:t>св. 900 до 1600 30-40 м2 на 1 учащегося</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высшие учебные заведения;</w:t>
            </w:r>
          </w:p>
        </w:tc>
        <w:tc>
          <w:tcPr>
            <w:tcW w:w="4111" w:type="dxa"/>
          </w:tcPr>
          <w:p w:rsidR="001E1557" w:rsidRPr="00710EDE" w:rsidRDefault="001E1557" w:rsidP="00710EDE">
            <w:pPr>
              <w:jc w:val="both"/>
              <w:rPr>
                <w:sz w:val="28"/>
                <w:szCs w:val="28"/>
              </w:rPr>
            </w:pPr>
            <w:r w:rsidRPr="00710EDE">
              <w:rPr>
                <w:sz w:val="28"/>
                <w:szCs w:val="28"/>
              </w:rPr>
              <w:t>По заданию на проектирование</w:t>
            </w:r>
          </w:p>
        </w:tc>
        <w:tc>
          <w:tcPr>
            <w:tcW w:w="7001" w:type="dxa"/>
          </w:tcPr>
          <w:p w:rsidR="001E1557" w:rsidRPr="00710EDE" w:rsidRDefault="001E1557" w:rsidP="00710EDE">
            <w:pPr>
              <w:jc w:val="both"/>
              <w:rPr>
                <w:sz w:val="28"/>
                <w:szCs w:val="28"/>
              </w:rPr>
            </w:pPr>
            <w:r w:rsidRPr="00710EDE">
              <w:rPr>
                <w:sz w:val="28"/>
                <w:szCs w:val="28"/>
              </w:rPr>
              <w:t>Зоны высших учебных заведений (учебная зона) на 1 тыс. студентов, га: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вузы - соответственно их профилю с коэффициентом - 0,5; специализированная зона -по заданию на проектирование; спортивная зона - 1-2; зона студенческих общежитий - 1,5-3. Вузы физической культуры проектируются 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многопрофильные учреждения дополнительного образования;</w:t>
            </w:r>
          </w:p>
        </w:tc>
        <w:tc>
          <w:tcPr>
            <w:tcW w:w="4111" w:type="dxa"/>
          </w:tcPr>
          <w:p w:rsidR="001E1557" w:rsidRPr="00710EDE" w:rsidRDefault="001E1557" w:rsidP="00710EDE">
            <w:pPr>
              <w:jc w:val="both"/>
              <w:rPr>
                <w:sz w:val="28"/>
                <w:szCs w:val="28"/>
              </w:rPr>
            </w:pPr>
            <w:r w:rsidRPr="00710EDE">
              <w:rPr>
                <w:sz w:val="28"/>
                <w:szCs w:val="28"/>
              </w:rPr>
              <w:t>10 % общего числа школьников, в том числе по видам зданий: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7001"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1859"/>
        </w:trPr>
        <w:tc>
          <w:tcPr>
            <w:tcW w:w="3397" w:type="dxa"/>
          </w:tcPr>
          <w:p w:rsidR="001E1557" w:rsidRPr="00710EDE" w:rsidRDefault="001E1557" w:rsidP="00710EDE">
            <w:pPr>
              <w:jc w:val="both"/>
              <w:rPr>
                <w:sz w:val="28"/>
                <w:szCs w:val="28"/>
              </w:rPr>
            </w:pPr>
            <w:r w:rsidRPr="00710EDE">
              <w:rPr>
                <w:sz w:val="28"/>
                <w:szCs w:val="28"/>
              </w:rPr>
              <w:t>- школы-интернаты;</w:t>
            </w:r>
          </w:p>
        </w:tc>
        <w:tc>
          <w:tcPr>
            <w:tcW w:w="4111" w:type="dxa"/>
          </w:tcPr>
          <w:p w:rsidR="001E1557" w:rsidRPr="00710EDE" w:rsidRDefault="001E1557" w:rsidP="00710EDE">
            <w:pPr>
              <w:jc w:val="both"/>
              <w:rPr>
                <w:sz w:val="28"/>
                <w:szCs w:val="28"/>
              </w:rPr>
            </w:pPr>
            <w:r w:rsidRPr="00710EDE">
              <w:rPr>
                <w:sz w:val="28"/>
                <w:szCs w:val="28"/>
              </w:rPr>
              <w:t>По заданию на проектирование</w:t>
            </w:r>
          </w:p>
        </w:tc>
        <w:tc>
          <w:tcPr>
            <w:tcW w:w="7001" w:type="dxa"/>
          </w:tcPr>
          <w:p w:rsidR="001E1557" w:rsidRPr="00710EDE" w:rsidRDefault="001E1557" w:rsidP="00710EDE">
            <w:pPr>
              <w:jc w:val="both"/>
              <w:rPr>
                <w:sz w:val="28"/>
                <w:szCs w:val="28"/>
              </w:rPr>
            </w:pPr>
            <w:r w:rsidRPr="00710EDE">
              <w:rPr>
                <w:sz w:val="28"/>
                <w:szCs w:val="28"/>
              </w:rPr>
              <w:t>При вместимости общеобразовательной школы-интерната, учащихся:</w:t>
            </w:r>
          </w:p>
          <w:p w:rsidR="001E1557" w:rsidRPr="00710EDE" w:rsidRDefault="001E1557" w:rsidP="00710EDE">
            <w:pPr>
              <w:jc w:val="both"/>
              <w:rPr>
                <w:sz w:val="28"/>
                <w:szCs w:val="28"/>
              </w:rPr>
            </w:pPr>
            <w:r w:rsidRPr="00710EDE">
              <w:rPr>
                <w:sz w:val="28"/>
                <w:szCs w:val="28"/>
              </w:rPr>
              <w:t>св. 200 до 300 70 м2 на 1 учащегося</w:t>
            </w:r>
          </w:p>
          <w:p w:rsidR="001E1557" w:rsidRPr="00710EDE" w:rsidRDefault="001E1557" w:rsidP="00710EDE">
            <w:pPr>
              <w:jc w:val="both"/>
              <w:rPr>
                <w:sz w:val="28"/>
                <w:szCs w:val="28"/>
              </w:rPr>
            </w:pPr>
            <w:r w:rsidRPr="00710EDE">
              <w:rPr>
                <w:sz w:val="28"/>
                <w:szCs w:val="28"/>
              </w:rPr>
              <w:t>св. 300 до 500 65 м2 на 1 учащегося</w:t>
            </w:r>
          </w:p>
          <w:p w:rsidR="001E1557" w:rsidRPr="00710EDE" w:rsidRDefault="001E1557" w:rsidP="00710EDE">
            <w:pPr>
              <w:jc w:val="both"/>
              <w:rPr>
                <w:sz w:val="28"/>
                <w:szCs w:val="28"/>
              </w:rPr>
            </w:pPr>
            <w:r w:rsidRPr="00710EDE">
              <w:rPr>
                <w:sz w:val="28"/>
                <w:szCs w:val="28"/>
              </w:rPr>
              <w:t>св. 500 и более 45 м2 на 1 учащегося</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танцзалы, дискотеки;</w:t>
            </w:r>
          </w:p>
        </w:tc>
        <w:tc>
          <w:tcPr>
            <w:tcW w:w="4111" w:type="dxa"/>
          </w:tcPr>
          <w:p w:rsidR="001E1557" w:rsidRPr="00710EDE" w:rsidRDefault="001E1557" w:rsidP="00710EDE">
            <w:pPr>
              <w:jc w:val="both"/>
              <w:rPr>
                <w:sz w:val="28"/>
                <w:szCs w:val="28"/>
              </w:rPr>
            </w:pPr>
            <w:r w:rsidRPr="00710EDE">
              <w:rPr>
                <w:sz w:val="28"/>
                <w:szCs w:val="28"/>
              </w:rPr>
              <w:t>6 на 1 тыс. чел.</w:t>
            </w:r>
          </w:p>
        </w:tc>
        <w:tc>
          <w:tcPr>
            <w:tcW w:w="7001"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учебно-лабораторные, научно-лабораторные корпуса, учебно-производственные мастерские;</w:t>
            </w:r>
          </w:p>
        </w:tc>
        <w:tc>
          <w:tcPr>
            <w:tcW w:w="11112"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мастерские (художественные, скульптурные, столярные и др.);</w:t>
            </w:r>
          </w:p>
        </w:tc>
        <w:tc>
          <w:tcPr>
            <w:tcW w:w="11112"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станция юных техников (натуралистов, туристов);</w:t>
            </w:r>
          </w:p>
        </w:tc>
        <w:tc>
          <w:tcPr>
            <w:tcW w:w="4111" w:type="dxa"/>
          </w:tcPr>
          <w:p w:rsidR="001E1557" w:rsidRPr="00710EDE" w:rsidRDefault="001E1557" w:rsidP="00710EDE">
            <w:pPr>
              <w:jc w:val="both"/>
              <w:rPr>
                <w:sz w:val="28"/>
                <w:szCs w:val="28"/>
              </w:rPr>
            </w:pPr>
            <w:r w:rsidRPr="00710EDE">
              <w:rPr>
                <w:sz w:val="28"/>
                <w:szCs w:val="28"/>
              </w:rPr>
              <w:t>0,9 % общего числа школьников</w:t>
            </w:r>
          </w:p>
        </w:tc>
        <w:tc>
          <w:tcPr>
            <w:tcW w:w="7001"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библиотеки, архивы;</w:t>
            </w:r>
          </w:p>
        </w:tc>
        <w:tc>
          <w:tcPr>
            <w:tcW w:w="4111" w:type="dxa"/>
          </w:tcPr>
          <w:p w:rsidR="001E1557" w:rsidRPr="00710EDE" w:rsidRDefault="001E1557" w:rsidP="00710EDE">
            <w:pPr>
              <w:jc w:val="both"/>
              <w:rPr>
                <w:sz w:val="28"/>
                <w:szCs w:val="28"/>
              </w:rPr>
            </w:pPr>
            <w:r w:rsidRPr="00710EDE">
              <w:rPr>
                <w:sz w:val="28"/>
                <w:szCs w:val="28"/>
              </w:rPr>
              <w:t>6-7,5 тыс. ед. хранения</w:t>
            </w:r>
          </w:p>
          <w:p w:rsidR="001E1557" w:rsidRPr="00710EDE" w:rsidRDefault="001E1557" w:rsidP="00710EDE">
            <w:pPr>
              <w:jc w:val="both"/>
              <w:rPr>
                <w:sz w:val="28"/>
                <w:szCs w:val="28"/>
              </w:rPr>
            </w:pPr>
            <w:r w:rsidRPr="00710EDE">
              <w:rPr>
                <w:sz w:val="28"/>
                <w:szCs w:val="28"/>
              </w:rPr>
              <w:t>5-6 читательское место</w:t>
            </w:r>
          </w:p>
        </w:tc>
        <w:tc>
          <w:tcPr>
            <w:tcW w:w="7001"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спортзалы, залы рекреации (с бассейном или без);</w:t>
            </w:r>
          </w:p>
        </w:tc>
        <w:tc>
          <w:tcPr>
            <w:tcW w:w="4111" w:type="dxa"/>
          </w:tcPr>
          <w:p w:rsidR="001E1557" w:rsidRPr="00710EDE" w:rsidRDefault="001E1557" w:rsidP="00710EDE">
            <w:pPr>
              <w:jc w:val="both"/>
              <w:rPr>
                <w:sz w:val="28"/>
                <w:szCs w:val="28"/>
              </w:rPr>
            </w:pPr>
            <w:r w:rsidRPr="00710EDE">
              <w:rPr>
                <w:sz w:val="28"/>
                <w:szCs w:val="28"/>
              </w:rPr>
              <w:t>20-25 м2 зеркала воды на 1 тыс. чел.</w:t>
            </w:r>
          </w:p>
          <w:p w:rsidR="001E1557" w:rsidRPr="00710EDE" w:rsidRDefault="001E1557" w:rsidP="00710EDE">
            <w:pPr>
              <w:jc w:val="both"/>
              <w:rPr>
                <w:sz w:val="28"/>
                <w:szCs w:val="28"/>
              </w:rPr>
            </w:pPr>
            <w:r w:rsidRPr="00710EDE">
              <w:rPr>
                <w:sz w:val="28"/>
                <w:szCs w:val="28"/>
              </w:rPr>
              <w:t>60-80 м2 площади пола на 1 тыс. чел.</w:t>
            </w:r>
          </w:p>
        </w:tc>
        <w:tc>
          <w:tcPr>
            <w:tcW w:w="7001" w:type="dxa"/>
            <w:vMerge w:val="restart"/>
          </w:tcPr>
          <w:p w:rsidR="001E1557" w:rsidRPr="00710EDE" w:rsidRDefault="001E1557" w:rsidP="00710EDE">
            <w:pPr>
              <w:jc w:val="both"/>
              <w:rPr>
                <w:sz w:val="28"/>
                <w:szCs w:val="28"/>
              </w:rPr>
            </w:pPr>
            <w:r w:rsidRPr="00710EDE">
              <w:rPr>
                <w:sz w:val="28"/>
                <w:szCs w:val="28"/>
              </w:rPr>
              <w:t>В поселениях с числом жителей от 2 до 5 тыс. следует предусматривать один спортивный зал площадью 540 м2</w:t>
            </w:r>
          </w:p>
        </w:tc>
      </w:tr>
      <w:tr w:rsidR="001E1557" w:rsidRPr="00CF6586">
        <w:trPr>
          <w:trHeight w:val="484"/>
        </w:trPr>
        <w:tc>
          <w:tcPr>
            <w:tcW w:w="3397" w:type="dxa"/>
          </w:tcPr>
          <w:p w:rsidR="001E1557" w:rsidRPr="00710EDE" w:rsidRDefault="001E1557" w:rsidP="00710EDE">
            <w:pPr>
              <w:jc w:val="both"/>
              <w:rPr>
                <w:sz w:val="28"/>
                <w:szCs w:val="28"/>
              </w:rPr>
            </w:pPr>
            <w:r w:rsidRPr="00710EDE">
              <w:rPr>
                <w:sz w:val="28"/>
                <w:szCs w:val="28"/>
              </w:rPr>
              <w:t>- спортивные площадки, стадионы, теннисные корты.</w:t>
            </w:r>
          </w:p>
        </w:tc>
        <w:tc>
          <w:tcPr>
            <w:tcW w:w="4111" w:type="dxa"/>
          </w:tcPr>
          <w:p w:rsidR="001E1557" w:rsidRPr="00710EDE" w:rsidRDefault="001E1557" w:rsidP="00710EDE">
            <w:pPr>
              <w:jc w:val="both"/>
              <w:rPr>
                <w:sz w:val="28"/>
                <w:szCs w:val="28"/>
              </w:rPr>
            </w:pPr>
            <w:r w:rsidRPr="00710EDE">
              <w:rPr>
                <w:sz w:val="28"/>
                <w:szCs w:val="28"/>
              </w:rPr>
              <w:t>70-80 м2 общей площади на 1 тыс. чел.</w:t>
            </w:r>
          </w:p>
        </w:tc>
        <w:tc>
          <w:tcPr>
            <w:tcW w:w="7001" w:type="dxa"/>
            <w:vMerge/>
          </w:tcPr>
          <w:p w:rsidR="001E1557" w:rsidRPr="00710EDE" w:rsidRDefault="001E1557" w:rsidP="00710EDE">
            <w:pPr>
              <w:jc w:val="both"/>
              <w:rPr>
                <w:sz w:val="28"/>
                <w:szCs w:val="28"/>
              </w:rPr>
            </w:pPr>
          </w:p>
        </w:tc>
      </w:tr>
    </w:tbl>
    <w:p w:rsidR="001E1557" w:rsidRPr="00CF6586" w:rsidRDefault="001E1557" w:rsidP="002838CF">
      <w:pPr>
        <w:ind w:firstLine="851"/>
        <w:jc w:val="both"/>
        <w:rPr>
          <w:sz w:val="28"/>
          <w:szCs w:val="28"/>
        </w:rPr>
      </w:pPr>
    </w:p>
    <w:p w:rsidR="001E1557" w:rsidRPr="00CF6586" w:rsidRDefault="001E1557" w:rsidP="002838CF">
      <w:pPr>
        <w:ind w:firstLine="851"/>
        <w:jc w:val="both"/>
        <w:rPr>
          <w:sz w:val="28"/>
          <w:szCs w:val="28"/>
        </w:rPr>
      </w:pPr>
      <w:r w:rsidRPr="00CF6586">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1E1557" w:rsidRPr="00CF6586" w:rsidRDefault="001E1557" w:rsidP="002838CF">
      <w:pPr>
        <w:ind w:firstLine="851"/>
        <w:jc w:val="both"/>
        <w:rPr>
          <w:sz w:val="28"/>
          <w:szCs w:val="28"/>
        </w:rPr>
      </w:pPr>
      <w:r w:rsidRPr="00CF6586">
        <w:rPr>
          <w:sz w:val="28"/>
          <w:szCs w:val="28"/>
        </w:rPr>
        <w:t xml:space="preserve">3) предельное количество этажей зданий, строений, сооружений – 3 этажа; </w:t>
      </w:r>
    </w:p>
    <w:p w:rsidR="001E1557" w:rsidRPr="00CF6586" w:rsidRDefault="001E1557" w:rsidP="002838CF">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1E1557" w:rsidRDefault="001E1557" w:rsidP="002838CF"/>
    <w:p w:rsidR="001E1557" w:rsidRPr="009C4A58" w:rsidRDefault="001E1557" w:rsidP="002838CF">
      <w:pPr>
        <w:ind w:firstLine="851"/>
        <w:jc w:val="both"/>
        <w:rPr>
          <w:sz w:val="28"/>
          <w:szCs w:val="28"/>
        </w:rPr>
      </w:pPr>
      <w:r w:rsidRPr="009C4A5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О-4 включают в себя:</w:t>
      </w:r>
    </w:p>
    <w:p w:rsidR="001E1557" w:rsidRPr="009C4A58" w:rsidRDefault="001E1557" w:rsidP="002838CF">
      <w:pPr>
        <w:ind w:firstLine="851"/>
        <w:jc w:val="both"/>
        <w:rPr>
          <w:sz w:val="28"/>
          <w:szCs w:val="28"/>
        </w:rPr>
      </w:pPr>
      <w:r w:rsidRPr="009C4A58">
        <w:rPr>
          <w:sz w:val="28"/>
          <w:szCs w:val="28"/>
        </w:rPr>
        <w:t>1) предельные (минимальные и (или) максимальные) размеры земельных участков, в том числе их площадь: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4"/>
        <w:gridCol w:w="2761"/>
        <w:gridCol w:w="5893"/>
      </w:tblGrid>
      <w:tr w:rsidR="001E1557" w:rsidRPr="009C4A58">
        <w:trPr>
          <w:trHeight w:val="436"/>
        </w:trPr>
        <w:tc>
          <w:tcPr>
            <w:tcW w:w="5684" w:type="dxa"/>
            <w:vAlign w:val="center"/>
          </w:tcPr>
          <w:p w:rsidR="001E1557" w:rsidRPr="00710EDE" w:rsidRDefault="001E1557" w:rsidP="00710EDE">
            <w:pPr>
              <w:spacing w:line="276" w:lineRule="auto"/>
              <w:jc w:val="center"/>
              <w:rPr>
                <w:b/>
                <w:bCs/>
                <w:sz w:val="28"/>
                <w:szCs w:val="28"/>
              </w:rPr>
            </w:pPr>
            <w:r w:rsidRPr="00710EDE">
              <w:rPr>
                <w:b/>
                <w:bCs/>
                <w:sz w:val="28"/>
                <w:szCs w:val="28"/>
              </w:rPr>
              <w:t>Наименование объекта</w:t>
            </w:r>
          </w:p>
        </w:tc>
        <w:tc>
          <w:tcPr>
            <w:tcW w:w="2761" w:type="dxa"/>
            <w:vAlign w:val="center"/>
          </w:tcPr>
          <w:p w:rsidR="001E1557" w:rsidRPr="00710EDE" w:rsidRDefault="001E1557" w:rsidP="00710EDE">
            <w:pPr>
              <w:spacing w:line="276" w:lineRule="auto"/>
              <w:jc w:val="center"/>
              <w:rPr>
                <w:b/>
                <w:bCs/>
                <w:sz w:val="28"/>
                <w:szCs w:val="28"/>
              </w:rPr>
            </w:pPr>
            <w:r w:rsidRPr="00710EDE">
              <w:rPr>
                <w:b/>
                <w:bCs/>
                <w:sz w:val="28"/>
                <w:szCs w:val="28"/>
              </w:rPr>
              <w:t>Число мест</w:t>
            </w:r>
          </w:p>
        </w:tc>
        <w:tc>
          <w:tcPr>
            <w:tcW w:w="5893" w:type="dxa"/>
            <w:vAlign w:val="center"/>
          </w:tcPr>
          <w:p w:rsidR="001E1557" w:rsidRPr="00710EDE" w:rsidRDefault="001E1557" w:rsidP="00710EDE">
            <w:pPr>
              <w:spacing w:line="276" w:lineRule="auto"/>
              <w:jc w:val="center"/>
              <w:rPr>
                <w:b/>
                <w:bCs/>
                <w:sz w:val="28"/>
                <w:szCs w:val="28"/>
              </w:rPr>
            </w:pPr>
            <w:r w:rsidRPr="00710EDE">
              <w:rPr>
                <w:b/>
                <w:bCs/>
                <w:sz w:val="28"/>
                <w:szCs w:val="28"/>
              </w:rPr>
              <w:t>Размеры земельных участков</w:t>
            </w:r>
          </w:p>
        </w:tc>
      </w:tr>
      <w:tr w:rsidR="001E1557" w:rsidRPr="009C4A58">
        <w:trPr>
          <w:trHeight w:val="851"/>
        </w:trPr>
        <w:tc>
          <w:tcPr>
            <w:tcW w:w="5684"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объекты, связанные с отправлением культа;</w:t>
            </w:r>
          </w:p>
        </w:tc>
        <w:tc>
          <w:tcPr>
            <w:tcW w:w="2761" w:type="dxa"/>
          </w:tcPr>
          <w:p w:rsidR="001E1557" w:rsidRPr="00710EDE" w:rsidRDefault="001E1557" w:rsidP="00710EDE">
            <w:pPr>
              <w:jc w:val="both"/>
              <w:rPr>
                <w:sz w:val="28"/>
                <w:szCs w:val="28"/>
              </w:rPr>
            </w:pPr>
            <w:r w:rsidRPr="00710EDE">
              <w:rPr>
                <w:sz w:val="28"/>
                <w:szCs w:val="28"/>
              </w:rPr>
              <w:t>Приходской храм, 1 место</w:t>
            </w:r>
          </w:p>
        </w:tc>
        <w:tc>
          <w:tcPr>
            <w:tcW w:w="5893" w:type="dxa"/>
          </w:tcPr>
          <w:p w:rsidR="001E1557" w:rsidRPr="00710EDE" w:rsidRDefault="001E1557" w:rsidP="00710EDE">
            <w:pPr>
              <w:jc w:val="both"/>
              <w:rPr>
                <w:sz w:val="28"/>
                <w:szCs w:val="28"/>
              </w:rPr>
            </w:pPr>
            <w:r w:rsidRPr="00710EDE">
              <w:rPr>
                <w:sz w:val="28"/>
                <w:szCs w:val="28"/>
              </w:rPr>
              <w:t>7,5 храмов на 1000 православных верующих, 7 м2 на место</w:t>
            </w:r>
          </w:p>
          <w:p w:rsidR="001E1557" w:rsidRPr="00710EDE" w:rsidRDefault="001E1557" w:rsidP="00710EDE">
            <w:pPr>
              <w:jc w:val="both"/>
              <w:rPr>
                <w:sz w:val="28"/>
                <w:szCs w:val="28"/>
              </w:rPr>
            </w:pPr>
            <w:r w:rsidRPr="00710EDE">
              <w:rPr>
                <w:sz w:val="28"/>
                <w:szCs w:val="28"/>
              </w:rPr>
              <w:t>Размещение по согласованию с местной епархией</w:t>
            </w:r>
          </w:p>
        </w:tc>
      </w:tr>
      <w:tr w:rsidR="001E1557" w:rsidRPr="009C4A58">
        <w:trPr>
          <w:trHeight w:val="459"/>
        </w:trPr>
        <w:tc>
          <w:tcPr>
            <w:tcW w:w="5684"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объекты, сопутствующие отправлению культа;</w:t>
            </w:r>
          </w:p>
        </w:tc>
        <w:tc>
          <w:tcPr>
            <w:tcW w:w="8654"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9C4A58">
        <w:trPr>
          <w:trHeight w:val="459"/>
        </w:trPr>
        <w:tc>
          <w:tcPr>
            <w:tcW w:w="5684" w:type="dxa"/>
          </w:tcPr>
          <w:p w:rsidR="001E1557" w:rsidRPr="00710EDE" w:rsidRDefault="001E1557" w:rsidP="00710EDE">
            <w:pPr>
              <w:numPr>
                <w:ilvl w:val="0"/>
                <w:numId w:val="42"/>
              </w:numPr>
              <w:ind w:left="0" w:firstLine="0"/>
              <w:jc w:val="both"/>
              <w:rPr>
                <w:sz w:val="28"/>
                <w:szCs w:val="28"/>
              </w:rPr>
            </w:pPr>
            <w:r w:rsidRPr="00710EDE">
              <w:rPr>
                <w:sz w:val="28"/>
                <w:szCs w:val="28"/>
              </w:rPr>
              <w:t>гостиницы, дома приезжих;</w:t>
            </w:r>
          </w:p>
        </w:tc>
        <w:tc>
          <w:tcPr>
            <w:tcW w:w="2761" w:type="dxa"/>
          </w:tcPr>
          <w:p w:rsidR="001E1557" w:rsidRPr="00710EDE" w:rsidRDefault="001E1557" w:rsidP="00710EDE">
            <w:pPr>
              <w:spacing w:line="276" w:lineRule="auto"/>
              <w:jc w:val="both"/>
              <w:rPr>
                <w:sz w:val="28"/>
                <w:szCs w:val="28"/>
              </w:rPr>
            </w:pPr>
            <w:r w:rsidRPr="00710EDE">
              <w:rPr>
                <w:sz w:val="28"/>
                <w:szCs w:val="28"/>
              </w:rPr>
              <w:t>6 на 1 тыс. чел.</w:t>
            </w:r>
          </w:p>
        </w:tc>
        <w:tc>
          <w:tcPr>
            <w:tcW w:w="5893" w:type="dxa"/>
          </w:tcPr>
          <w:p w:rsidR="001E1557" w:rsidRPr="00710EDE" w:rsidRDefault="001E1557" w:rsidP="00710EDE">
            <w:pPr>
              <w:jc w:val="both"/>
              <w:rPr>
                <w:sz w:val="28"/>
                <w:szCs w:val="28"/>
              </w:rPr>
            </w:pPr>
            <w:r w:rsidRPr="00710EDE">
              <w:rPr>
                <w:sz w:val="28"/>
                <w:szCs w:val="28"/>
              </w:rPr>
              <w:t>При числе мест гостиницы, м2 на 1 место:</w:t>
            </w:r>
          </w:p>
          <w:p w:rsidR="001E1557" w:rsidRPr="00710EDE" w:rsidRDefault="001E1557" w:rsidP="00710EDE">
            <w:pPr>
              <w:spacing w:line="276" w:lineRule="auto"/>
              <w:jc w:val="both"/>
              <w:rPr>
                <w:sz w:val="28"/>
                <w:szCs w:val="28"/>
              </w:rPr>
            </w:pPr>
            <w:r w:rsidRPr="00710EDE">
              <w:rPr>
                <w:sz w:val="28"/>
                <w:szCs w:val="28"/>
              </w:rPr>
              <w:t>От 25 до 100-55</w:t>
            </w:r>
          </w:p>
        </w:tc>
      </w:tr>
      <w:tr w:rsidR="001E1557" w:rsidRPr="009C4A58">
        <w:trPr>
          <w:trHeight w:val="173"/>
        </w:trPr>
        <w:tc>
          <w:tcPr>
            <w:tcW w:w="5684" w:type="dxa"/>
          </w:tcPr>
          <w:p w:rsidR="001E1557" w:rsidRPr="00710EDE" w:rsidRDefault="001E1557" w:rsidP="00710EDE">
            <w:pPr>
              <w:keepLines/>
              <w:widowControl w:val="0"/>
              <w:numPr>
                <w:ilvl w:val="0"/>
                <w:numId w:val="42"/>
              </w:numPr>
              <w:tabs>
                <w:tab w:val="left" w:pos="567"/>
              </w:tabs>
              <w:ind w:left="0" w:firstLine="0"/>
              <w:jc w:val="both"/>
              <w:rPr>
                <w:sz w:val="28"/>
                <w:szCs w:val="28"/>
              </w:rPr>
            </w:pPr>
            <w:r w:rsidRPr="00710EDE">
              <w:rPr>
                <w:color w:val="000000"/>
                <w:sz w:val="28"/>
                <w:szCs w:val="28"/>
              </w:rPr>
              <w:t>жилые дома священнослужителей и обслуживающего персонала;</w:t>
            </w:r>
          </w:p>
        </w:tc>
        <w:tc>
          <w:tcPr>
            <w:tcW w:w="8654"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9C4A58">
        <w:trPr>
          <w:trHeight w:val="57"/>
        </w:trPr>
        <w:tc>
          <w:tcPr>
            <w:tcW w:w="5684" w:type="dxa"/>
          </w:tcPr>
          <w:p w:rsidR="001E1557" w:rsidRPr="00710EDE" w:rsidRDefault="001E1557" w:rsidP="00710EDE">
            <w:pPr>
              <w:keepLines/>
              <w:widowControl w:val="0"/>
              <w:numPr>
                <w:ilvl w:val="0"/>
                <w:numId w:val="42"/>
              </w:numPr>
              <w:tabs>
                <w:tab w:val="left" w:pos="567"/>
              </w:tabs>
              <w:spacing w:after="240"/>
              <w:ind w:left="0" w:firstLine="0"/>
              <w:jc w:val="both"/>
              <w:rPr>
                <w:sz w:val="28"/>
                <w:szCs w:val="28"/>
              </w:rPr>
            </w:pPr>
            <w:r w:rsidRPr="00710EDE">
              <w:rPr>
                <w:color w:val="000000"/>
                <w:sz w:val="28"/>
                <w:szCs w:val="28"/>
              </w:rPr>
              <w:t>киоски, временные павильоны розничной торговли</w:t>
            </w:r>
          </w:p>
        </w:tc>
        <w:tc>
          <w:tcPr>
            <w:tcW w:w="8654"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bl>
    <w:p w:rsidR="001E1557" w:rsidRPr="009C4A58" w:rsidRDefault="001E1557" w:rsidP="002838CF">
      <w:pPr>
        <w:ind w:firstLine="851"/>
        <w:jc w:val="both"/>
        <w:rPr>
          <w:sz w:val="28"/>
          <w:szCs w:val="28"/>
        </w:rPr>
      </w:pPr>
      <w:r w:rsidRPr="009C4A58">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1E1557" w:rsidRPr="009C4A58" w:rsidRDefault="001E1557" w:rsidP="002838CF">
      <w:pPr>
        <w:ind w:firstLine="851"/>
        <w:jc w:val="both"/>
        <w:rPr>
          <w:sz w:val="28"/>
          <w:szCs w:val="28"/>
        </w:rPr>
      </w:pPr>
      <w:r w:rsidRPr="009C4A58">
        <w:rPr>
          <w:sz w:val="28"/>
          <w:szCs w:val="28"/>
        </w:rPr>
        <w:t>3) предельное количество этажей зданий, строений, сооружений – 3 этажа;</w:t>
      </w:r>
    </w:p>
    <w:p w:rsidR="001E1557" w:rsidRPr="009C4A58" w:rsidRDefault="001E1557" w:rsidP="002838CF">
      <w:pPr>
        <w:ind w:firstLine="851"/>
        <w:jc w:val="both"/>
        <w:rPr>
          <w:sz w:val="28"/>
          <w:szCs w:val="28"/>
        </w:rPr>
      </w:pPr>
      <w:r w:rsidRPr="009C4A5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1E1557" w:rsidRDefault="001E1557" w:rsidP="002838CF">
      <w:pPr>
        <w:ind w:firstLine="851"/>
        <w:jc w:val="both"/>
        <w:rPr>
          <w:sz w:val="28"/>
          <w:szCs w:val="28"/>
        </w:rPr>
      </w:pPr>
    </w:p>
    <w:p w:rsidR="001E1557" w:rsidRDefault="001E1557" w:rsidP="002838CF">
      <w:pPr>
        <w:ind w:firstLine="851"/>
        <w:jc w:val="both"/>
        <w:rPr>
          <w:sz w:val="28"/>
          <w:szCs w:val="28"/>
        </w:rPr>
      </w:pPr>
    </w:p>
    <w:p w:rsidR="001E1557" w:rsidRPr="00CF6586" w:rsidRDefault="001E1557" w:rsidP="002838CF">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sz w:val="28"/>
          <w:szCs w:val="28"/>
        </w:rPr>
        <w:t>ыО-5</w:t>
      </w:r>
      <w:r w:rsidRPr="00CF6586">
        <w:rPr>
          <w:sz w:val="28"/>
          <w:szCs w:val="28"/>
        </w:rPr>
        <w:t xml:space="preserve"> включают в себя:</w:t>
      </w:r>
    </w:p>
    <w:p w:rsidR="001E1557" w:rsidRPr="00CF6586" w:rsidRDefault="001E1557" w:rsidP="002838CF">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W w:w="1459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9"/>
        <w:gridCol w:w="4961"/>
        <w:gridCol w:w="3689"/>
      </w:tblGrid>
      <w:tr w:rsidR="001E1557" w:rsidRPr="00CF6586">
        <w:trPr>
          <w:trHeight w:val="776"/>
        </w:trPr>
        <w:tc>
          <w:tcPr>
            <w:tcW w:w="5949" w:type="dxa"/>
            <w:vAlign w:val="center"/>
          </w:tcPr>
          <w:p w:rsidR="001E1557" w:rsidRPr="00710EDE" w:rsidRDefault="001E1557" w:rsidP="00710EDE">
            <w:pPr>
              <w:jc w:val="both"/>
              <w:rPr>
                <w:b/>
                <w:bCs/>
                <w:sz w:val="28"/>
                <w:szCs w:val="28"/>
              </w:rPr>
            </w:pPr>
            <w:r w:rsidRPr="00710EDE">
              <w:rPr>
                <w:b/>
                <w:bCs/>
                <w:sz w:val="28"/>
                <w:szCs w:val="28"/>
              </w:rPr>
              <w:t>Наименование объекта</w:t>
            </w:r>
          </w:p>
        </w:tc>
        <w:tc>
          <w:tcPr>
            <w:tcW w:w="4961" w:type="dxa"/>
            <w:vAlign w:val="center"/>
          </w:tcPr>
          <w:p w:rsidR="001E1557" w:rsidRPr="00710EDE" w:rsidRDefault="001E1557" w:rsidP="00710EDE">
            <w:pPr>
              <w:jc w:val="both"/>
              <w:rPr>
                <w:b/>
                <w:bCs/>
                <w:sz w:val="28"/>
                <w:szCs w:val="28"/>
              </w:rPr>
            </w:pPr>
            <w:r w:rsidRPr="00710EDE">
              <w:rPr>
                <w:b/>
                <w:bCs/>
                <w:sz w:val="28"/>
                <w:szCs w:val="28"/>
              </w:rPr>
              <w:t>Число мест</w:t>
            </w:r>
          </w:p>
        </w:tc>
        <w:tc>
          <w:tcPr>
            <w:tcW w:w="3689" w:type="dxa"/>
            <w:vAlign w:val="center"/>
          </w:tcPr>
          <w:p w:rsidR="001E1557" w:rsidRPr="00710EDE" w:rsidRDefault="001E1557" w:rsidP="00710EDE">
            <w:pPr>
              <w:jc w:val="both"/>
              <w:rPr>
                <w:b/>
                <w:bCs/>
                <w:sz w:val="28"/>
                <w:szCs w:val="28"/>
              </w:rPr>
            </w:pPr>
            <w:r w:rsidRPr="00710EDE">
              <w:rPr>
                <w:b/>
                <w:bCs/>
                <w:sz w:val="28"/>
                <w:szCs w:val="28"/>
              </w:rPr>
              <w:t>Размеры земельных участков</w:t>
            </w:r>
          </w:p>
        </w:tc>
      </w:tr>
      <w:tr w:rsidR="001E1557" w:rsidRPr="00CF6586">
        <w:trPr>
          <w:trHeight w:val="641"/>
        </w:trPr>
        <w:tc>
          <w:tcPr>
            <w:tcW w:w="5949"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физкультурно-оздоровительные сооружения</w:t>
            </w:r>
          </w:p>
        </w:tc>
        <w:tc>
          <w:tcPr>
            <w:tcW w:w="4961" w:type="dxa"/>
            <w:vMerge w:val="restart"/>
          </w:tcPr>
          <w:p w:rsidR="001E1557" w:rsidRPr="00710EDE" w:rsidRDefault="001E1557" w:rsidP="00710EDE">
            <w:pPr>
              <w:jc w:val="both"/>
              <w:rPr>
                <w:sz w:val="28"/>
                <w:szCs w:val="28"/>
              </w:rPr>
            </w:pPr>
            <w:r w:rsidRPr="00710EDE">
              <w:rPr>
                <w:sz w:val="28"/>
                <w:szCs w:val="28"/>
              </w:rPr>
              <w:t>70-80 м2 общей площади на 1 тыс. чел.</w:t>
            </w:r>
          </w:p>
        </w:tc>
        <w:tc>
          <w:tcPr>
            <w:tcW w:w="3689" w:type="dxa"/>
            <w:vMerge w:val="restart"/>
          </w:tcPr>
          <w:p w:rsidR="001E1557" w:rsidRPr="00710EDE" w:rsidRDefault="001E1557" w:rsidP="00710EDE">
            <w:pPr>
              <w:jc w:val="both"/>
              <w:rPr>
                <w:sz w:val="28"/>
                <w:szCs w:val="28"/>
              </w:rPr>
            </w:pPr>
            <w:r w:rsidRPr="00710EDE">
              <w:rPr>
                <w:sz w:val="28"/>
                <w:szCs w:val="28"/>
              </w:rPr>
              <w:t>В поселениях с числом жителей от 2 до 5 тыс. следует предусматривать один спортивный зал площадью 540 м2</w:t>
            </w:r>
          </w:p>
        </w:tc>
      </w:tr>
      <w:tr w:rsidR="001E1557" w:rsidRPr="00CF6586">
        <w:trPr>
          <w:trHeight w:val="390"/>
        </w:trPr>
        <w:tc>
          <w:tcPr>
            <w:tcW w:w="5949"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спортивно-зрелищные сооружения</w:t>
            </w:r>
          </w:p>
        </w:tc>
        <w:tc>
          <w:tcPr>
            <w:tcW w:w="4961" w:type="dxa"/>
            <w:vMerge/>
          </w:tcPr>
          <w:p w:rsidR="001E1557" w:rsidRPr="00710EDE" w:rsidRDefault="001E1557" w:rsidP="00710EDE">
            <w:pPr>
              <w:jc w:val="both"/>
              <w:rPr>
                <w:sz w:val="28"/>
                <w:szCs w:val="28"/>
              </w:rPr>
            </w:pPr>
          </w:p>
        </w:tc>
        <w:tc>
          <w:tcPr>
            <w:tcW w:w="3689" w:type="dxa"/>
            <w:vMerge/>
          </w:tcPr>
          <w:p w:rsidR="001E1557" w:rsidRPr="00710EDE" w:rsidRDefault="001E1557" w:rsidP="00710EDE">
            <w:pPr>
              <w:jc w:val="both"/>
              <w:rPr>
                <w:sz w:val="28"/>
                <w:szCs w:val="28"/>
              </w:rPr>
            </w:pPr>
          </w:p>
        </w:tc>
      </w:tr>
      <w:tr w:rsidR="001E1557" w:rsidRPr="00CF6586">
        <w:trPr>
          <w:trHeight w:val="476"/>
        </w:trPr>
        <w:tc>
          <w:tcPr>
            <w:tcW w:w="5949"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специальные спортивно-развлекательные сооружения;</w:t>
            </w:r>
          </w:p>
        </w:tc>
        <w:tc>
          <w:tcPr>
            <w:tcW w:w="4961" w:type="dxa"/>
            <w:vMerge/>
          </w:tcPr>
          <w:p w:rsidR="001E1557" w:rsidRPr="00710EDE" w:rsidRDefault="001E1557" w:rsidP="00710EDE">
            <w:pPr>
              <w:jc w:val="both"/>
              <w:rPr>
                <w:sz w:val="28"/>
                <w:szCs w:val="28"/>
              </w:rPr>
            </w:pPr>
          </w:p>
        </w:tc>
        <w:tc>
          <w:tcPr>
            <w:tcW w:w="3689" w:type="dxa"/>
            <w:vMerge/>
          </w:tcPr>
          <w:p w:rsidR="001E1557" w:rsidRPr="00710EDE" w:rsidRDefault="001E1557" w:rsidP="00710EDE">
            <w:pPr>
              <w:jc w:val="both"/>
              <w:rPr>
                <w:sz w:val="28"/>
                <w:szCs w:val="28"/>
              </w:rPr>
            </w:pPr>
          </w:p>
        </w:tc>
      </w:tr>
      <w:tr w:rsidR="001E1557" w:rsidRPr="00CF6586">
        <w:trPr>
          <w:trHeight w:val="449"/>
        </w:trPr>
        <w:tc>
          <w:tcPr>
            <w:tcW w:w="5949" w:type="dxa"/>
          </w:tcPr>
          <w:p w:rsidR="001E1557" w:rsidRPr="00710EDE" w:rsidRDefault="001E1557" w:rsidP="00710EDE">
            <w:pPr>
              <w:pStyle w:val="ListParagraph"/>
              <w:numPr>
                <w:ilvl w:val="1"/>
                <w:numId w:val="45"/>
              </w:numPr>
              <w:spacing w:after="0" w:line="240" w:lineRule="auto"/>
              <w:jc w:val="both"/>
              <w:rPr>
                <w:rFonts w:ascii="Times New Roman" w:hAnsi="Times New Roman" w:cs="Times New Roman"/>
                <w:sz w:val="28"/>
                <w:szCs w:val="28"/>
              </w:rPr>
            </w:pPr>
            <w:r w:rsidRPr="00710EDE">
              <w:rPr>
                <w:rFonts w:ascii="Times New Roman" w:hAnsi="Times New Roman" w:cs="Times New Roman"/>
                <w:sz w:val="28"/>
                <w:szCs w:val="28"/>
              </w:rPr>
              <w:t>спортплощадки, корты</w:t>
            </w:r>
          </w:p>
        </w:tc>
        <w:tc>
          <w:tcPr>
            <w:tcW w:w="4961" w:type="dxa"/>
            <w:vMerge/>
          </w:tcPr>
          <w:p w:rsidR="001E1557" w:rsidRPr="00710EDE" w:rsidRDefault="001E1557" w:rsidP="00710EDE">
            <w:pPr>
              <w:jc w:val="both"/>
              <w:rPr>
                <w:sz w:val="28"/>
                <w:szCs w:val="28"/>
              </w:rPr>
            </w:pPr>
          </w:p>
        </w:tc>
        <w:tc>
          <w:tcPr>
            <w:tcW w:w="3689" w:type="dxa"/>
            <w:vMerge/>
          </w:tcPr>
          <w:p w:rsidR="001E1557" w:rsidRPr="00710EDE" w:rsidRDefault="001E1557" w:rsidP="00710EDE">
            <w:pPr>
              <w:jc w:val="both"/>
              <w:rPr>
                <w:sz w:val="28"/>
                <w:szCs w:val="28"/>
              </w:rPr>
            </w:pPr>
          </w:p>
        </w:tc>
      </w:tr>
      <w:tr w:rsidR="001E1557" w:rsidRPr="00CF6586">
        <w:trPr>
          <w:trHeight w:val="796"/>
        </w:trPr>
        <w:tc>
          <w:tcPr>
            <w:tcW w:w="5949"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спортивные залы местного значения;</w:t>
            </w:r>
          </w:p>
        </w:tc>
        <w:tc>
          <w:tcPr>
            <w:tcW w:w="4961" w:type="dxa"/>
          </w:tcPr>
          <w:p w:rsidR="001E1557" w:rsidRPr="00710EDE" w:rsidRDefault="001E1557" w:rsidP="00710EDE">
            <w:pPr>
              <w:jc w:val="both"/>
              <w:rPr>
                <w:sz w:val="28"/>
                <w:szCs w:val="28"/>
              </w:rPr>
            </w:pPr>
            <w:r w:rsidRPr="00710EDE">
              <w:rPr>
                <w:sz w:val="28"/>
                <w:szCs w:val="28"/>
              </w:rPr>
              <w:t>60-80 м2 площади пола на 1 тыс. чел.</w:t>
            </w:r>
          </w:p>
        </w:tc>
        <w:tc>
          <w:tcPr>
            <w:tcW w:w="3689" w:type="dxa"/>
            <w:vMerge/>
          </w:tcPr>
          <w:p w:rsidR="001E1557" w:rsidRPr="00710EDE" w:rsidRDefault="001E1557" w:rsidP="00710EDE">
            <w:pPr>
              <w:jc w:val="both"/>
              <w:rPr>
                <w:sz w:val="28"/>
                <w:szCs w:val="28"/>
              </w:rPr>
            </w:pPr>
          </w:p>
        </w:tc>
      </w:tr>
      <w:tr w:rsidR="001E1557" w:rsidRPr="00CF6586">
        <w:trPr>
          <w:trHeight w:val="595"/>
        </w:trPr>
        <w:tc>
          <w:tcPr>
            <w:tcW w:w="5949" w:type="dxa"/>
          </w:tcPr>
          <w:p w:rsidR="001E1557" w:rsidRPr="00710EDE" w:rsidRDefault="001E1557" w:rsidP="00710EDE">
            <w:pPr>
              <w:pStyle w:val="ListParagraph"/>
              <w:numPr>
                <w:ilvl w:val="0"/>
                <w:numId w:val="42"/>
              </w:numPr>
              <w:spacing w:after="0" w:line="240" w:lineRule="auto"/>
              <w:ind w:left="0" w:firstLine="0"/>
              <w:jc w:val="both"/>
              <w:rPr>
                <w:rFonts w:ascii="Times New Roman" w:hAnsi="Times New Roman" w:cs="Times New Roman"/>
                <w:sz w:val="28"/>
                <w:szCs w:val="28"/>
              </w:rPr>
            </w:pPr>
            <w:r w:rsidRPr="00710EDE">
              <w:rPr>
                <w:rFonts w:ascii="Times New Roman" w:hAnsi="Times New Roman" w:cs="Times New Roman"/>
                <w:sz w:val="28"/>
                <w:szCs w:val="28"/>
              </w:rPr>
              <w:t>игровые детские площадки</w:t>
            </w:r>
          </w:p>
        </w:tc>
        <w:tc>
          <w:tcPr>
            <w:tcW w:w="8650" w:type="dxa"/>
            <w:gridSpan w:val="2"/>
          </w:tcPr>
          <w:p w:rsidR="001E1557" w:rsidRPr="00710EDE" w:rsidRDefault="001E1557" w:rsidP="00710EDE">
            <w:pPr>
              <w:jc w:val="both"/>
              <w:rPr>
                <w:sz w:val="28"/>
                <w:szCs w:val="28"/>
              </w:rPr>
            </w:pPr>
            <w:r w:rsidRPr="00710EDE">
              <w:rPr>
                <w:sz w:val="28"/>
                <w:szCs w:val="28"/>
              </w:rPr>
              <w:t>По заданию на проектирование</w:t>
            </w:r>
          </w:p>
        </w:tc>
      </w:tr>
    </w:tbl>
    <w:p w:rsidR="001E1557" w:rsidRPr="00CF6586" w:rsidRDefault="001E1557" w:rsidP="002838CF">
      <w:pPr>
        <w:ind w:firstLine="851"/>
        <w:jc w:val="both"/>
        <w:rPr>
          <w:sz w:val="28"/>
          <w:szCs w:val="28"/>
        </w:rPr>
      </w:pPr>
      <w:r w:rsidRPr="00CF6586">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1E1557" w:rsidRPr="00CF6586" w:rsidRDefault="001E1557" w:rsidP="002838CF">
      <w:pPr>
        <w:ind w:firstLine="851"/>
        <w:jc w:val="both"/>
        <w:rPr>
          <w:sz w:val="28"/>
          <w:szCs w:val="28"/>
        </w:rPr>
      </w:pPr>
      <w:r w:rsidRPr="00CF6586">
        <w:rPr>
          <w:sz w:val="28"/>
          <w:szCs w:val="28"/>
        </w:rPr>
        <w:t>3) предельное количество этажей зданий, строений, сооружений – 3 этажа;</w:t>
      </w:r>
    </w:p>
    <w:p w:rsidR="001E1557" w:rsidRPr="00CF6586" w:rsidRDefault="001E1557" w:rsidP="002838CF">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1E1557" w:rsidRPr="0011018F" w:rsidRDefault="001E1557" w:rsidP="007F2F97"/>
    <w:p w:rsidR="001E1557" w:rsidRPr="0011018F" w:rsidRDefault="001E1557" w:rsidP="007F2F97">
      <w:pPr>
        <w:pStyle w:val="ConsPlusNormal"/>
        <w:ind w:firstLine="540"/>
        <w:jc w:val="both"/>
        <w:rPr>
          <w:rFonts w:ascii="Times New Roman" w:hAnsi="Times New Roman" w:cs="Times New Roman"/>
          <w:b/>
          <w:bCs/>
          <w:sz w:val="28"/>
          <w:szCs w:val="28"/>
        </w:rPr>
      </w:pPr>
      <w:r w:rsidRPr="0011018F">
        <w:rPr>
          <w:rFonts w:ascii="Times New Roman" w:hAnsi="Times New Roman" w:cs="Times New Roman"/>
          <w:b/>
          <w:bCs/>
          <w:sz w:val="28"/>
          <w:szCs w:val="28"/>
        </w:rPr>
        <w:t>54. 3. Территориальные зоны производственной застройки</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ind w:firstLine="540"/>
        <w:jc w:val="both"/>
        <w:rPr>
          <w:rFonts w:ascii="Times New Roman" w:hAnsi="Times New Roman" w:cs="Times New Roman"/>
          <w:sz w:val="28"/>
          <w:szCs w:val="28"/>
        </w:rPr>
      </w:pPr>
      <w:r w:rsidRPr="0011018F">
        <w:rPr>
          <w:rFonts w:ascii="Times New Roman" w:hAnsi="Times New Roman" w:cs="Times New Roman"/>
          <w:sz w:val="28"/>
          <w:szCs w:val="28"/>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w:t>
      </w:r>
    </w:p>
    <w:p w:rsidR="001E1557" w:rsidRPr="0011018F" w:rsidRDefault="001E1557" w:rsidP="00A11623">
      <w:pPr>
        <w:pStyle w:val="ConsPlusNorma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промышленных зонах:</w:t>
      </w:r>
    </w:p>
    <w:tbl>
      <w:tblPr>
        <w:tblW w:w="5000" w:type="pct"/>
        <w:tblInd w:w="-106" w:type="dxa"/>
        <w:tblBorders>
          <w:insideH w:val="single" w:sz="4" w:space="0" w:color="D9D9D9"/>
          <w:insideV w:val="single" w:sz="4" w:space="0" w:color="D9D9D9"/>
        </w:tblBorders>
        <w:tblLook w:val="01E0"/>
      </w:tblPr>
      <w:tblGrid>
        <w:gridCol w:w="745"/>
        <w:gridCol w:w="12352"/>
        <w:gridCol w:w="1689"/>
      </w:tblGrid>
      <w:tr w:rsidR="001E1557" w:rsidRPr="0011018F">
        <w:tc>
          <w:tcPr>
            <w:tcW w:w="252"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 П</w:t>
            </w:r>
            <w:r w:rsidRPr="0011018F">
              <w:rPr>
                <w:rFonts w:ascii="Times New Roman" w:hAnsi="Times New Roman" w:cs="Times New Roman"/>
                <w:b/>
                <w:bCs/>
                <w:sz w:val="28"/>
                <w:szCs w:val="28"/>
                <w:lang w:val="en-US"/>
              </w:rPr>
              <w:t>/</w:t>
            </w:r>
            <w:r w:rsidRPr="0011018F">
              <w:rPr>
                <w:rFonts w:ascii="Times New Roman" w:hAnsi="Times New Roman" w:cs="Times New Roman"/>
                <w:b/>
                <w:bCs/>
                <w:sz w:val="28"/>
                <w:szCs w:val="28"/>
              </w:rPr>
              <w:t>П</w:t>
            </w:r>
          </w:p>
        </w:tc>
        <w:tc>
          <w:tcPr>
            <w:tcW w:w="4177"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ВИД ОГРАНИЧЕНИЯ</w:t>
            </w:r>
          </w:p>
        </w:tc>
        <w:tc>
          <w:tcPr>
            <w:tcW w:w="571" w:type="pct"/>
            <w:vAlign w:val="center"/>
          </w:tcPr>
          <w:p w:rsidR="001E1557" w:rsidRPr="0011018F" w:rsidRDefault="001E1557" w:rsidP="00FA5A61">
            <w:pPr>
              <w:pStyle w:val="ConsPlusNormal"/>
              <w:widowControl/>
              <w:ind w:left="34"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КОД УЧАСТКА ЗОНЫ</w:t>
            </w:r>
          </w:p>
        </w:tc>
      </w:tr>
      <w:tr w:rsidR="001E1557" w:rsidRPr="0011018F">
        <w:tc>
          <w:tcPr>
            <w:tcW w:w="5000" w:type="pct"/>
            <w:gridSpan w:val="3"/>
          </w:tcPr>
          <w:p w:rsidR="001E1557" w:rsidRPr="0011018F" w:rsidRDefault="001E1557" w:rsidP="00FA5A61">
            <w:pPr>
              <w:pStyle w:val="ConsPlusNormal"/>
              <w:widowControl/>
              <w:ind w:left="34" w:firstLine="0"/>
              <w:jc w:val="both"/>
              <w:rPr>
                <w:rFonts w:ascii="Times New Roman" w:hAnsi="Times New Roman" w:cs="Times New Roman"/>
                <w:b/>
                <w:bCs/>
                <w:sz w:val="28"/>
                <w:szCs w:val="28"/>
              </w:rPr>
            </w:pPr>
            <w:r w:rsidRPr="0011018F">
              <w:rPr>
                <w:rFonts w:ascii="Times New Roman" w:hAnsi="Times New Roman" w:cs="Times New Roman"/>
                <w:b/>
                <w:bCs/>
                <w:sz w:val="28"/>
                <w:szCs w:val="28"/>
              </w:rPr>
              <w:t>1. Общие требования</w:t>
            </w:r>
          </w:p>
        </w:tc>
      </w:tr>
      <w:tr w:rsidR="001E1557" w:rsidRPr="0011018F">
        <w:tc>
          <w:tcPr>
            <w:tcW w:w="252" w:type="pct"/>
          </w:tcPr>
          <w:p w:rsidR="001E1557" w:rsidRPr="0011018F" w:rsidRDefault="001E1557" w:rsidP="00FA5A61">
            <w:pPr>
              <w:rPr>
                <w:sz w:val="28"/>
                <w:szCs w:val="28"/>
              </w:rPr>
            </w:pPr>
            <w:r w:rsidRPr="0011018F">
              <w:rPr>
                <w:sz w:val="28"/>
                <w:szCs w:val="28"/>
              </w:rPr>
              <w:t>1.1</w:t>
            </w:r>
          </w:p>
        </w:tc>
        <w:tc>
          <w:tcPr>
            <w:tcW w:w="4177" w:type="pct"/>
          </w:tcPr>
          <w:p w:rsidR="001E1557" w:rsidRPr="0011018F" w:rsidRDefault="001E1557" w:rsidP="00FA5A61">
            <w:pPr>
              <w:ind w:right="-1"/>
              <w:jc w:val="both"/>
              <w:rPr>
                <w:sz w:val="28"/>
                <w:szCs w:val="28"/>
              </w:rPr>
            </w:pPr>
            <w:r w:rsidRPr="0011018F">
              <w:rPr>
                <w:sz w:val="28"/>
                <w:szCs w:val="28"/>
              </w:rPr>
              <w:t xml:space="preserve">Размещение и планировку производственных объектов необходимо осуществлять в соответствии со СНиП </w:t>
            </w:r>
            <w:r w:rsidRPr="0011018F">
              <w:rPr>
                <w:sz w:val="28"/>
                <w:szCs w:val="28"/>
                <w:lang w:val="en-US"/>
              </w:rPr>
              <w:t>II</w:t>
            </w:r>
            <w:r w:rsidRPr="0011018F">
              <w:rPr>
                <w:sz w:val="28"/>
                <w:szCs w:val="28"/>
              </w:rPr>
              <w:t>-89-80</w:t>
            </w:r>
            <w:r w:rsidRPr="0011018F">
              <w:rPr>
                <w:sz w:val="28"/>
                <w:szCs w:val="28"/>
                <w:vertAlign w:val="superscript"/>
              </w:rPr>
              <w:t>*</w:t>
            </w:r>
            <w:r w:rsidRPr="0011018F">
              <w:rPr>
                <w:sz w:val="28"/>
                <w:szCs w:val="28"/>
              </w:rPr>
              <w:t xml:space="preserve"> «Генеральные планы промышленных предприятий».</w:t>
            </w:r>
          </w:p>
        </w:tc>
        <w:tc>
          <w:tcPr>
            <w:tcW w:w="571" w:type="pct"/>
          </w:tcPr>
          <w:p w:rsidR="001E1557" w:rsidRPr="0011018F" w:rsidRDefault="001E1557" w:rsidP="00FA5A61">
            <w:pPr>
              <w:pStyle w:val="ConsPlusNormal"/>
              <w:widowControl/>
              <w:ind w:left="34"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1.2</w:t>
            </w:r>
          </w:p>
        </w:tc>
        <w:tc>
          <w:tcPr>
            <w:tcW w:w="4177" w:type="pct"/>
          </w:tcPr>
          <w:p w:rsidR="001E1557" w:rsidRPr="0011018F" w:rsidRDefault="001E1557" w:rsidP="00FA5A61">
            <w:pPr>
              <w:ind w:right="-1"/>
              <w:jc w:val="both"/>
              <w:rPr>
                <w:sz w:val="28"/>
                <w:szCs w:val="28"/>
              </w:rPr>
            </w:pPr>
            <w:r w:rsidRPr="0011018F">
              <w:rPr>
                <w:sz w:val="28"/>
                <w:szCs w:val="28"/>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571" w:type="pct"/>
          </w:tcPr>
          <w:p w:rsidR="001E1557" w:rsidRPr="0011018F" w:rsidRDefault="001E1557" w:rsidP="00FA5A61">
            <w:pPr>
              <w:pStyle w:val="ConsPlusNormal"/>
              <w:widowControl/>
              <w:ind w:left="34"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5000" w:type="pct"/>
            <w:gridSpan w:val="3"/>
          </w:tcPr>
          <w:p w:rsidR="001E1557" w:rsidRPr="0011018F" w:rsidRDefault="001E1557" w:rsidP="00FA5A61">
            <w:pPr>
              <w:pStyle w:val="ConsPlusNormal"/>
              <w:widowControl/>
              <w:ind w:left="34" w:firstLine="0"/>
              <w:jc w:val="both"/>
              <w:rPr>
                <w:rFonts w:ascii="Times New Roman" w:hAnsi="Times New Roman" w:cs="Times New Roman"/>
                <w:sz w:val="28"/>
                <w:szCs w:val="28"/>
              </w:rPr>
            </w:pPr>
            <w:r w:rsidRPr="0011018F">
              <w:rPr>
                <w:rFonts w:ascii="Times New Roman" w:hAnsi="Times New Roman" w:cs="Times New Roman"/>
                <w:b/>
                <w:bCs/>
                <w:sz w:val="28"/>
                <w:szCs w:val="28"/>
              </w:rPr>
              <w:t>2. Санитарно-гигиенические и экологические  требования</w:t>
            </w:r>
          </w:p>
        </w:tc>
      </w:tr>
      <w:tr w:rsidR="001E1557" w:rsidRPr="0011018F">
        <w:tc>
          <w:tcPr>
            <w:tcW w:w="252" w:type="pct"/>
          </w:tcPr>
          <w:p w:rsidR="001E1557" w:rsidRPr="0011018F" w:rsidRDefault="001E1557" w:rsidP="00FA5A61">
            <w:pPr>
              <w:rPr>
                <w:sz w:val="28"/>
                <w:szCs w:val="28"/>
              </w:rPr>
            </w:pPr>
            <w:r w:rsidRPr="0011018F">
              <w:rPr>
                <w:sz w:val="28"/>
                <w:szCs w:val="28"/>
              </w:rPr>
              <w:t>2.1</w:t>
            </w:r>
          </w:p>
        </w:tc>
        <w:tc>
          <w:tcPr>
            <w:tcW w:w="4177" w:type="pct"/>
          </w:tcPr>
          <w:p w:rsidR="001E1557" w:rsidRPr="0011018F" w:rsidRDefault="001E1557" w:rsidP="00FA5A61">
            <w:pPr>
              <w:ind w:right="-1"/>
              <w:jc w:val="both"/>
              <w:rPr>
                <w:sz w:val="28"/>
                <w:szCs w:val="28"/>
              </w:rPr>
            </w:pPr>
            <w:r w:rsidRPr="0011018F">
              <w:rPr>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571" w:type="pct"/>
          </w:tcPr>
          <w:p w:rsidR="001E1557" w:rsidRPr="0011018F" w:rsidRDefault="001E1557" w:rsidP="00FA5A61">
            <w:pPr>
              <w:pStyle w:val="ConsPlusNormal"/>
              <w:widowControl/>
              <w:ind w:left="34"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2.2</w:t>
            </w:r>
          </w:p>
        </w:tc>
        <w:tc>
          <w:tcPr>
            <w:tcW w:w="4177" w:type="pct"/>
          </w:tcPr>
          <w:p w:rsidR="001E1557" w:rsidRPr="0011018F" w:rsidRDefault="001E1557" w:rsidP="00FA5A61">
            <w:pPr>
              <w:ind w:right="-1"/>
              <w:jc w:val="both"/>
              <w:rPr>
                <w:sz w:val="28"/>
                <w:szCs w:val="28"/>
              </w:rPr>
            </w:pPr>
            <w:r w:rsidRPr="0011018F">
              <w:rPr>
                <w:sz w:val="28"/>
                <w:szCs w:val="28"/>
              </w:rPr>
              <w:t>Со стороны жилых зон необходимо предусматривать полосу древесно-кустарниковых насаждений (согласно СНиП 2.07.01-89* п3.9).</w:t>
            </w:r>
          </w:p>
        </w:tc>
        <w:tc>
          <w:tcPr>
            <w:tcW w:w="571" w:type="pct"/>
          </w:tcPr>
          <w:p w:rsidR="001E1557" w:rsidRPr="0011018F" w:rsidRDefault="001E1557" w:rsidP="00FA5A61">
            <w:pPr>
              <w:pStyle w:val="ConsPlusNormal"/>
              <w:widowControl/>
              <w:ind w:left="34"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2.3</w:t>
            </w:r>
          </w:p>
        </w:tc>
        <w:tc>
          <w:tcPr>
            <w:tcW w:w="4177" w:type="pct"/>
          </w:tcPr>
          <w:p w:rsidR="001E1557" w:rsidRPr="0011018F" w:rsidRDefault="001E1557" w:rsidP="00FA5A61">
            <w:pPr>
              <w:ind w:right="-1"/>
              <w:jc w:val="both"/>
              <w:rPr>
                <w:sz w:val="28"/>
                <w:szCs w:val="28"/>
              </w:rPr>
            </w:pPr>
            <w:r w:rsidRPr="0011018F">
              <w:rPr>
                <w:sz w:val="28"/>
                <w:szCs w:val="28"/>
              </w:rPr>
              <w:t>Степень озеленения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571" w:type="pct"/>
          </w:tcPr>
          <w:p w:rsidR="001E1557" w:rsidRPr="0011018F" w:rsidRDefault="001E1557" w:rsidP="00FA5A61">
            <w:pPr>
              <w:pStyle w:val="ConsPlusNormal"/>
              <w:ind w:left="34" w:firstLine="0"/>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2.4</w:t>
            </w:r>
          </w:p>
        </w:tc>
        <w:tc>
          <w:tcPr>
            <w:tcW w:w="4177" w:type="pct"/>
          </w:tcPr>
          <w:p w:rsidR="001E1557" w:rsidRPr="0011018F" w:rsidRDefault="001E1557" w:rsidP="00FA5A61">
            <w:pPr>
              <w:ind w:right="-1"/>
              <w:jc w:val="both"/>
              <w:rPr>
                <w:sz w:val="28"/>
                <w:szCs w:val="28"/>
              </w:rPr>
            </w:pPr>
            <w:r w:rsidRPr="0011018F">
              <w:rPr>
                <w:sz w:val="28"/>
                <w:szCs w:val="28"/>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571" w:type="pct"/>
          </w:tcPr>
          <w:p w:rsidR="001E1557" w:rsidRPr="0011018F" w:rsidRDefault="001E1557" w:rsidP="00FA5A61">
            <w:pPr>
              <w:pStyle w:val="ConsPlusNormal"/>
              <w:ind w:left="34" w:firstLine="0"/>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2.5</w:t>
            </w:r>
          </w:p>
        </w:tc>
        <w:tc>
          <w:tcPr>
            <w:tcW w:w="4177" w:type="pct"/>
          </w:tcPr>
          <w:p w:rsidR="001E1557" w:rsidRPr="0011018F" w:rsidRDefault="001E1557" w:rsidP="00FA5A61">
            <w:pPr>
              <w:ind w:right="-1"/>
              <w:jc w:val="both"/>
              <w:rPr>
                <w:sz w:val="28"/>
                <w:szCs w:val="28"/>
              </w:rPr>
            </w:pPr>
            <w:r w:rsidRPr="0011018F">
              <w:rPr>
                <w:sz w:val="28"/>
                <w:szCs w:val="28"/>
              </w:rPr>
              <w:t>Все загрязненные воды поверхностного стока с территории промплощадки направляются на очистные сооружения.</w:t>
            </w:r>
          </w:p>
        </w:tc>
        <w:tc>
          <w:tcPr>
            <w:tcW w:w="571" w:type="pct"/>
          </w:tcPr>
          <w:p w:rsidR="001E1557" w:rsidRPr="0011018F" w:rsidRDefault="001E1557" w:rsidP="00FA5A61">
            <w:pPr>
              <w:pStyle w:val="ConsPlusNormal"/>
              <w:ind w:left="34" w:firstLine="0"/>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52" w:type="pct"/>
          </w:tcPr>
          <w:p w:rsidR="001E1557" w:rsidRPr="0011018F" w:rsidRDefault="001E1557" w:rsidP="00FA5A61">
            <w:pPr>
              <w:rPr>
                <w:sz w:val="28"/>
                <w:szCs w:val="28"/>
              </w:rPr>
            </w:pPr>
            <w:r w:rsidRPr="0011018F">
              <w:rPr>
                <w:sz w:val="28"/>
                <w:szCs w:val="28"/>
              </w:rPr>
              <w:t>2.6</w:t>
            </w:r>
          </w:p>
        </w:tc>
        <w:tc>
          <w:tcPr>
            <w:tcW w:w="4177" w:type="pct"/>
          </w:tcPr>
          <w:p w:rsidR="001E1557" w:rsidRPr="0011018F" w:rsidRDefault="001E1557" w:rsidP="00FA5A61">
            <w:pPr>
              <w:ind w:right="-1"/>
              <w:jc w:val="both"/>
              <w:rPr>
                <w:sz w:val="28"/>
                <w:szCs w:val="28"/>
              </w:rPr>
            </w:pPr>
            <w:r w:rsidRPr="0011018F">
              <w:rPr>
                <w:sz w:val="28"/>
                <w:szCs w:val="28"/>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571" w:type="pct"/>
          </w:tcPr>
          <w:p w:rsidR="001E1557" w:rsidRPr="0011018F" w:rsidRDefault="001E1557" w:rsidP="00FA5A61">
            <w:pPr>
              <w:pStyle w:val="ConsPlusNormal"/>
              <w:ind w:left="34" w:firstLine="0"/>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5000" w:type="pct"/>
            <w:gridSpan w:val="3"/>
          </w:tcPr>
          <w:p w:rsidR="001E1557" w:rsidRPr="0011018F" w:rsidRDefault="001E1557" w:rsidP="00FA5A61">
            <w:pPr>
              <w:pStyle w:val="ConsPlusNormal"/>
              <w:ind w:left="34" w:firstLine="0"/>
              <w:rPr>
                <w:rFonts w:ascii="Times New Roman" w:hAnsi="Times New Roman" w:cs="Times New Roman"/>
                <w:b/>
                <w:bCs/>
                <w:sz w:val="28"/>
                <w:szCs w:val="28"/>
              </w:rPr>
            </w:pPr>
            <w:r w:rsidRPr="0011018F">
              <w:rPr>
                <w:rFonts w:ascii="Times New Roman" w:hAnsi="Times New Roman" w:cs="Times New Roman"/>
                <w:b/>
                <w:bCs/>
                <w:sz w:val="28"/>
                <w:szCs w:val="28"/>
              </w:rPr>
              <w:t>3. Архитектурно-строительные требования</w:t>
            </w:r>
          </w:p>
        </w:tc>
      </w:tr>
      <w:tr w:rsidR="001E1557" w:rsidRPr="0011018F">
        <w:tc>
          <w:tcPr>
            <w:tcW w:w="252" w:type="pct"/>
          </w:tcPr>
          <w:p w:rsidR="001E1557" w:rsidRPr="0011018F" w:rsidRDefault="001E1557" w:rsidP="00FA5A61">
            <w:pPr>
              <w:rPr>
                <w:sz w:val="28"/>
                <w:szCs w:val="28"/>
              </w:rPr>
            </w:pPr>
            <w:r w:rsidRPr="0011018F">
              <w:rPr>
                <w:sz w:val="28"/>
                <w:szCs w:val="28"/>
              </w:rPr>
              <w:t>3.1</w:t>
            </w:r>
          </w:p>
        </w:tc>
        <w:tc>
          <w:tcPr>
            <w:tcW w:w="4177" w:type="pct"/>
          </w:tcPr>
          <w:p w:rsidR="001E1557" w:rsidRPr="0011018F" w:rsidRDefault="001E1557" w:rsidP="00860AD4">
            <w:pPr>
              <w:ind w:right="-1"/>
              <w:jc w:val="both"/>
              <w:rPr>
                <w:sz w:val="28"/>
                <w:szCs w:val="28"/>
              </w:rPr>
            </w:pPr>
            <w:r w:rsidRPr="0011018F">
              <w:rPr>
                <w:sz w:val="28"/>
                <w:szCs w:val="28"/>
              </w:rPr>
              <w:t xml:space="preserve">Коэффициент застройки территории должен быть не более 70% и не менее 10% от ее площади. Коэффициент озеленения должен составлять не менее 15% от площади. Площадь территорий, предназначенных для хранения транспортных средств, - </w:t>
            </w:r>
            <w:r w:rsidRPr="0011018F">
              <w:rPr>
                <w:sz w:val="28"/>
                <w:szCs w:val="28"/>
                <w:lang w:eastAsia="en-US"/>
              </w:rPr>
              <w:t>не более 15% от площади земельного участка.</w:t>
            </w:r>
          </w:p>
        </w:tc>
        <w:tc>
          <w:tcPr>
            <w:tcW w:w="571" w:type="pct"/>
          </w:tcPr>
          <w:p w:rsidR="001E1557" w:rsidRPr="0011018F" w:rsidRDefault="001E1557" w:rsidP="00FA5A61">
            <w:pPr>
              <w:pStyle w:val="ConsPlusNormal"/>
              <w:ind w:left="34" w:firstLine="0"/>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bl>
    <w:p w:rsidR="001E1557" w:rsidRDefault="001E1557" w:rsidP="001673DB">
      <w:pPr>
        <w:pStyle w:val="ListParagraph"/>
        <w:spacing w:after="0" w:line="240" w:lineRule="auto"/>
        <w:ind w:left="0" w:firstLine="851"/>
        <w:jc w:val="both"/>
        <w:rPr>
          <w:rFonts w:ascii="Times New Roman" w:hAnsi="Times New Roman" w:cs="Times New Roman"/>
          <w:sz w:val="28"/>
          <w:szCs w:val="28"/>
        </w:rPr>
      </w:pPr>
    </w:p>
    <w:p w:rsidR="001E1557" w:rsidRPr="006D3BC2" w:rsidRDefault="001E1557" w:rsidP="001673DB">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cs="Times New Roman"/>
          <w:sz w:val="28"/>
          <w:szCs w:val="28"/>
        </w:rPr>
        <w:t>П-1, П-3, П-4, Пп</w:t>
      </w:r>
      <w:r w:rsidRPr="006D3BC2">
        <w:rPr>
          <w:rFonts w:ascii="Times New Roman" w:hAnsi="Times New Roman" w:cs="Times New Roman"/>
          <w:sz w:val="28"/>
          <w:szCs w:val="28"/>
        </w:rPr>
        <w:t xml:space="preserve"> включают в себя:</w:t>
      </w:r>
    </w:p>
    <w:p w:rsidR="001E1557" w:rsidRPr="006D3BC2" w:rsidRDefault="001E1557" w:rsidP="001673DB">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bookmarkStart w:id="148" w:name="_GoBack"/>
      <w:r>
        <w:rPr>
          <w:rFonts w:ascii="Times New Roman" w:hAnsi="Times New Roman" w:cs="Times New Roman"/>
          <w:sz w:val="28"/>
          <w:szCs w:val="28"/>
        </w:rPr>
        <w:t>не подлежат ограничению, определяются в рамках разработки проектной документации</w:t>
      </w:r>
      <w:bookmarkEnd w:id="148"/>
      <w:r w:rsidRPr="006D3BC2">
        <w:rPr>
          <w:rFonts w:ascii="Times New Roman" w:hAnsi="Times New Roman" w:cs="Times New Roman"/>
          <w:sz w:val="28"/>
          <w:szCs w:val="28"/>
        </w:rPr>
        <w:t>;</w:t>
      </w:r>
    </w:p>
    <w:p w:rsidR="001E1557" w:rsidRPr="006D3BC2" w:rsidRDefault="001E1557" w:rsidP="001673DB">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673DB">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Default="001E1557" w:rsidP="001673DB">
      <w:pPr>
        <w:pStyle w:val="ConsPlusNormal"/>
        <w:widowControl/>
        <w:ind w:firstLine="540"/>
        <w:jc w:val="both"/>
        <w:rPr>
          <w:rFonts w:ascii="Times New Roman" w:hAnsi="Times New Roman" w:cs="Times New Roman"/>
          <w:b/>
          <w:bCs/>
          <w:sz w:val="28"/>
          <w:szCs w:val="28"/>
        </w:rPr>
      </w:pPr>
      <w:r w:rsidRPr="006D3BC2">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1E1557" w:rsidRDefault="001E1557" w:rsidP="00A11623">
      <w:pPr>
        <w:pStyle w:val="ConsPlusNormal"/>
        <w:widowControl/>
        <w:ind w:firstLine="540"/>
        <w:jc w:val="both"/>
        <w:rPr>
          <w:rFonts w:ascii="Times New Roman" w:hAnsi="Times New Roman" w:cs="Times New Roman"/>
          <w:b/>
          <w:bCs/>
          <w:sz w:val="28"/>
          <w:szCs w:val="28"/>
        </w:rPr>
      </w:pPr>
    </w:p>
    <w:p w:rsidR="001E1557" w:rsidRDefault="001E1557" w:rsidP="00A11623">
      <w:pPr>
        <w:pStyle w:val="ConsPlusNormal"/>
        <w:widowControl/>
        <w:ind w:firstLine="540"/>
        <w:jc w:val="both"/>
        <w:rPr>
          <w:rFonts w:ascii="Times New Roman" w:hAnsi="Times New Roman" w:cs="Times New Roman"/>
          <w:b/>
          <w:bCs/>
          <w:sz w:val="28"/>
          <w:szCs w:val="28"/>
        </w:rPr>
      </w:pPr>
    </w:p>
    <w:p w:rsidR="001E1557" w:rsidRDefault="001E1557" w:rsidP="00A11623">
      <w:pPr>
        <w:pStyle w:val="ConsPlusNormal"/>
        <w:widowControl/>
        <w:ind w:firstLine="540"/>
        <w:jc w:val="both"/>
        <w:rPr>
          <w:rFonts w:ascii="Times New Roman" w:hAnsi="Times New Roman" w:cs="Times New Roman"/>
          <w:b/>
          <w:bCs/>
          <w:sz w:val="28"/>
          <w:szCs w:val="28"/>
        </w:rPr>
      </w:pPr>
    </w:p>
    <w:p w:rsidR="001E1557" w:rsidRDefault="001E1557" w:rsidP="00A11623">
      <w:pPr>
        <w:pStyle w:val="ConsPlusNormal"/>
        <w:widowControl/>
        <w:ind w:firstLine="540"/>
        <w:jc w:val="both"/>
        <w:rPr>
          <w:rFonts w:ascii="Times New Roman" w:hAnsi="Times New Roman" w:cs="Times New Roman"/>
          <w:b/>
          <w:bCs/>
          <w:sz w:val="28"/>
          <w:szCs w:val="28"/>
        </w:rPr>
      </w:pPr>
    </w:p>
    <w:p w:rsidR="001E1557" w:rsidRPr="0011018F" w:rsidRDefault="001E1557" w:rsidP="00A11623">
      <w:pPr>
        <w:pStyle w:val="ConsPlusNormal"/>
        <w:widowControl/>
        <w:ind w:firstLine="540"/>
        <w:jc w:val="both"/>
        <w:rPr>
          <w:rFonts w:ascii="Times New Roman" w:hAnsi="Times New Roman" w:cs="Times New Roman"/>
          <w:b/>
          <w:bCs/>
          <w:sz w:val="28"/>
          <w:szCs w:val="28"/>
        </w:rPr>
      </w:pPr>
      <w:r w:rsidRPr="0011018F">
        <w:rPr>
          <w:rFonts w:ascii="Times New Roman" w:hAnsi="Times New Roman" w:cs="Times New Roman"/>
          <w:b/>
          <w:bCs/>
          <w:sz w:val="28"/>
          <w:szCs w:val="28"/>
        </w:rPr>
        <w:t>54.4. Территориальные зоны инженерно-транспортной инфраструктуры</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застройки земельных участков и объектов капитального строительства зон ИИ и ИТопределяются расчетом и вносятся в градостроительный план земельного участка.</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 особенности использования земельных участков и объектов капитального строительства участков в зонах ИИ и ИТ:</w:t>
      </w:r>
    </w:p>
    <w:tbl>
      <w:tblPr>
        <w:tblW w:w="5000" w:type="pct"/>
        <w:tblInd w:w="-106" w:type="dxa"/>
        <w:tblBorders>
          <w:insideH w:val="single" w:sz="4" w:space="0" w:color="D9D9D9"/>
          <w:insideV w:val="single" w:sz="4" w:space="0" w:color="D9D9D9"/>
        </w:tblBorders>
        <w:tblLook w:val="01E0"/>
      </w:tblPr>
      <w:tblGrid>
        <w:gridCol w:w="706"/>
        <w:gridCol w:w="12520"/>
        <w:gridCol w:w="1560"/>
      </w:tblGrid>
      <w:tr w:rsidR="001E1557" w:rsidRPr="0011018F">
        <w:tc>
          <w:tcPr>
            <w:tcW w:w="228" w:type="pct"/>
            <w:vAlign w:val="center"/>
          </w:tcPr>
          <w:p w:rsidR="001E1557" w:rsidRPr="0011018F" w:rsidRDefault="001E1557"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 ПП</w:t>
            </w:r>
          </w:p>
        </w:tc>
        <w:tc>
          <w:tcPr>
            <w:tcW w:w="4239" w:type="pct"/>
            <w:vAlign w:val="center"/>
          </w:tcPr>
          <w:p w:rsidR="001E1557" w:rsidRPr="0011018F" w:rsidRDefault="001E1557"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ВИД ОГРАНИЧЕНИЯ</w:t>
            </w:r>
          </w:p>
        </w:tc>
        <w:tc>
          <w:tcPr>
            <w:tcW w:w="533" w:type="pct"/>
            <w:vAlign w:val="center"/>
          </w:tcPr>
          <w:p w:rsidR="001E1557" w:rsidRPr="0011018F" w:rsidRDefault="001E1557"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КОД УЧАСТКА ЗОНЫ</w:t>
            </w:r>
          </w:p>
        </w:tc>
      </w:tr>
      <w:tr w:rsidR="001E1557" w:rsidRPr="0011018F">
        <w:tc>
          <w:tcPr>
            <w:tcW w:w="5000" w:type="pct"/>
            <w:gridSpan w:val="3"/>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1. Общие требования</w:t>
            </w:r>
          </w:p>
        </w:tc>
      </w:tr>
      <w:tr w:rsidR="001E1557" w:rsidRPr="0011018F">
        <w:tc>
          <w:tcPr>
            <w:tcW w:w="228" w:type="pct"/>
          </w:tcPr>
          <w:p w:rsidR="001E1557" w:rsidRPr="0011018F" w:rsidRDefault="001E1557" w:rsidP="00FA5A61">
            <w:pPr>
              <w:rPr>
                <w:sz w:val="28"/>
                <w:szCs w:val="28"/>
              </w:rPr>
            </w:pPr>
            <w:r w:rsidRPr="0011018F">
              <w:rPr>
                <w:sz w:val="28"/>
                <w:szCs w:val="28"/>
              </w:rPr>
              <w:t>1.1</w:t>
            </w:r>
          </w:p>
        </w:tc>
        <w:tc>
          <w:tcPr>
            <w:tcW w:w="4239" w:type="pct"/>
          </w:tcPr>
          <w:p w:rsidR="001E1557" w:rsidRPr="0011018F" w:rsidRDefault="001E1557" w:rsidP="00FA5A61">
            <w:pPr>
              <w:ind w:right="-1"/>
              <w:jc w:val="both"/>
              <w:rPr>
                <w:sz w:val="28"/>
                <w:szCs w:val="28"/>
              </w:rPr>
            </w:pPr>
            <w:r w:rsidRPr="0011018F">
              <w:rPr>
                <w:sz w:val="28"/>
                <w:szCs w:val="28"/>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1E1557" w:rsidRPr="0011018F">
        <w:tc>
          <w:tcPr>
            <w:tcW w:w="228" w:type="pct"/>
          </w:tcPr>
          <w:p w:rsidR="001E1557" w:rsidRPr="0011018F" w:rsidRDefault="001E1557" w:rsidP="00FA5A61">
            <w:pPr>
              <w:rPr>
                <w:sz w:val="28"/>
                <w:szCs w:val="28"/>
              </w:rPr>
            </w:pPr>
            <w:r w:rsidRPr="0011018F">
              <w:rPr>
                <w:sz w:val="28"/>
                <w:szCs w:val="28"/>
              </w:rPr>
              <w:t>1.2</w:t>
            </w:r>
          </w:p>
        </w:tc>
        <w:tc>
          <w:tcPr>
            <w:tcW w:w="4239" w:type="pct"/>
          </w:tcPr>
          <w:p w:rsidR="001E1557" w:rsidRPr="0011018F" w:rsidRDefault="001E1557" w:rsidP="00FA5A61">
            <w:pPr>
              <w:ind w:right="-1"/>
              <w:jc w:val="both"/>
              <w:rPr>
                <w:sz w:val="28"/>
                <w:szCs w:val="28"/>
              </w:rPr>
            </w:pPr>
            <w:r w:rsidRPr="0011018F">
              <w:rPr>
                <w:sz w:val="28"/>
                <w:szCs w:val="28"/>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1E1557" w:rsidRPr="0011018F">
        <w:tc>
          <w:tcPr>
            <w:tcW w:w="228" w:type="pct"/>
          </w:tcPr>
          <w:p w:rsidR="001E1557" w:rsidRPr="0011018F" w:rsidRDefault="001E1557" w:rsidP="00FA5A61">
            <w:pPr>
              <w:rPr>
                <w:sz w:val="28"/>
                <w:szCs w:val="28"/>
              </w:rPr>
            </w:pPr>
            <w:r w:rsidRPr="0011018F">
              <w:rPr>
                <w:sz w:val="28"/>
                <w:szCs w:val="28"/>
              </w:rPr>
              <w:t>1.3</w:t>
            </w:r>
          </w:p>
        </w:tc>
        <w:tc>
          <w:tcPr>
            <w:tcW w:w="4239" w:type="pct"/>
          </w:tcPr>
          <w:p w:rsidR="001E1557" w:rsidRPr="0011018F" w:rsidRDefault="001E1557" w:rsidP="00FA5A61">
            <w:pPr>
              <w:ind w:right="-1"/>
              <w:jc w:val="both"/>
              <w:rPr>
                <w:sz w:val="28"/>
                <w:szCs w:val="28"/>
              </w:rPr>
            </w:pPr>
            <w:r w:rsidRPr="0011018F">
              <w:rPr>
                <w:sz w:val="28"/>
                <w:szCs w:val="28"/>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1E1557" w:rsidRPr="0011018F">
        <w:tc>
          <w:tcPr>
            <w:tcW w:w="228" w:type="pct"/>
          </w:tcPr>
          <w:p w:rsidR="001E1557" w:rsidRPr="0011018F" w:rsidRDefault="001E1557" w:rsidP="00FA5A61">
            <w:pPr>
              <w:rPr>
                <w:sz w:val="28"/>
                <w:szCs w:val="28"/>
              </w:rPr>
            </w:pPr>
            <w:r w:rsidRPr="0011018F">
              <w:rPr>
                <w:sz w:val="28"/>
                <w:szCs w:val="28"/>
              </w:rPr>
              <w:t>1.4</w:t>
            </w:r>
          </w:p>
        </w:tc>
        <w:tc>
          <w:tcPr>
            <w:tcW w:w="4239" w:type="pct"/>
          </w:tcPr>
          <w:p w:rsidR="001E1557" w:rsidRPr="0011018F" w:rsidRDefault="001E1557" w:rsidP="00FA5A61">
            <w:pPr>
              <w:ind w:right="-1"/>
              <w:jc w:val="both"/>
              <w:rPr>
                <w:color w:val="FF0000"/>
                <w:sz w:val="28"/>
                <w:szCs w:val="28"/>
              </w:rPr>
            </w:pPr>
            <w:r w:rsidRPr="0011018F">
              <w:rPr>
                <w:sz w:val="28"/>
                <w:szCs w:val="28"/>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1E1557" w:rsidRPr="0011018F">
        <w:tc>
          <w:tcPr>
            <w:tcW w:w="228" w:type="pct"/>
          </w:tcPr>
          <w:p w:rsidR="001E1557" w:rsidRPr="0011018F" w:rsidRDefault="001E1557" w:rsidP="00FA5A61">
            <w:pPr>
              <w:rPr>
                <w:sz w:val="28"/>
                <w:szCs w:val="28"/>
              </w:rPr>
            </w:pPr>
            <w:r w:rsidRPr="0011018F">
              <w:rPr>
                <w:sz w:val="28"/>
                <w:szCs w:val="28"/>
              </w:rPr>
              <w:t>1.5</w:t>
            </w:r>
          </w:p>
        </w:tc>
        <w:tc>
          <w:tcPr>
            <w:tcW w:w="4239" w:type="pct"/>
          </w:tcPr>
          <w:p w:rsidR="001E1557" w:rsidRPr="0011018F" w:rsidRDefault="001E1557" w:rsidP="00FA5A61">
            <w:pPr>
              <w:ind w:right="-1"/>
              <w:jc w:val="both"/>
              <w:rPr>
                <w:sz w:val="28"/>
                <w:szCs w:val="28"/>
              </w:rPr>
            </w:pPr>
            <w:r w:rsidRPr="0011018F">
              <w:rPr>
                <w:sz w:val="28"/>
                <w:szCs w:val="28"/>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1.6</w:t>
            </w:r>
          </w:p>
        </w:tc>
        <w:tc>
          <w:tcPr>
            <w:tcW w:w="4239" w:type="pct"/>
          </w:tcPr>
          <w:p w:rsidR="001E1557" w:rsidRPr="0011018F" w:rsidRDefault="001E1557" w:rsidP="00FA5A61">
            <w:pPr>
              <w:pStyle w:val="ConsPlusNormal"/>
              <w:widowControl/>
              <w:ind w:firstLine="0"/>
              <w:jc w:val="both"/>
              <w:rPr>
                <w:rFonts w:ascii="Times New Roman" w:hAnsi="Times New Roman" w:cs="Times New Roman"/>
                <w:color w:val="003366"/>
                <w:sz w:val="28"/>
                <w:szCs w:val="28"/>
              </w:rPr>
            </w:pPr>
            <w:r w:rsidRPr="0011018F">
              <w:rPr>
                <w:rFonts w:ascii="Times New Roman" w:hAnsi="Times New Roman" w:cs="Times New Roman"/>
                <w:sz w:val="28"/>
                <w:szCs w:val="28"/>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1.7</w:t>
            </w:r>
          </w:p>
        </w:tc>
        <w:tc>
          <w:tcPr>
            <w:tcW w:w="4239" w:type="pct"/>
          </w:tcPr>
          <w:p w:rsidR="001E1557" w:rsidRPr="0011018F" w:rsidRDefault="001E1557" w:rsidP="00FA5A61">
            <w:pPr>
              <w:ind w:right="-1"/>
              <w:jc w:val="both"/>
              <w:rPr>
                <w:color w:val="003366"/>
                <w:sz w:val="28"/>
                <w:szCs w:val="28"/>
              </w:rPr>
            </w:pPr>
            <w:r w:rsidRPr="0011018F">
              <w:rPr>
                <w:sz w:val="28"/>
                <w:szCs w:val="28"/>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1.8</w:t>
            </w:r>
          </w:p>
        </w:tc>
        <w:tc>
          <w:tcPr>
            <w:tcW w:w="4239" w:type="pct"/>
          </w:tcPr>
          <w:p w:rsidR="001E1557" w:rsidRPr="0011018F" w:rsidRDefault="001E1557" w:rsidP="00FA5A61">
            <w:pPr>
              <w:widowControl w:val="0"/>
              <w:tabs>
                <w:tab w:val="left" w:pos="1155"/>
              </w:tabs>
              <w:suppressAutoHyphens/>
              <w:jc w:val="both"/>
              <w:rPr>
                <w:sz w:val="28"/>
                <w:szCs w:val="28"/>
              </w:rPr>
            </w:pPr>
            <w:r w:rsidRPr="0011018F">
              <w:rPr>
                <w:sz w:val="28"/>
                <w:szCs w:val="28"/>
              </w:rPr>
              <w:t>Инженерные сети следует размещать преимущественно в пределах поперечных профилей улиц и дорог:</w:t>
            </w:r>
          </w:p>
          <w:p w:rsidR="001E1557" w:rsidRPr="0011018F" w:rsidRDefault="001E1557"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под тротуарами или разделительными полосами - инженерные сети в коллекторах, каналах или тоннелях;</w:t>
            </w:r>
          </w:p>
          <w:p w:rsidR="001E1557" w:rsidRPr="0011018F" w:rsidRDefault="001E1557"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в разделительных полосах – тепловые сети, водопровод, газопровод, хозяйственная и дождевая канализация;</w:t>
            </w:r>
          </w:p>
          <w:p w:rsidR="001E1557" w:rsidRPr="0011018F" w:rsidRDefault="001E1557"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1.9</w:t>
            </w:r>
          </w:p>
        </w:tc>
        <w:tc>
          <w:tcPr>
            <w:tcW w:w="4239" w:type="pct"/>
          </w:tcPr>
          <w:p w:rsidR="001E1557" w:rsidRPr="0011018F" w:rsidRDefault="001E1557" w:rsidP="00FA5A61">
            <w:pPr>
              <w:ind w:right="-1"/>
              <w:jc w:val="both"/>
              <w:rPr>
                <w:sz w:val="28"/>
                <w:szCs w:val="28"/>
              </w:rPr>
            </w:pPr>
            <w:r w:rsidRPr="0011018F">
              <w:rPr>
                <w:sz w:val="28"/>
                <w:szCs w:val="28"/>
              </w:rPr>
              <w:t>При проектировании и строительстве магистральных коммуникаций не допускается их прокладка под проезжей частью улиц.</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1.10</w:t>
            </w:r>
          </w:p>
        </w:tc>
        <w:tc>
          <w:tcPr>
            <w:tcW w:w="4239" w:type="pct"/>
          </w:tcPr>
          <w:p w:rsidR="001E1557" w:rsidRPr="0011018F" w:rsidRDefault="001E1557" w:rsidP="00FA5A61">
            <w:pPr>
              <w:ind w:right="-1"/>
              <w:jc w:val="both"/>
              <w:rPr>
                <w:sz w:val="28"/>
                <w:szCs w:val="28"/>
              </w:rPr>
            </w:pPr>
            <w:r w:rsidRPr="0011018F">
              <w:rPr>
                <w:sz w:val="28"/>
                <w:szCs w:val="28"/>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1.11</w:t>
            </w:r>
          </w:p>
        </w:tc>
        <w:tc>
          <w:tcPr>
            <w:tcW w:w="4239" w:type="pct"/>
          </w:tcPr>
          <w:p w:rsidR="001E1557" w:rsidRPr="0011018F" w:rsidRDefault="001E1557" w:rsidP="00FA5A61">
            <w:pPr>
              <w:ind w:right="-1"/>
              <w:jc w:val="both"/>
              <w:rPr>
                <w:sz w:val="28"/>
                <w:szCs w:val="28"/>
              </w:rPr>
            </w:pPr>
            <w:r w:rsidRPr="0011018F">
              <w:rPr>
                <w:sz w:val="28"/>
                <w:szCs w:val="28"/>
              </w:rP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228" w:type="pct"/>
          </w:tcPr>
          <w:p w:rsidR="001E1557" w:rsidRPr="0011018F" w:rsidRDefault="001E1557" w:rsidP="00FA5A61">
            <w:pPr>
              <w:rPr>
                <w:color w:val="000000"/>
                <w:sz w:val="28"/>
                <w:szCs w:val="28"/>
              </w:rPr>
            </w:pPr>
            <w:r w:rsidRPr="0011018F">
              <w:rPr>
                <w:color w:val="000000"/>
                <w:sz w:val="28"/>
                <w:szCs w:val="28"/>
              </w:rPr>
              <w:t>1.12</w:t>
            </w:r>
          </w:p>
        </w:tc>
        <w:tc>
          <w:tcPr>
            <w:tcW w:w="4239" w:type="pct"/>
          </w:tcPr>
          <w:p w:rsidR="001E1557" w:rsidRPr="0011018F" w:rsidRDefault="001E1557" w:rsidP="00FA5A61">
            <w:pPr>
              <w:ind w:right="-1"/>
              <w:jc w:val="both"/>
              <w:rPr>
                <w:sz w:val="28"/>
                <w:szCs w:val="28"/>
              </w:rPr>
            </w:pPr>
            <w:r w:rsidRPr="0011018F">
              <w:rPr>
                <w:sz w:val="28"/>
                <w:szCs w:val="28"/>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533" w:type="pct"/>
          </w:tcPr>
          <w:p w:rsidR="001E1557" w:rsidRPr="0011018F" w:rsidRDefault="001E1557" w:rsidP="00FA5A61">
            <w:pPr>
              <w:rPr>
                <w:sz w:val="28"/>
                <w:szCs w:val="28"/>
              </w:rPr>
            </w:pPr>
            <w:r w:rsidRPr="0011018F">
              <w:rPr>
                <w:sz w:val="28"/>
                <w:szCs w:val="28"/>
              </w:rPr>
              <w:t>ИИ</w:t>
            </w:r>
          </w:p>
        </w:tc>
      </w:tr>
      <w:tr w:rsidR="001E1557" w:rsidRPr="0011018F">
        <w:tc>
          <w:tcPr>
            <w:tcW w:w="5000" w:type="pct"/>
            <w:gridSpan w:val="3"/>
          </w:tcPr>
          <w:p w:rsidR="001E1557" w:rsidRPr="0011018F" w:rsidRDefault="001E1557" w:rsidP="00FA5A61">
            <w:pPr>
              <w:ind w:right="-1"/>
              <w:jc w:val="both"/>
              <w:rPr>
                <w:b/>
                <w:bCs/>
                <w:sz w:val="28"/>
                <w:szCs w:val="28"/>
              </w:rPr>
            </w:pPr>
            <w:r w:rsidRPr="0011018F">
              <w:rPr>
                <w:b/>
                <w:bCs/>
                <w:sz w:val="28"/>
                <w:szCs w:val="28"/>
              </w:rPr>
              <w:t>2. Санитарно-гигиенические и экологические  требования</w:t>
            </w:r>
          </w:p>
        </w:tc>
      </w:tr>
      <w:tr w:rsidR="001E1557" w:rsidRPr="0011018F">
        <w:tc>
          <w:tcPr>
            <w:tcW w:w="228" w:type="pct"/>
          </w:tcPr>
          <w:p w:rsidR="001E1557" w:rsidRPr="0011018F" w:rsidRDefault="001E1557" w:rsidP="00FA5A61">
            <w:pPr>
              <w:rPr>
                <w:sz w:val="28"/>
                <w:szCs w:val="28"/>
              </w:rPr>
            </w:pPr>
            <w:r w:rsidRPr="0011018F">
              <w:rPr>
                <w:sz w:val="28"/>
                <w:szCs w:val="28"/>
              </w:rPr>
              <w:t>2.1</w:t>
            </w:r>
          </w:p>
        </w:tc>
        <w:tc>
          <w:tcPr>
            <w:tcW w:w="4239"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Автозаправочная станция для заправки грузового и легкового автотранспорта жидким и газовым топливом – санитарно-защитная зона 100 м.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28" w:type="pct"/>
          </w:tcPr>
          <w:p w:rsidR="001E1557" w:rsidRPr="0011018F" w:rsidRDefault="001E1557" w:rsidP="00FA5A61">
            <w:pPr>
              <w:rPr>
                <w:sz w:val="28"/>
                <w:szCs w:val="28"/>
              </w:rPr>
            </w:pPr>
            <w:r w:rsidRPr="0011018F">
              <w:rPr>
                <w:sz w:val="28"/>
                <w:szCs w:val="28"/>
              </w:rPr>
              <w:t>2.2</w:t>
            </w:r>
          </w:p>
        </w:tc>
        <w:tc>
          <w:tcPr>
            <w:tcW w:w="4239"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1E1557" w:rsidRPr="0011018F">
        <w:tc>
          <w:tcPr>
            <w:tcW w:w="228" w:type="pct"/>
          </w:tcPr>
          <w:p w:rsidR="001E1557" w:rsidRPr="0011018F" w:rsidRDefault="001E1557" w:rsidP="00FA5A61">
            <w:pPr>
              <w:rPr>
                <w:sz w:val="28"/>
                <w:szCs w:val="28"/>
              </w:rPr>
            </w:pPr>
            <w:r w:rsidRPr="0011018F">
              <w:rPr>
                <w:sz w:val="28"/>
                <w:szCs w:val="28"/>
              </w:rPr>
              <w:t>2.3</w:t>
            </w:r>
          </w:p>
        </w:tc>
        <w:tc>
          <w:tcPr>
            <w:tcW w:w="4239"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533"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bl>
    <w:p w:rsidR="001E1557" w:rsidRDefault="001E1557" w:rsidP="007F2F97"/>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cs="Times New Roman"/>
          <w:sz w:val="28"/>
          <w:szCs w:val="28"/>
        </w:rPr>
        <w:t>ИТ, ИТп и ИИ</w:t>
      </w:r>
      <w:r w:rsidRPr="006D3BC2">
        <w:rPr>
          <w:rFonts w:ascii="Times New Roman" w:hAnsi="Times New Roman" w:cs="Times New Roman"/>
          <w:sz w:val="28"/>
          <w:szCs w:val="28"/>
        </w:rPr>
        <w:t xml:space="preserve"> включают в себя:</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Default="001E1557" w:rsidP="007F2F97"/>
    <w:p w:rsidR="001E1557" w:rsidRDefault="001E1557" w:rsidP="007F2F97"/>
    <w:p w:rsidR="001E1557" w:rsidRDefault="001E1557" w:rsidP="007F2F97"/>
    <w:p w:rsidR="001E1557" w:rsidRPr="0011018F" w:rsidRDefault="001E1557" w:rsidP="007F2F97"/>
    <w:p w:rsidR="001E1557" w:rsidRPr="0011018F" w:rsidRDefault="001E1557" w:rsidP="007F2F97">
      <w:pPr>
        <w:pStyle w:val="ConsPlusNormal"/>
        <w:ind w:firstLine="540"/>
        <w:jc w:val="both"/>
        <w:rPr>
          <w:rFonts w:ascii="Times New Roman" w:hAnsi="Times New Roman" w:cs="Times New Roman"/>
          <w:b/>
          <w:bCs/>
          <w:sz w:val="28"/>
          <w:szCs w:val="28"/>
        </w:rPr>
      </w:pPr>
      <w:r w:rsidRPr="0011018F">
        <w:rPr>
          <w:rFonts w:ascii="Times New Roman" w:hAnsi="Times New Roman" w:cs="Times New Roman"/>
          <w:b/>
          <w:bCs/>
          <w:sz w:val="28"/>
          <w:szCs w:val="28"/>
        </w:rPr>
        <w:t>54. 5. Территориальные зоны природно-рекреационного типа</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соотношения элементов зоны общественных рекреационных территории</w:t>
      </w:r>
    </w:p>
    <w:tbl>
      <w:tblPr>
        <w:tblW w:w="5000" w:type="pct"/>
        <w:tblInd w:w="-106" w:type="dxa"/>
        <w:tblBorders>
          <w:insideH w:val="single" w:sz="4" w:space="0" w:color="D9D9D9"/>
          <w:insideV w:val="single" w:sz="4" w:space="0" w:color="D9D9D9"/>
        </w:tblBorders>
        <w:tblLook w:val="01E0"/>
      </w:tblPr>
      <w:tblGrid>
        <w:gridCol w:w="9960"/>
        <w:gridCol w:w="1916"/>
        <w:gridCol w:w="2910"/>
      </w:tblGrid>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Наименование территории</w:t>
            </w:r>
          </w:p>
        </w:tc>
        <w:tc>
          <w:tcPr>
            <w:tcW w:w="64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Ед.изм</w:t>
            </w:r>
          </w:p>
        </w:tc>
        <w:tc>
          <w:tcPr>
            <w:tcW w:w="984"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показатель</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 xml:space="preserve">Парки </w:t>
            </w:r>
          </w:p>
        </w:tc>
        <w:tc>
          <w:tcPr>
            <w:tcW w:w="648" w:type="pct"/>
          </w:tcPr>
          <w:p w:rsidR="001E1557" w:rsidRPr="0011018F" w:rsidRDefault="001E1557" w:rsidP="00FA5A61">
            <w:pPr>
              <w:pStyle w:val="ConsPlusNormal"/>
              <w:widowControl/>
              <w:ind w:firstLine="0"/>
              <w:jc w:val="both"/>
              <w:rPr>
                <w:rFonts w:ascii="Times New Roman" w:hAnsi="Times New Roman" w:cs="Times New Roman"/>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парка, общая площадь</w:t>
            </w:r>
          </w:p>
        </w:tc>
        <w:tc>
          <w:tcPr>
            <w:tcW w:w="64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10-15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65 – 70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25 - 28</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Здания и сооружения (8 м)</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5 – 7</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tcPr>
          <w:p w:rsidR="001E1557" w:rsidRPr="0011018F" w:rsidRDefault="001E1557" w:rsidP="00FA5A61">
            <w:pPr>
              <w:rPr>
                <w:sz w:val="28"/>
                <w:szCs w:val="28"/>
              </w:rPr>
            </w:pPr>
            <w:r w:rsidRPr="0011018F">
              <w:rPr>
                <w:sz w:val="28"/>
                <w:szCs w:val="28"/>
              </w:rPr>
              <w:t>м</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Городские сады</w:t>
            </w:r>
          </w:p>
        </w:tc>
        <w:tc>
          <w:tcPr>
            <w:tcW w:w="64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городского сада, общая площадь</w:t>
            </w:r>
          </w:p>
        </w:tc>
        <w:tc>
          <w:tcPr>
            <w:tcW w:w="64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3 - 5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80 - 90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8 - 15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2 - 5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tcPr>
          <w:p w:rsidR="001E1557" w:rsidRPr="0011018F" w:rsidRDefault="001E1557" w:rsidP="00FA5A61">
            <w:pPr>
              <w:rPr>
                <w:sz w:val="28"/>
                <w:szCs w:val="28"/>
              </w:rPr>
            </w:pPr>
            <w:r w:rsidRPr="0011018F">
              <w:rPr>
                <w:sz w:val="28"/>
                <w:szCs w:val="28"/>
              </w:rPr>
              <w:t>м</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6-8</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Скверы</w:t>
            </w:r>
          </w:p>
        </w:tc>
        <w:tc>
          <w:tcPr>
            <w:tcW w:w="64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сквера, общая площадь</w:t>
            </w:r>
          </w:p>
        </w:tc>
        <w:tc>
          <w:tcPr>
            <w:tcW w:w="64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0,5 до 2,0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60 - 80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40 – 20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r w:rsidRPr="0011018F">
              <w:rPr>
                <w:rFonts w:ascii="Times New Roman" w:hAnsi="Times New Roman" w:cs="Times New Roman"/>
                <w:b/>
                <w:bCs/>
                <w:sz w:val="28"/>
                <w:szCs w:val="28"/>
              </w:rPr>
              <w:t xml:space="preserve">Бульвары </w:t>
            </w:r>
          </w:p>
        </w:tc>
        <w:tc>
          <w:tcPr>
            <w:tcW w:w="648" w:type="pct"/>
          </w:tcPr>
          <w:p w:rsidR="001E1557" w:rsidRPr="0011018F" w:rsidRDefault="001E1557" w:rsidP="00FA5A61">
            <w:pPr>
              <w:rPr>
                <w:b/>
                <w:bCs/>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b/>
                <w:bCs/>
                <w:sz w:val="28"/>
                <w:szCs w:val="28"/>
              </w:rPr>
            </w:pP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70-75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30 - 25</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tcPr>
          <w:p w:rsidR="001E1557" w:rsidRPr="0011018F" w:rsidRDefault="001E1557" w:rsidP="00FA5A61">
            <w:pPr>
              <w:rPr>
                <w:sz w:val="28"/>
                <w:szCs w:val="28"/>
              </w:rPr>
            </w:pPr>
            <w:r w:rsidRPr="0011018F">
              <w:rPr>
                <w:sz w:val="28"/>
                <w:szCs w:val="28"/>
              </w:rPr>
              <w:t xml:space="preserve">% </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Допустимая рекреационная нагрузка</w:t>
            </w:r>
          </w:p>
        </w:tc>
        <w:tc>
          <w:tcPr>
            <w:tcW w:w="648" w:type="pct"/>
          </w:tcPr>
          <w:p w:rsidR="001E1557" w:rsidRPr="0011018F" w:rsidRDefault="001E1557" w:rsidP="00FA5A61">
            <w:pPr>
              <w:rPr>
                <w:sz w:val="28"/>
                <w:szCs w:val="28"/>
              </w:rPr>
            </w:pPr>
            <w:r w:rsidRPr="0011018F">
              <w:rPr>
                <w:rFonts w:eastAsia="SymbolMT"/>
                <w:sz w:val="28"/>
                <w:szCs w:val="28"/>
                <w:lang w:eastAsia="en-US"/>
              </w:rPr>
              <w:t>чел/га</w:t>
            </w: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 50</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eastAsia="SymbolMT" w:hAnsi="Times New Roman" w:cs="Times New Roman"/>
                <w:sz w:val="28"/>
                <w:szCs w:val="28"/>
              </w:rPr>
              <w:t>Минимальное соотношение ширины и длины бульвара</w:t>
            </w:r>
          </w:p>
        </w:tc>
        <w:tc>
          <w:tcPr>
            <w:tcW w:w="648" w:type="pct"/>
          </w:tcPr>
          <w:p w:rsidR="001E1557" w:rsidRPr="0011018F" w:rsidRDefault="001E1557" w:rsidP="00FA5A61">
            <w:pPr>
              <w:rPr>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не менее 1:3</w:t>
            </w:r>
          </w:p>
        </w:tc>
      </w:tr>
      <w:tr w:rsidR="001E1557" w:rsidRPr="0011018F">
        <w:tc>
          <w:tcPr>
            <w:tcW w:w="3368" w:type="pct"/>
          </w:tcPr>
          <w:p w:rsidR="001E1557" w:rsidRPr="0011018F" w:rsidRDefault="001E1557" w:rsidP="00FA5A61">
            <w:pPr>
              <w:pStyle w:val="ConsPlusNormal"/>
              <w:widowControl/>
              <w:ind w:firstLine="0"/>
              <w:jc w:val="both"/>
              <w:rPr>
                <w:rFonts w:ascii="Times New Roman" w:hAnsi="Times New Roman" w:cs="Times New Roman"/>
                <w:sz w:val="28"/>
                <w:szCs w:val="28"/>
              </w:rPr>
            </w:pPr>
          </w:p>
        </w:tc>
        <w:tc>
          <w:tcPr>
            <w:tcW w:w="648" w:type="pct"/>
          </w:tcPr>
          <w:p w:rsidR="001E1557" w:rsidRPr="0011018F" w:rsidRDefault="001E1557" w:rsidP="00FA5A61">
            <w:pPr>
              <w:rPr>
                <w:sz w:val="28"/>
                <w:szCs w:val="28"/>
              </w:rPr>
            </w:pPr>
          </w:p>
        </w:tc>
        <w:tc>
          <w:tcPr>
            <w:tcW w:w="984" w:type="pct"/>
          </w:tcPr>
          <w:p w:rsidR="001E1557" w:rsidRPr="0011018F" w:rsidRDefault="001E1557" w:rsidP="00FA5A61">
            <w:pPr>
              <w:pStyle w:val="ConsPlusNormal"/>
              <w:widowControl/>
              <w:ind w:firstLine="0"/>
              <w:jc w:val="both"/>
              <w:rPr>
                <w:rFonts w:ascii="Times New Roman" w:hAnsi="Times New Roman" w:cs="Times New Roman"/>
                <w:sz w:val="28"/>
                <w:szCs w:val="28"/>
              </w:rPr>
            </w:pPr>
          </w:p>
        </w:tc>
      </w:tr>
    </w:tbl>
    <w:p w:rsidR="001E1557" w:rsidRPr="0011018F" w:rsidRDefault="001E1557" w:rsidP="00A82690">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Потребность в автостоянках рассчитывается в соответствиями с требованиями Нормативов градостроительного проектирования Оренбургской области. Размеры земельных участков автостоянок на одно место:</w:t>
      </w:r>
    </w:p>
    <w:p w:rsidR="001E1557" w:rsidRPr="0011018F" w:rsidRDefault="001E1557" w:rsidP="00A82690">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  для легковых автомобилей - 25 м</w:t>
      </w:r>
      <w:r w:rsidRPr="0011018F">
        <w:rPr>
          <w:rFonts w:ascii="Times New Roman" w:hAnsi="Times New Roman" w:cs="Times New Roman"/>
          <w:sz w:val="28"/>
          <w:szCs w:val="28"/>
          <w:vertAlign w:val="superscript"/>
        </w:rPr>
        <w:t>2</w:t>
      </w:r>
      <w:r w:rsidRPr="0011018F">
        <w:rPr>
          <w:rFonts w:ascii="Times New Roman" w:hAnsi="Times New Roman" w:cs="Times New Roman"/>
          <w:sz w:val="28"/>
          <w:szCs w:val="28"/>
        </w:rPr>
        <w:t>;</w:t>
      </w:r>
    </w:p>
    <w:p w:rsidR="001E1557" w:rsidRPr="0011018F" w:rsidRDefault="001E1557" w:rsidP="00A82690">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  автобусов - 40 м</w:t>
      </w:r>
      <w:r w:rsidRPr="0011018F">
        <w:rPr>
          <w:rFonts w:ascii="Times New Roman" w:hAnsi="Times New Roman" w:cs="Times New Roman"/>
          <w:sz w:val="28"/>
          <w:szCs w:val="28"/>
          <w:vertAlign w:val="superscript"/>
        </w:rPr>
        <w:t>2</w:t>
      </w:r>
      <w:r w:rsidRPr="0011018F">
        <w:rPr>
          <w:rFonts w:ascii="Times New Roman" w:hAnsi="Times New Roman" w:cs="Times New Roman"/>
          <w:sz w:val="28"/>
          <w:szCs w:val="28"/>
        </w:rPr>
        <w:t>;</w:t>
      </w:r>
    </w:p>
    <w:p w:rsidR="001E1557" w:rsidRPr="0011018F" w:rsidRDefault="001E1557" w:rsidP="00A82690">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  для велосипедов - 0,9 м</w:t>
      </w:r>
      <w:r w:rsidRPr="0011018F">
        <w:rPr>
          <w:rFonts w:ascii="Times New Roman" w:hAnsi="Times New Roman" w:cs="Times New Roman"/>
          <w:sz w:val="28"/>
          <w:szCs w:val="28"/>
          <w:vertAlign w:val="superscript"/>
        </w:rPr>
        <w:t>2</w:t>
      </w:r>
      <w:r w:rsidRPr="0011018F">
        <w:rPr>
          <w:rFonts w:ascii="Times New Roman" w:hAnsi="Times New Roman" w:cs="Times New Roman"/>
          <w:sz w:val="28"/>
          <w:szCs w:val="28"/>
        </w:rPr>
        <w:t>.</w:t>
      </w:r>
    </w:p>
    <w:p w:rsidR="001E1557" w:rsidRDefault="001E1557" w:rsidP="00A82690">
      <w:pPr>
        <w:rPr>
          <w:b/>
          <w:bCs/>
          <w:u w:val="single"/>
        </w:rPr>
      </w:pP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cs="Times New Roman"/>
          <w:sz w:val="28"/>
          <w:szCs w:val="28"/>
        </w:rPr>
        <w:t>ИТ, ИТп и ИИ</w:t>
      </w:r>
      <w:r w:rsidRPr="006D3BC2">
        <w:rPr>
          <w:rFonts w:ascii="Times New Roman" w:hAnsi="Times New Roman" w:cs="Times New Roman"/>
          <w:sz w:val="28"/>
          <w:szCs w:val="28"/>
        </w:rPr>
        <w:t xml:space="preserve"> включают в себя:</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Pr="00CC6D70" w:rsidRDefault="001E1557" w:rsidP="00151B8F">
      <w:pPr>
        <w:spacing w:before="120" w:after="120"/>
        <w:ind w:firstLine="851"/>
        <w:jc w:val="both"/>
        <w:rPr>
          <w:b/>
          <w:bCs/>
          <w:sz w:val="28"/>
          <w:szCs w:val="28"/>
        </w:rPr>
      </w:pPr>
      <w:r w:rsidRPr="00CC6D70">
        <w:rPr>
          <w:b/>
          <w:bCs/>
          <w:sz w:val="28"/>
          <w:szCs w:val="28"/>
        </w:rPr>
        <w:t>Р-</w:t>
      </w:r>
      <w:r>
        <w:rPr>
          <w:b/>
          <w:bCs/>
          <w:sz w:val="28"/>
          <w:szCs w:val="28"/>
        </w:rPr>
        <w:t>5</w:t>
      </w:r>
      <w:r w:rsidRPr="00CC6D70">
        <w:rPr>
          <w:b/>
          <w:bCs/>
          <w:sz w:val="28"/>
          <w:szCs w:val="28"/>
        </w:rPr>
        <w:t xml:space="preserve">  Зона</w:t>
      </w:r>
      <w:r>
        <w:rPr>
          <w:b/>
          <w:bCs/>
          <w:sz w:val="28"/>
          <w:szCs w:val="28"/>
        </w:rPr>
        <w:t>особо охраняемых природных территорий</w:t>
      </w:r>
    </w:p>
    <w:p w:rsidR="001E1557" w:rsidRPr="00151B8F" w:rsidRDefault="001E1557" w:rsidP="00151B8F">
      <w:pPr>
        <w:shd w:val="clear" w:color="auto" w:fill="FFFFFF"/>
        <w:ind w:firstLine="851"/>
        <w:jc w:val="both"/>
        <w:rPr>
          <w:b/>
          <w:bCs/>
          <w:sz w:val="28"/>
          <w:szCs w:val="28"/>
        </w:rPr>
      </w:pPr>
      <w:r w:rsidRPr="00151B8F">
        <w:rPr>
          <w:b/>
          <w:bCs/>
          <w:sz w:val="28"/>
          <w:szCs w:val="28"/>
        </w:rPr>
        <w:t>Градостроительные регламенты не устанавливаются для земель особо охраняемых природных территорий.</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cs="Times New Roman"/>
          <w:sz w:val="28"/>
          <w:szCs w:val="28"/>
        </w:rPr>
        <w:t>ыР-5</w:t>
      </w:r>
      <w:r w:rsidRPr="006D3BC2">
        <w:rPr>
          <w:rFonts w:ascii="Times New Roman" w:hAnsi="Times New Roman" w:cs="Times New Roman"/>
          <w:sz w:val="28"/>
          <w:szCs w:val="28"/>
        </w:rPr>
        <w:t xml:space="preserve"> включают в себя:</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151B8F">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Default="001E1557" w:rsidP="00A82690">
      <w:pPr>
        <w:rPr>
          <w:b/>
          <w:bCs/>
          <w:u w:val="single"/>
        </w:rPr>
      </w:pPr>
    </w:p>
    <w:p w:rsidR="001E1557" w:rsidRPr="00CC6D70" w:rsidRDefault="001E1557" w:rsidP="00151B8F">
      <w:pPr>
        <w:spacing w:before="120" w:after="120"/>
        <w:ind w:firstLine="851"/>
        <w:jc w:val="both"/>
        <w:rPr>
          <w:b/>
          <w:bCs/>
          <w:sz w:val="28"/>
          <w:szCs w:val="28"/>
        </w:rPr>
      </w:pPr>
      <w:r w:rsidRPr="00CC6D70">
        <w:rPr>
          <w:b/>
          <w:bCs/>
          <w:sz w:val="28"/>
          <w:szCs w:val="28"/>
        </w:rPr>
        <w:t>Р-6  Зона</w:t>
      </w:r>
      <w:r>
        <w:rPr>
          <w:b/>
          <w:bCs/>
          <w:sz w:val="28"/>
          <w:szCs w:val="28"/>
        </w:rPr>
        <w:t xml:space="preserve"> государственного лесного фонда</w:t>
      </w:r>
    </w:p>
    <w:p w:rsidR="001E1557" w:rsidRDefault="001E1557" w:rsidP="00151B8F">
      <w:pPr>
        <w:shd w:val="clear" w:color="auto" w:fill="FFFFFF"/>
        <w:ind w:firstLine="851"/>
        <w:jc w:val="both"/>
        <w:rPr>
          <w:b/>
          <w:bCs/>
          <w:sz w:val="28"/>
          <w:szCs w:val="28"/>
        </w:rPr>
      </w:pPr>
      <w:r w:rsidRPr="00151B8F">
        <w:rPr>
          <w:b/>
          <w:bCs/>
          <w:sz w:val="28"/>
          <w:szCs w:val="28"/>
        </w:rPr>
        <w:t>Градостроительные регламенты не устанавливаются для земель лесного фонда</w:t>
      </w:r>
      <w:r>
        <w:rPr>
          <w:b/>
          <w:bCs/>
          <w:sz w:val="28"/>
          <w:szCs w:val="28"/>
        </w:rPr>
        <w:t xml:space="preserve">. </w:t>
      </w:r>
    </w:p>
    <w:p w:rsidR="001E1557" w:rsidRPr="00CC6D70" w:rsidRDefault="001E1557" w:rsidP="00151B8F">
      <w:pPr>
        <w:shd w:val="clear" w:color="auto" w:fill="FFFFFF"/>
        <w:ind w:firstLine="851"/>
        <w:jc w:val="both"/>
        <w:rPr>
          <w:sz w:val="28"/>
          <w:szCs w:val="28"/>
        </w:rPr>
      </w:pPr>
      <w:r w:rsidRPr="00CC6D70">
        <w:rPr>
          <w:sz w:val="28"/>
          <w:szCs w:val="2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1E1557" w:rsidRDefault="001E1557" w:rsidP="00A82690">
      <w:pPr>
        <w:rPr>
          <w:b/>
          <w:bCs/>
          <w:u w:val="single"/>
        </w:rPr>
      </w:pPr>
    </w:p>
    <w:p w:rsidR="001E1557" w:rsidRPr="006D3BC2" w:rsidRDefault="001E1557" w:rsidP="00283BB4">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cs="Times New Roman"/>
          <w:sz w:val="28"/>
          <w:szCs w:val="28"/>
        </w:rPr>
        <w:t>ыР-6</w:t>
      </w:r>
      <w:r w:rsidRPr="006D3BC2">
        <w:rPr>
          <w:rFonts w:ascii="Times New Roman" w:hAnsi="Times New Roman" w:cs="Times New Roman"/>
          <w:sz w:val="28"/>
          <w:szCs w:val="28"/>
        </w:rPr>
        <w:t xml:space="preserve"> включают в себя:</w:t>
      </w:r>
    </w:p>
    <w:p w:rsidR="001E1557" w:rsidRPr="006D3BC2" w:rsidRDefault="001E1557" w:rsidP="00283BB4">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283BB4">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283BB4">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Pr="006D3BC2" w:rsidRDefault="001E1557" w:rsidP="00283BB4">
      <w:pPr>
        <w:pStyle w:val="ListParagraph"/>
        <w:spacing w:after="0" w:line="240" w:lineRule="auto"/>
        <w:ind w:left="0" w:firstLine="851"/>
        <w:jc w:val="both"/>
        <w:rPr>
          <w:rFonts w:ascii="Times New Roman" w:hAnsi="Times New Roman" w:cs="Times New Roman"/>
          <w:sz w:val="28"/>
          <w:szCs w:val="28"/>
        </w:rPr>
      </w:pPr>
      <w:r w:rsidRPr="006D3BC2">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cs="Times New Roman"/>
          <w:sz w:val="28"/>
          <w:szCs w:val="28"/>
        </w:rPr>
        <w:t>.</w:t>
      </w:r>
    </w:p>
    <w:p w:rsidR="001E1557" w:rsidRDefault="001E1557" w:rsidP="00A82690">
      <w:pPr>
        <w:rPr>
          <w:b/>
          <w:bCs/>
          <w:u w:val="single"/>
        </w:rPr>
      </w:pPr>
    </w:p>
    <w:p w:rsidR="001E1557" w:rsidRPr="0011018F" w:rsidRDefault="001E1557" w:rsidP="00A82690">
      <w:pPr>
        <w:rPr>
          <w:b/>
          <w:bCs/>
          <w:u w:val="single"/>
        </w:rPr>
      </w:pPr>
    </w:p>
    <w:p w:rsidR="001E1557" w:rsidRPr="0011018F" w:rsidRDefault="001E1557" w:rsidP="007F2F97">
      <w:pPr>
        <w:pStyle w:val="ConsPlusNormal"/>
        <w:ind w:firstLine="540"/>
        <w:jc w:val="both"/>
        <w:rPr>
          <w:rFonts w:ascii="Times New Roman" w:hAnsi="Times New Roman" w:cs="Times New Roman"/>
          <w:b/>
          <w:bCs/>
          <w:sz w:val="28"/>
          <w:szCs w:val="28"/>
        </w:rPr>
      </w:pPr>
      <w:r w:rsidRPr="0011018F">
        <w:rPr>
          <w:rFonts w:ascii="Times New Roman" w:hAnsi="Times New Roman" w:cs="Times New Roman"/>
          <w:b/>
          <w:bCs/>
          <w:sz w:val="28"/>
          <w:szCs w:val="28"/>
        </w:rPr>
        <w:t>54.6. Территориальные зоны специального назначения</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 xml:space="preserve">Параметры размещения и застройки земельных участков зон специального назначения устанавливаются на основе проекта с требований санитарных норм и правил, регионального норматива градостроительного проектирования, настоящих Правил. Площадь земельного участка, отводимого под кладбище, не может превышать 40 га. </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зоне СН-2</w:t>
      </w:r>
    </w:p>
    <w:tbl>
      <w:tblPr>
        <w:tblW w:w="5000" w:type="pct"/>
        <w:tblInd w:w="-106" w:type="dxa"/>
        <w:tblBorders>
          <w:insideH w:val="single" w:sz="4" w:space="0" w:color="D9D9D9"/>
          <w:insideV w:val="single" w:sz="4" w:space="0" w:color="D9D9D9"/>
        </w:tblBorders>
        <w:tblLook w:val="01E0"/>
      </w:tblPr>
      <w:tblGrid>
        <w:gridCol w:w="766"/>
        <w:gridCol w:w="14020"/>
      </w:tblGrid>
      <w:tr w:rsidR="001E1557" w:rsidRPr="0011018F">
        <w:tc>
          <w:tcPr>
            <w:tcW w:w="259"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 П/П</w:t>
            </w:r>
          </w:p>
        </w:tc>
        <w:tc>
          <w:tcPr>
            <w:tcW w:w="4741"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ВИД ОГРАНИЧЕНИЯ</w:t>
            </w:r>
          </w:p>
        </w:tc>
      </w:tr>
      <w:tr w:rsidR="001E1557" w:rsidRPr="0011018F">
        <w:tc>
          <w:tcPr>
            <w:tcW w:w="5000" w:type="pct"/>
            <w:gridSpan w:val="2"/>
          </w:tcPr>
          <w:p w:rsidR="001E1557" w:rsidRPr="0011018F" w:rsidRDefault="001E1557" w:rsidP="00DC2E28">
            <w:pPr>
              <w:pStyle w:val="ConsPlusNormal"/>
              <w:widowControl/>
              <w:numPr>
                <w:ilvl w:val="0"/>
                <w:numId w:val="19"/>
              </w:numPr>
              <w:jc w:val="both"/>
              <w:rPr>
                <w:rFonts w:ascii="Times New Roman" w:hAnsi="Times New Roman" w:cs="Times New Roman"/>
                <w:b/>
                <w:bCs/>
                <w:sz w:val="28"/>
                <w:szCs w:val="28"/>
              </w:rPr>
            </w:pPr>
            <w:r w:rsidRPr="0011018F">
              <w:rPr>
                <w:rFonts w:ascii="Times New Roman" w:hAnsi="Times New Roman" w:cs="Times New Roman"/>
                <w:b/>
                <w:bCs/>
                <w:sz w:val="28"/>
                <w:szCs w:val="28"/>
              </w:rPr>
              <w:t>Общие требования</w:t>
            </w:r>
          </w:p>
        </w:tc>
      </w:tr>
      <w:tr w:rsidR="001E1557" w:rsidRPr="0011018F">
        <w:tc>
          <w:tcPr>
            <w:tcW w:w="259"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1.1</w:t>
            </w:r>
          </w:p>
        </w:tc>
        <w:tc>
          <w:tcPr>
            <w:tcW w:w="4741"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Не разрешается размещать кладбища на территориях:</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первого и второго поясов зон санитарной охраны источников централизованного водоснабжения и минеральных источников;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первой зоны санитарной охраны курортов;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с выходом на поверхность закарстованных, сильнотрещиноватых пород и в местах выклинивания водоносных горизонтов;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1E1557" w:rsidRPr="0011018F">
        <w:tc>
          <w:tcPr>
            <w:tcW w:w="259"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1.2</w:t>
            </w:r>
          </w:p>
        </w:tc>
        <w:tc>
          <w:tcPr>
            <w:tcW w:w="4741"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Участок, отводимый под кладбище, должен удовлетворять следующим требованиям:</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не затопляться при паводках;</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иметь сухую, пористую почву (супесчаную, песчаную) на глубине 1,5 м и ниже с влажностью почвы в пределах 6 - 18%;</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располагаться с подветренной стороны по отношению к жилой территории.</w:t>
            </w:r>
          </w:p>
        </w:tc>
      </w:tr>
      <w:tr w:rsidR="001E1557" w:rsidRPr="0011018F">
        <w:tc>
          <w:tcPr>
            <w:tcW w:w="5000" w:type="pct"/>
            <w:gridSpan w:val="2"/>
          </w:tcPr>
          <w:p w:rsidR="001E1557" w:rsidRPr="0011018F" w:rsidRDefault="001E1557" w:rsidP="00FA5A61">
            <w:pPr>
              <w:pStyle w:val="ConsPlusNormal"/>
              <w:widowControl/>
              <w:ind w:firstLine="0"/>
              <w:rPr>
                <w:rFonts w:ascii="Times New Roman" w:hAnsi="Times New Roman" w:cs="Times New Roman"/>
                <w:b/>
                <w:bCs/>
                <w:sz w:val="28"/>
                <w:szCs w:val="28"/>
              </w:rPr>
            </w:pPr>
            <w:r w:rsidRPr="0011018F">
              <w:rPr>
                <w:rFonts w:ascii="Times New Roman" w:hAnsi="Times New Roman" w:cs="Times New Roman"/>
                <w:b/>
                <w:bCs/>
                <w:sz w:val="28"/>
                <w:szCs w:val="28"/>
              </w:rPr>
              <w:t>2. Благоустройство и озеленение территории</w:t>
            </w:r>
          </w:p>
        </w:tc>
      </w:tr>
      <w:tr w:rsidR="001E1557" w:rsidRPr="0011018F">
        <w:tc>
          <w:tcPr>
            <w:tcW w:w="259" w:type="pct"/>
          </w:tcPr>
          <w:p w:rsidR="001E1557" w:rsidRPr="0011018F" w:rsidRDefault="001E1557" w:rsidP="00FA5A61">
            <w:pPr>
              <w:pStyle w:val="00"/>
              <w:ind w:firstLine="0"/>
              <w:rPr>
                <w:color w:val="auto"/>
                <w:sz w:val="28"/>
                <w:szCs w:val="28"/>
              </w:rPr>
            </w:pPr>
            <w:r w:rsidRPr="0011018F">
              <w:rPr>
                <w:color w:val="auto"/>
                <w:sz w:val="28"/>
                <w:szCs w:val="28"/>
              </w:rPr>
              <w:t>2.1</w:t>
            </w:r>
          </w:p>
        </w:tc>
        <w:tc>
          <w:tcPr>
            <w:tcW w:w="4741" w:type="pct"/>
          </w:tcPr>
          <w:p w:rsidR="001E1557" w:rsidRPr="0011018F" w:rsidRDefault="001E1557"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Площадь зеленых насаждений (деревьев и кустарников) должна составлять не менее 20% от территории кладбища.</w:t>
            </w:r>
          </w:p>
          <w:p w:rsidR="001E1557" w:rsidRPr="0011018F" w:rsidRDefault="001E1557"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r w:rsidR="001E1557" w:rsidRPr="0011018F">
        <w:tc>
          <w:tcPr>
            <w:tcW w:w="5000" w:type="pct"/>
            <w:gridSpan w:val="2"/>
          </w:tcPr>
          <w:p w:rsidR="001E1557" w:rsidRPr="0011018F" w:rsidRDefault="001E1557" w:rsidP="00FA5A61">
            <w:pPr>
              <w:pStyle w:val="ConsPlusNormal"/>
              <w:widowControl/>
              <w:ind w:firstLine="0"/>
              <w:rPr>
                <w:rFonts w:ascii="Times New Roman" w:hAnsi="Times New Roman" w:cs="Times New Roman"/>
                <w:b/>
                <w:bCs/>
                <w:sz w:val="28"/>
                <w:szCs w:val="28"/>
              </w:rPr>
            </w:pPr>
            <w:r w:rsidRPr="0011018F">
              <w:rPr>
                <w:rFonts w:ascii="Times New Roman" w:hAnsi="Times New Roman" w:cs="Times New Roman"/>
                <w:b/>
                <w:bCs/>
                <w:sz w:val="28"/>
                <w:szCs w:val="28"/>
              </w:rPr>
              <w:t>3. Санитарно-гигиенические требования</w:t>
            </w:r>
          </w:p>
        </w:tc>
      </w:tr>
      <w:tr w:rsidR="001E1557" w:rsidRPr="0011018F">
        <w:tc>
          <w:tcPr>
            <w:tcW w:w="259" w:type="pct"/>
          </w:tcPr>
          <w:p w:rsidR="001E1557" w:rsidRPr="0011018F" w:rsidRDefault="001E1557" w:rsidP="00FA5A61">
            <w:pPr>
              <w:pStyle w:val="00"/>
              <w:ind w:firstLine="0"/>
              <w:rPr>
                <w:color w:val="auto"/>
                <w:sz w:val="28"/>
                <w:szCs w:val="28"/>
              </w:rPr>
            </w:pPr>
            <w:r w:rsidRPr="0011018F">
              <w:rPr>
                <w:color w:val="auto"/>
                <w:sz w:val="28"/>
                <w:szCs w:val="28"/>
              </w:rPr>
              <w:t>3.1.</w:t>
            </w:r>
          </w:p>
        </w:tc>
        <w:tc>
          <w:tcPr>
            <w:tcW w:w="4741" w:type="pct"/>
          </w:tcPr>
          <w:p w:rsidR="001E1557" w:rsidRPr="0011018F" w:rsidRDefault="001E1557" w:rsidP="00FA5A61">
            <w:pPr>
              <w:spacing w:line="276" w:lineRule="auto"/>
              <w:rPr>
                <w:sz w:val="28"/>
                <w:szCs w:val="28"/>
              </w:rPr>
            </w:pPr>
            <w:r w:rsidRPr="0011018F">
              <w:rPr>
                <w:sz w:val="28"/>
                <w:szCs w:val="28"/>
              </w:rPr>
              <w:t>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w:t>
            </w:r>
          </w:p>
          <w:p w:rsidR="001E1557" w:rsidRPr="0011018F" w:rsidRDefault="001E1557" w:rsidP="00DC2E28">
            <w:pPr>
              <w:pStyle w:val="ListParagraph"/>
              <w:numPr>
                <w:ilvl w:val="0"/>
                <w:numId w:val="21"/>
              </w:numPr>
              <w:spacing w:after="0"/>
              <w:rPr>
                <w:rFonts w:ascii="Times New Roman" w:hAnsi="Times New Roman" w:cs="Times New Roman"/>
                <w:sz w:val="28"/>
                <w:szCs w:val="28"/>
              </w:rPr>
            </w:pPr>
            <w:r w:rsidRPr="0011018F">
              <w:rPr>
                <w:rFonts w:ascii="Times New Roman" w:hAnsi="Times New Roman" w:cs="Times New Roman"/>
                <w:sz w:val="28"/>
                <w:szCs w:val="28"/>
              </w:rPr>
              <w:t>от 20до 40 га - не менее 500м;</w:t>
            </w:r>
          </w:p>
          <w:p w:rsidR="001E1557" w:rsidRPr="0011018F" w:rsidRDefault="001E1557" w:rsidP="00DC2E28">
            <w:pPr>
              <w:pStyle w:val="ListParagraph"/>
              <w:numPr>
                <w:ilvl w:val="0"/>
                <w:numId w:val="21"/>
              </w:numPr>
              <w:spacing w:after="0"/>
              <w:rPr>
                <w:rFonts w:ascii="Times New Roman" w:hAnsi="Times New Roman" w:cs="Times New Roman"/>
                <w:sz w:val="28"/>
                <w:szCs w:val="28"/>
              </w:rPr>
            </w:pPr>
            <w:r w:rsidRPr="0011018F">
              <w:rPr>
                <w:rFonts w:ascii="Times New Roman" w:hAnsi="Times New Roman" w:cs="Times New Roman"/>
                <w:sz w:val="28"/>
                <w:szCs w:val="28"/>
              </w:rPr>
              <w:t>от 10 до 20 га - не менее 300м;</w:t>
            </w:r>
          </w:p>
          <w:p w:rsidR="001E1557" w:rsidRPr="0011018F" w:rsidRDefault="001E1557" w:rsidP="00DC2E28">
            <w:pPr>
              <w:pStyle w:val="ListParagraph"/>
              <w:numPr>
                <w:ilvl w:val="0"/>
                <w:numId w:val="21"/>
              </w:numPr>
              <w:spacing w:after="0"/>
              <w:rPr>
                <w:rFonts w:ascii="Times New Roman" w:hAnsi="Times New Roman" w:cs="Times New Roman"/>
                <w:sz w:val="28"/>
                <w:szCs w:val="28"/>
              </w:rPr>
            </w:pPr>
            <w:r w:rsidRPr="0011018F">
              <w:rPr>
                <w:rFonts w:ascii="Times New Roman" w:hAnsi="Times New Roman" w:cs="Times New Roman"/>
                <w:sz w:val="28"/>
                <w:szCs w:val="28"/>
              </w:rPr>
              <w:t>до 10га - не менее 100м;</w:t>
            </w:r>
          </w:p>
          <w:p w:rsidR="001E1557" w:rsidRPr="0011018F" w:rsidRDefault="001E1557" w:rsidP="00DC2E28">
            <w:pPr>
              <w:pStyle w:val="ConsPlusNormal"/>
              <w:widowControl/>
              <w:numPr>
                <w:ilvl w:val="0"/>
                <w:numId w:val="21"/>
              </w:numPr>
              <w:rPr>
                <w:rFonts w:ascii="Times New Roman" w:hAnsi="Times New Roman" w:cs="Times New Roman"/>
                <w:sz w:val="28"/>
                <w:szCs w:val="28"/>
              </w:rPr>
            </w:pPr>
            <w:r w:rsidRPr="0011018F">
              <w:rPr>
                <w:rFonts w:ascii="Times New Roman" w:hAnsi="Times New Roman" w:cs="Times New Roman"/>
                <w:sz w:val="28"/>
                <w:szCs w:val="28"/>
              </w:rPr>
              <w:t>для кладбища с погребением после кремации, мемориальных комплексов, колумбарии, сельские кладбища - не менее 50 м</w:t>
            </w:r>
          </w:p>
        </w:tc>
      </w:tr>
    </w:tbl>
    <w:p w:rsidR="001E1557" w:rsidRDefault="001E1557" w:rsidP="00A11623">
      <w:pPr>
        <w:pStyle w:val="ConsPlusNormal"/>
        <w:jc w:val="both"/>
        <w:rPr>
          <w:rFonts w:ascii="Times New Roman" w:hAnsi="Times New Roman" w:cs="Times New Roman"/>
          <w:sz w:val="28"/>
          <w:szCs w:val="28"/>
        </w:rPr>
      </w:pP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r>
        <w:rPr>
          <w:rFonts w:ascii="Times New Roman" w:hAnsi="Times New Roman" w:cs="Times New Roman"/>
          <w:sz w:val="28"/>
          <w:szCs w:val="28"/>
        </w:rPr>
        <w:t>СН</w:t>
      </w:r>
      <w:r w:rsidRPr="00B32206">
        <w:rPr>
          <w:rFonts w:ascii="Times New Roman" w:hAnsi="Times New Roman" w:cs="Times New Roman"/>
          <w:sz w:val="28"/>
          <w:szCs w:val="28"/>
        </w:rPr>
        <w:t>-2 включают в себя:</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34"/>
        <w:gridCol w:w="6329"/>
      </w:tblGrid>
      <w:tr w:rsidR="001E1557" w:rsidRPr="00B32206">
        <w:trPr>
          <w:trHeight w:val="678"/>
        </w:trPr>
        <w:tc>
          <w:tcPr>
            <w:tcW w:w="7734" w:type="dxa"/>
            <w:vAlign w:val="center"/>
          </w:tcPr>
          <w:p w:rsidR="001E1557" w:rsidRPr="00710EDE" w:rsidRDefault="001E1557" w:rsidP="00710EDE">
            <w:pPr>
              <w:jc w:val="center"/>
              <w:rPr>
                <w:b/>
                <w:bCs/>
                <w:sz w:val="28"/>
                <w:szCs w:val="28"/>
              </w:rPr>
            </w:pPr>
            <w:r w:rsidRPr="00710EDE">
              <w:rPr>
                <w:b/>
                <w:bCs/>
                <w:sz w:val="28"/>
                <w:szCs w:val="28"/>
              </w:rPr>
              <w:t>Наименование объекта</w:t>
            </w:r>
          </w:p>
        </w:tc>
        <w:tc>
          <w:tcPr>
            <w:tcW w:w="6329" w:type="dxa"/>
          </w:tcPr>
          <w:p w:rsidR="001E1557" w:rsidRPr="00710EDE" w:rsidRDefault="001E1557" w:rsidP="00710EDE">
            <w:pPr>
              <w:jc w:val="center"/>
              <w:rPr>
                <w:b/>
                <w:bCs/>
                <w:sz w:val="28"/>
                <w:szCs w:val="28"/>
              </w:rPr>
            </w:pPr>
            <w:r w:rsidRPr="00710EDE">
              <w:rPr>
                <w:b/>
                <w:bCs/>
                <w:sz w:val="28"/>
                <w:szCs w:val="28"/>
              </w:rPr>
              <w:t>Размеры земельных участков</w:t>
            </w:r>
          </w:p>
        </w:tc>
      </w:tr>
      <w:tr w:rsidR="001E1557" w:rsidRPr="00B32206">
        <w:trPr>
          <w:trHeight w:val="651"/>
        </w:trPr>
        <w:tc>
          <w:tcPr>
            <w:tcW w:w="7734" w:type="dxa"/>
          </w:tcPr>
          <w:p w:rsidR="001E1557" w:rsidRPr="00710EDE" w:rsidRDefault="001E1557" w:rsidP="00710EDE">
            <w:pPr>
              <w:jc w:val="both"/>
              <w:rPr>
                <w:sz w:val="28"/>
                <w:szCs w:val="28"/>
              </w:rPr>
            </w:pPr>
            <w:r w:rsidRPr="00710EDE">
              <w:rPr>
                <w:sz w:val="28"/>
                <w:szCs w:val="28"/>
              </w:rPr>
              <w:t>- объекты обслуживания, связанные с целевым назначением зоны;</w:t>
            </w:r>
          </w:p>
        </w:tc>
        <w:tc>
          <w:tcPr>
            <w:tcW w:w="6329"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B32206">
        <w:trPr>
          <w:trHeight w:val="534"/>
        </w:trPr>
        <w:tc>
          <w:tcPr>
            <w:tcW w:w="7734" w:type="dxa"/>
          </w:tcPr>
          <w:p w:rsidR="001E1557" w:rsidRPr="00710EDE" w:rsidRDefault="001E1557" w:rsidP="00710EDE">
            <w:pPr>
              <w:jc w:val="both"/>
              <w:rPr>
                <w:sz w:val="28"/>
                <w:szCs w:val="28"/>
              </w:rPr>
            </w:pPr>
            <w:r w:rsidRPr="00710EDE">
              <w:rPr>
                <w:sz w:val="28"/>
                <w:szCs w:val="28"/>
              </w:rPr>
              <w:t>- захоронения;</w:t>
            </w:r>
          </w:p>
        </w:tc>
        <w:tc>
          <w:tcPr>
            <w:tcW w:w="6329" w:type="dxa"/>
          </w:tcPr>
          <w:p w:rsidR="001E1557" w:rsidRPr="00710EDE" w:rsidRDefault="001E1557" w:rsidP="00710EDE">
            <w:pPr>
              <w:jc w:val="both"/>
              <w:rPr>
                <w:sz w:val="28"/>
                <w:szCs w:val="28"/>
              </w:rPr>
            </w:pPr>
            <w:r w:rsidRPr="00710EDE">
              <w:rPr>
                <w:sz w:val="28"/>
                <w:szCs w:val="28"/>
              </w:rPr>
              <w:t>0,24 га на 1 тыс. чел.</w:t>
            </w:r>
          </w:p>
        </w:tc>
      </w:tr>
      <w:tr w:rsidR="001E1557" w:rsidRPr="00B32206">
        <w:trPr>
          <w:trHeight w:val="441"/>
        </w:trPr>
        <w:tc>
          <w:tcPr>
            <w:tcW w:w="7734" w:type="dxa"/>
          </w:tcPr>
          <w:p w:rsidR="001E1557" w:rsidRPr="00710EDE" w:rsidRDefault="001E1557" w:rsidP="00710EDE">
            <w:pPr>
              <w:jc w:val="both"/>
              <w:rPr>
                <w:sz w:val="28"/>
                <w:szCs w:val="28"/>
              </w:rPr>
            </w:pPr>
            <w:r w:rsidRPr="00710EDE">
              <w:rPr>
                <w:sz w:val="28"/>
                <w:szCs w:val="28"/>
              </w:rPr>
              <w:t>- колумбарии;</w:t>
            </w:r>
          </w:p>
        </w:tc>
        <w:tc>
          <w:tcPr>
            <w:tcW w:w="6329" w:type="dxa"/>
          </w:tcPr>
          <w:p w:rsidR="001E1557" w:rsidRPr="00710EDE" w:rsidRDefault="001E1557" w:rsidP="00710EDE">
            <w:pPr>
              <w:jc w:val="both"/>
              <w:rPr>
                <w:sz w:val="28"/>
                <w:szCs w:val="28"/>
              </w:rPr>
            </w:pPr>
            <w:r w:rsidRPr="00710EDE">
              <w:rPr>
                <w:sz w:val="28"/>
                <w:szCs w:val="28"/>
              </w:rPr>
              <w:t>0,02 га на 1 тыс. чел.</w:t>
            </w:r>
          </w:p>
        </w:tc>
      </w:tr>
      <w:tr w:rsidR="001E1557" w:rsidRPr="00B32206">
        <w:trPr>
          <w:trHeight w:val="463"/>
        </w:trPr>
        <w:tc>
          <w:tcPr>
            <w:tcW w:w="7734" w:type="dxa"/>
          </w:tcPr>
          <w:p w:rsidR="001E1557" w:rsidRPr="00710EDE" w:rsidRDefault="001E1557" w:rsidP="00710EDE">
            <w:pPr>
              <w:jc w:val="both"/>
              <w:rPr>
                <w:sz w:val="28"/>
                <w:szCs w:val="28"/>
              </w:rPr>
            </w:pPr>
            <w:r w:rsidRPr="00710EDE">
              <w:rPr>
                <w:sz w:val="28"/>
                <w:szCs w:val="28"/>
              </w:rPr>
              <w:t>- мемориальные комплексы;</w:t>
            </w:r>
          </w:p>
        </w:tc>
        <w:tc>
          <w:tcPr>
            <w:tcW w:w="6329"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B32206">
        <w:trPr>
          <w:trHeight w:val="338"/>
        </w:trPr>
        <w:tc>
          <w:tcPr>
            <w:tcW w:w="7734" w:type="dxa"/>
          </w:tcPr>
          <w:p w:rsidR="001E1557" w:rsidRPr="00710EDE" w:rsidRDefault="001E1557" w:rsidP="00710EDE">
            <w:pPr>
              <w:jc w:val="both"/>
              <w:rPr>
                <w:sz w:val="28"/>
                <w:szCs w:val="28"/>
              </w:rPr>
            </w:pPr>
            <w:r w:rsidRPr="00710EDE">
              <w:rPr>
                <w:sz w:val="28"/>
                <w:szCs w:val="28"/>
              </w:rPr>
              <w:t>- дома траурных обрядов;</w:t>
            </w:r>
          </w:p>
        </w:tc>
        <w:tc>
          <w:tcPr>
            <w:tcW w:w="6329" w:type="dxa"/>
          </w:tcPr>
          <w:p w:rsidR="001E1557" w:rsidRPr="00710EDE" w:rsidRDefault="001E1557" w:rsidP="00710EDE">
            <w:pPr>
              <w:jc w:val="both"/>
              <w:rPr>
                <w:sz w:val="28"/>
                <w:szCs w:val="28"/>
              </w:rPr>
            </w:pPr>
            <w:r w:rsidRPr="00710EDE">
              <w:rPr>
                <w:sz w:val="28"/>
                <w:szCs w:val="28"/>
              </w:rPr>
              <w:t>1 объект на 0,5-1 млн. чел.</w:t>
            </w:r>
          </w:p>
        </w:tc>
      </w:tr>
      <w:tr w:rsidR="001E1557" w:rsidRPr="00B32206">
        <w:trPr>
          <w:trHeight w:val="377"/>
        </w:trPr>
        <w:tc>
          <w:tcPr>
            <w:tcW w:w="7734" w:type="dxa"/>
          </w:tcPr>
          <w:p w:rsidR="001E1557" w:rsidRPr="00710EDE" w:rsidRDefault="001E1557" w:rsidP="00710EDE">
            <w:pPr>
              <w:jc w:val="both"/>
              <w:rPr>
                <w:sz w:val="28"/>
                <w:szCs w:val="28"/>
              </w:rPr>
            </w:pPr>
            <w:r w:rsidRPr="00710EDE">
              <w:rPr>
                <w:sz w:val="28"/>
                <w:szCs w:val="28"/>
              </w:rPr>
              <w:t>- бюро похоронного обслуживания;</w:t>
            </w:r>
          </w:p>
        </w:tc>
        <w:tc>
          <w:tcPr>
            <w:tcW w:w="6329" w:type="dxa"/>
          </w:tcPr>
          <w:p w:rsidR="001E1557" w:rsidRPr="00710EDE" w:rsidRDefault="001E1557" w:rsidP="00710EDE">
            <w:pPr>
              <w:jc w:val="both"/>
              <w:rPr>
                <w:sz w:val="28"/>
                <w:szCs w:val="28"/>
              </w:rPr>
            </w:pPr>
            <w:r w:rsidRPr="00710EDE">
              <w:rPr>
                <w:sz w:val="28"/>
                <w:szCs w:val="28"/>
              </w:rPr>
              <w:t>1 объект на 0,5-1 млн. чел.</w:t>
            </w:r>
          </w:p>
        </w:tc>
      </w:tr>
      <w:tr w:rsidR="001E1557" w:rsidRPr="00B32206">
        <w:trPr>
          <w:trHeight w:val="501"/>
        </w:trPr>
        <w:tc>
          <w:tcPr>
            <w:tcW w:w="7734" w:type="dxa"/>
          </w:tcPr>
          <w:p w:rsidR="001E1557" w:rsidRPr="00710EDE" w:rsidRDefault="001E1557" w:rsidP="00710EDE">
            <w:pPr>
              <w:jc w:val="both"/>
              <w:rPr>
                <w:sz w:val="28"/>
                <w:szCs w:val="28"/>
              </w:rPr>
            </w:pPr>
            <w:r w:rsidRPr="00710EDE">
              <w:rPr>
                <w:sz w:val="28"/>
                <w:szCs w:val="28"/>
              </w:rPr>
              <w:t>- бюро-магазины похоронного обслуживания;</w:t>
            </w:r>
          </w:p>
        </w:tc>
        <w:tc>
          <w:tcPr>
            <w:tcW w:w="6329"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B32206">
        <w:trPr>
          <w:trHeight w:val="356"/>
        </w:trPr>
        <w:tc>
          <w:tcPr>
            <w:tcW w:w="7734" w:type="dxa"/>
          </w:tcPr>
          <w:p w:rsidR="001E1557" w:rsidRPr="00710EDE" w:rsidRDefault="001E1557" w:rsidP="00710EDE">
            <w:pPr>
              <w:jc w:val="both"/>
              <w:rPr>
                <w:sz w:val="28"/>
                <w:szCs w:val="28"/>
              </w:rPr>
            </w:pPr>
            <w:r w:rsidRPr="00710EDE">
              <w:rPr>
                <w:sz w:val="28"/>
                <w:szCs w:val="28"/>
              </w:rPr>
              <w:t>- крематории (для действующих кладбищ);</w:t>
            </w:r>
          </w:p>
        </w:tc>
        <w:tc>
          <w:tcPr>
            <w:tcW w:w="6329" w:type="dxa"/>
          </w:tcPr>
          <w:p w:rsidR="001E1557" w:rsidRPr="00710EDE" w:rsidRDefault="001E1557" w:rsidP="00710EDE">
            <w:pPr>
              <w:jc w:val="both"/>
              <w:rPr>
                <w:sz w:val="28"/>
                <w:szCs w:val="28"/>
              </w:rPr>
            </w:pPr>
            <w:r w:rsidRPr="00710EDE">
              <w:rPr>
                <w:sz w:val="28"/>
                <w:szCs w:val="28"/>
              </w:rPr>
              <w:t>По заданию на проектирование</w:t>
            </w:r>
          </w:p>
        </w:tc>
      </w:tr>
      <w:tr w:rsidR="001E1557" w:rsidRPr="00B32206">
        <w:trPr>
          <w:trHeight w:val="322"/>
        </w:trPr>
        <w:tc>
          <w:tcPr>
            <w:tcW w:w="7734" w:type="dxa"/>
          </w:tcPr>
          <w:p w:rsidR="001E1557" w:rsidRPr="00710EDE" w:rsidRDefault="001E1557" w:rsidP="00710EDE">
            <w:pPr>
              <w:jc w:val="both"/>
              <w:rPr>
                <w:sz w:val="28"/>
                <w:szCs w:val="28"/>
              </w:rPr>
            </w:pPr>
            <w:r w:rsidRPr="00710EDE">
              <w:rPr>
                <w:sz w:val="28"/>
                <w:szCs w:val="28"/>
              </w:rPr>
              <w:t>- конфессиональные объекты.</w:t>
            </w:r>
          </w:p>
        </w:tc>
        <w:tc>
          <w:tcPr>
            <w:tcW w:w="6329" w:type="dxa"/>
          </w:tcPr>
          <w:p w:rsidR="001E1557" w:rsidRPr="00710EDE" w:rsidRDefault="001E1557" w:rsidP="00710EDE">
            <w:pPr>
              <w:jc w:val="both"/>
              <w:rPr>
                <w:sz w:val="28"/>
                <w:szCs w:val="28"/>
              </w:rPr>
            </w:pPr>
            <w:r w:rsidRPr="00710EDE">
              <w:rPr>
                <w:sz w:val="28"/>
                <w:szCs w:val="28"/>
              </w:rPr>
              <w:t>По заданию на проектирование</w:t>
            </w:r>
          </w:p>
        </w:tc>
      </w:tr>
    </w:tbl>
    <w:p w:rsidR="001E1557" w:rsidRPr="00B32206" w:rsidRDefault="001E1557" w:rsidP="00F861F1">
      <w:pPr>
        <w:pStyle w:val="affc"/>
        <w:ind w:firstLine="851"/>
        <w:rPr>
          <w:sz w:val="28"/>
          <w:szCs w:val="28"/>
        </w:rPr>
      </w:pPr>
      <w:r w:rsidRPr="00B32206">
        <w:rPr>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sz w:val="28"/>
          <w:szCs w:val="28"/>
        </w:rPr>
        <w:t>не подлежит ограничению, определяется в рамках разработки проектной документации</w:t>
      </w:r>
      <w:r w:rsidRPr="00B32206">
        <w:rPr>
          <w:sz w:val="28"/>
          <w:szCs w:val="28"/>
        </w:rPr>
        <w:t>;</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11018F" w:rsidRDefault="001E1557" w:rsidP="00F861F1">
      <w:pPr>
        <w:pStyle w:val="ConsPlusNormal"/>
        <w:jc w:val="both"/>
        <w:rPr>
          <w:rFonts w:ascii="Times New Roman" w:hAnsi="Times New Roman" w:cs="Times New Roman"/>
          <w:sz w:val="28"/>
          <w:szCs w:val="28"/>
        </w:rPr>
      </w:pPr>
    </w:p>
    <w:p w:rsidR="001E1557" w:rsidRPr="0011018F" w:rsidRDefault="001E1557" w:rsidP="00A11623">
      <w:pPr>
        <w:pStyle w:val="ConsPlusNormal"/>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зоне СН-4:</w:t>
      </w:r>
    </w:p>
    <w:p w:rsidR="001E1557" w:rsidRPr="0011018F" w:rsidRDefault="001E1557" w:rsidP="00A11623">
      <w:pPr>
        <w:pStyle w:val="ConsPlusNormal"/>
        <w:widowControl/>
        <w:ind w:firstLine="540"/>
        <w:jc w:val="both"/>
        <w:rPr>
          <w:rFonts w:ascii="Times New Roman" w:hAnsi="Times New Roman" w:cs="Times New Roman"/>
          <w:sz w:val="28"/>
          <w:szCs w:val="28"/>
        </w:rPr>
      </w:pPr>
    </w:p>
    <w:tbl>
      <w:tblPr>
        <w:tblW w:w="5000" w:type="pct"/>
        <w:tblInd w:w="-106" w:type="dxa"/>
        <w:tblBorders>
          <w:insideH w:val="single" w:sz="4" w:space="0" w:color="D9D9D9"/>
          <w:insideV w:val="single" w:sz="4" w:space="0" w:color="D9D9D9"/>
        </w:tblBorders>
        <w:tblLook w:val="01E0"/>
      </w:tblPr>
      <w:tblGrid>
        <w:gridCol w:w="760"/>
        <w:gridCol w:w="14026"/>
      </w:tblGrid>
      <w:tr w:rsidR="001E1557" w:rsidRPr="0011018F">
        <w:tc>
          <w:tcPr>
            <w:tcW w:w="257"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 П/П</w:t>
            </w:r>
          </w:p>
        </w:tc>
        <w:tc>
          <w:tcPr>
            <w:tcW w:w="4743" w:type="pct"/>
            <w:vAlign w:val="center"/>
          </w:tcPr>
          <w:p w:rsidR="001E1557" w:rsidRPr="0011018F" w:rsidRDefault="001E1557" w:rsidP="00FA5A61">
            <w:pPr>
              <w:pStyle w:val="ConsPlusNormal"/>
              <w:widowControl/>
              <w:ind w:firstLine="0"/>
              <w:jc w:val="center"/>
              <w:rPr>
                <w:rFonts w:ascii="Times New Roman" w:hAnsi="Times New Roman" w:cs="Times New Roman"/>
                <w:b/>
                <w:bCs/>
                <w:sz w:val="28"/>
                <w:szCs w:val="28"/>
              </w:rPr>
            </w:pPr>
            <w:r w:rsidRPr="0011018F">
              <w:rPr>
                <w:rFonts w:ascii="Times New Roman" w:hAnsi="Times New Roman" w:cs="Times New Roman"/>
                <w:b/>
                <w:bCs/>
                <w:sz w:val="28"/>
                <w:szCs w:val="28"/>
              </w:rPr>
              <w:t>ВИД ОГРАНИЧЕНИЯ</w:t>
            </w:r>
          </w:p>
        </w:tc>
      </w:tr>
      <w:tr w:rsidR="001E1557" w:rsidRPr="0011018F">
        <w:tc>
          <w:tcPr>
            <w:tcW w:w="5000" w:type="pct"/>
            <w:gridSpan w:val="2"/>
          </w:tcPr>
          <w:p w:rsidR="001E1557" w:rsidRPr="0011018F" w:rsidRDefault="001E1557" w:rsidP="00DC2E28">
            <w:pPr>
              <w:pStyle w:val="ConsPlusNormal"/>
              <w:widowControl/>
              <w:numPr>
                <w:ilvl w:val="0"/>
                <w:numId w:val="20"/>
              </w:numPr>
              <w:jc w:val="both"/>
              <w:rPr>
                <w:rFonts w:ascii="Times New Roman" w:hAnsi="Times New Roman" w:cs="Times New Roman"/>
                <w:b/>
                <w:bCs/>
                <w:sz w:val="28"/>
                <w:szCs w:val="28"/>
              </w:rPr>
            </w:pPr>
            <w:r w:rsidRPr="0011018F">
              <w:rPr>
                <w:rFonts w:ascii="Times New Roman" w:hAnsi="Times New Roman" w:cs="Times New Roman"/>
                <w:b/>
                <w:bCs/>
                <w:sz w:val="28"/>
                <w:szCs w:val="28"/>
              </w:rPr>
              <w:t>Строительные требования</w:t>
            </w:r>
          </w:p>
        </w:tc>
      </w:tr>
      <w:tr w:rsidR="001E1557" w:rsidRPr="0011018F">
        <w:tc>
          <w:tcPr>
            <w:tcW w:w="257"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w:t>
            </w:r>
          </w:p>
        </w:tc>
        <w:tc>
          <w:tcPr>
            <w:tcW w:w="4743" w:type="pct"/>
          </w:tcPr>
          <w:p w:rsidR="001E1557" w:rsidRPr="0011018F" w:rsidRDefault="001E1557" w:rsidP="00FA5A61">
            <w:pPr>
              <w:pStyle w:val="ConsPlusNormal"/>
              <w:widowControl/>
              <w:ind w:firstLine="540"/>
              <w:jc w:val="both"/>
              <w:rPr>
                <w:rFonts w:ascii="Times New Roman" w:hAnsi="Times New Roman" w:cs="Times New Roman"/>
                <w:b/>
                <w:bCs/>
                <w:sz w:val="28"/>
                <w:szCs w:val="28"/>
              </w:rPr>
            </w:pPr>
            <w:r w:rsidRPr="0011018F">
              <w:rPr>
                <w:rFonts w:ascii="Times New Roman" w:hAnsi="Times New Roman" w:cs="Times New Roman"/>
                <w:sz w:val="28"/>
                <w:szCs w:val="28"/>
              </w:rPr>
              <w:t>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1 м и участки с выходами грунтовых вод в виде ключей.</w:t>
            </w:r>
          </w:p>
        </w:tc>
      </w:tr>
      <w:tr w:rsidR="001E1557" w:rsidRPr="0011018F">
        <w:tc>
          <w:tcPr>
            <w:tcW w:w="257"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w:t>
            </w:r>
          </w:p>
        </w:tc>
        <w:tc>
          <w:tcPr>
            <w:tcW w:w="4743" w:type="pct"/>
          </w:tcPr>
          <w:p w:rsidR="001E1557" w:rsidRPr="0011018F" w:rsidRDefault="001E1557" w:rsidP="00FA5A61">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1E1557" w:rsidRPr="0011018F">
        <w:tc>
          <w:tcPr>
            <w:tcW w:w="257"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w:t>
            </w:r>
          </w:p>
        </w:tc>
        <w:tc>
          <w:tcPr>
            <w:tcW w:w="4743" w:type="pct"/>
          </w:tcPr>
          <w:p w:rsidR="001E1557" w:rsidRPr="0011018F" w:rsidRDefault="001E1557"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Не допускается размещение полигонов ТБО:</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на территории зон санитарной охраны водоисточников и минеральных источников;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во всех поясах зон санитарной охраны курортов;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в районах геологических разломов, местах выхода на поверхность трещиноватых пород;</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в местах выклинивания водоносных горизонтов;</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на участках, затопляемых паводковыми водами;</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в рекреационных зонах;</w:t>
            </w:r>
          </w:p>
          <w:p w:rsidR="001E1557" w:rsidRPr="0011018F" w:rsidRDefault="001E1557"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8"/>
              </w:rPr>
            </w:pPr>
            <w:r w:rsidRPr="0011018F">
              <w:rPr>
                <w:rFonts w:ascii="Times New Roman" w:hAnsi="Times New Roman" w:cs="Times New Roman"/>
                <w:sz w:val="28"/>
                <w:szCs w:val="28"/>
              </w:rPr>
              <w:t>в местах массового отдыха населения и на территории лечебно-оздоровительных учреждений.</w:t>
            </w:r>
          </w:p>
        </w:tc>
      </w:tr>
      <w:tr w:rsidR="001E1557" w:rsidRPr="0011018F">
        <w:tc>
          <w:tcPr>
            <w:tcW w:w="257" w:type="pct"/>
          </w:tcPr>
          <w:p w:rsidR="001E1557" w:rsidRPr="0011018F" w:rsidRDefault="001E1557"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4</w:t>
            </w:r>
          </w:p>
        </w:tc>
        <w:tc>
          <w:tcPr>
            <w:tcW w:w="4743" w:type="pct"/>
          </w:tcPr>
          <w:p w:rsidR="001E1557" w:rsidRPr="0011018F" w:rsidRDefault="001E1557" w:rsidP="00FA5A61">
            <w:pPr>
              <w:pStyle w:val="ConsPlusNormal"/>
              <w:widowControl/>
              <w:ind w:firstLine="709"/>
              <w:jc w:val="both"/>
              <w:rPr>
                <w:rFonts w:ascii="Times New Roman" w:hAnsi="Times New Roman" w:cs="Times New Roman"/>
                <w:sz w:val="28"/>
                <w:szCs w:val="28"/>
                <w:u w:val="single"/>
              </w:rPr>
            </w:pPr>
            <w:r w:rsidRPr="0011018F">
              <w:rPr>
                <w:rFonts w:ascii="Times New Roman" w:hAnsi="Times New Roman" w:cs="Times New Roman"/>
                <w:sz w:val="28"/>
                <w:szCs w:val="28"/>
              </w:rPr>
              <w:t>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санитарно–защитной зоной 500 м.</w:t>
            </w:r>
          </w:p>
        </w:tc>
      </w:tr>
    </w:tbl>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Pr>
          <w:rFonts w:ascii="Times New Roman" w:hAnsi="Times New Roman" w:cs="Times New Roman"/>
          <w:sz w:val="28"/>
          <w:szCs w:val="28"/>
        </w:rPr>
        <w:t>Н</w:t>
      </w:r>
      <w:r w:rsidRPr="00B32206">
        <w:rPr>
          <w:rFonts w:ascii="Times New Roman" w:hAnsi="Times New Roman" w:cs="Times New Roman"/>
          <w:sz w:val="28"/>
          <w:szCs w:val="28"/>
        </w:rPr>
        <w:t>-</w:t>
      </w:r>
      <w:r>
        <w:rPr>
          <w:rFonts w:ascii="Times New Roman" w:hAnsi="Times New Roman" w:cs="Times New Roman"/>
          <w:sz w:val="28"/>
          <w:szCs w:val="28"/>
        </w:rPr>
        <w:t>4</w:t>
      </w:r>
      <w:r w:rsidRPr="00B32206">
        <w:rPr>
          <w:rFonts w:ascii="Times New Roman" w:hAnsi="Times New Roman" w:cs="Times New Roman"/>
          <w:sz w:val="28"/>
          <w:szCs w:val="28"/>
        </w:rPr>
        <w:t xml:space="preserve"> включают в себя:</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3) предельное количество этажей или предельную высоту зданий, строений, сооружений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F861F1">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11018F" w:rsidRDefault="001E1557" w:rsidP="00A11623">
      <w:pPr>
        <w:pStyle w:val="ConsPlusNormal"/>
        <w:widowControl/>
        <w:ind w:firstLine="0"/>
        <w:jc w:val="both"/>
        <w:rPr>
          <w:rFonts w:ascii="Times New Roman" w:hAnsi="Times New Roman" w:cs="Times New Roman"/>
          <w:sz w:val="28"/>
          <w:szCs w:val="28"/>
        </w:rPr>
      </w:pPr>
    </w:p>
    <w:p w:rsidR="001E1557" w:rsidRPr="0011018F" w:rsidRDefault="001E1557" w:rsidP="007F2F97">
      <w:pPr>
        <w:pStyle w:val="ConsPlusNormal"/>
        <w:ind w:firstLine="540"/>
        <w:jc w:val="both"/>
        <w:rPr>
          <w:rFonts w:ascii="Times New Roman" w:hAnsi="Times New Roman" w:cs="Times New Roman"/>
          <w:b/>
          <w:bCs/>
          <w:sz w:val="28"/>
          <w:szCs w:val="28"/>
        </w:rPr>
      </w:pPr>
      <w:r w:rsidRPr="0011018F">
        <w:rPr>
          <w:rFonts w:ascii="Times New Roman" w:hAnsi="Times New Roman" w:cs="Times New Roman"/>
          <w:b/>
          <w:bCs/>
          <w:sz w:val="28"/>
          <w:szCs w:val="28"/>
        </w:rPr>
        <w:t>54.7. Иные территориальные зоны</w:t>
      </w:r>
    </w:p>
    <w:p w:rsidR="001E1557" w:rsidRPr="0011018F" w:rsidRDefault="001E1557" w:rsidP="00A11623">
      <w:pPr>
        <w:pStyle w:val="ConsPlusNormal"/>
        <w:widowControl/>
        <w:ind w:firstLine="540"/>
        <w:jc w:val="both"/>
        <w:rPr>
          <w:rFonts w:ascii="Times New Roman" w:hAnsi="Times New Roman" w:cs="Times New Roman"/>
          <w:sz w:val="28"/>
          <w:szCs w:val="28"/>
        </w:rPr>
      </w:pP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w:t>
      </w:r>
    </w:p>
    <w:p w:rsidR="001E1557" w:rsidRPr="0011018F" w:rsidRDefault="001E1557" w:rsidP="00A11623">
      <w:pPr>
        <w:ind w:firstLine="680"/>
        <w:jc w:val="both"/>
        <w:rPr>
          <w:sz w:val="28"/>
          <w:szCs w:val="28"/>
        </w:rPr>
      </w:pPr>
      <w:r w:rsidRPr="0011018F">
        <w:rPr>
          <w:sz w:val="28"/>
          <w:szCs w:val="28"/>
        </w:rPr>
        <w:t>В соответствии с частью4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E1557" w:rsidRPr="0011018F" w:rsidRDefault="001E1557"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p>
    <w:p w:rsidR="001E1557" w:rsidRPr="0011018F" w:rsidRDefault="001E1557" w:rsidP="00FC2AF6">
      <w:pPr>
        <w:keepNext/>
        <w:keepLines/>
        <w:spacing w:before="200" w:after="240" w:line="360" w:lineRule="auto"/>
        <w:ind w:firstLine="709"/>
        <w:jc w:val="both"/>
        <w:outlineLvl w:val="2"/>
        <w:rPr>
          <w:b/>
          <w:bCs/>
          <w:sz w:val="28"/>
          <w:szCs w:val="28"/>
        </w:rPr>
      </w:pPr>
      <w:bookmarkStart w:id="149" w:name="_Toc371321935"/>
      <w:r w:rsidRPr="0011018F">
        <w:rPr>
          <w:b/>
          <w:bCs/>
          <w:sz w:val="28"/>
          <w:szCs w:val="28"/>
        </w:rPr>
        <w:t>Глава 17. СЕЛЬСКОХОЗЯЙСТВЕННЫЕ РЕГЛАМЕНТЫ ИСПОЛЬЗОВАНИЯ ТЕРРИТОРИЙ</w:t>
      </w:r>
      <w:bookmarkEnd w:id="149"/>
    </w:p>
    <w:p w:rsidR="001E1557" w:rsidRPr="0011018F" w:rsidRDefault="001E1557" w:rsidP="00FC2AF6"/>
    <w:p w:rsidR="001E1557" w:rsidRPr="0011018F" w:rsidRDefault="001E1557" w:rsidP="00FC2AF6">
      <w:pPr>
        <w:pStyle w:val="a1"/>
      </w:pPr>
      <w:bookmarkStart w:id="150" w:name="_Toc371321936"/>
      <w:r w:rsidRPr="0011018F">
        <w:t>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строительства</w:t>
      </w:r>
      <w:bookmarkEnd w:id="150"/>
    </w:p>
    <w:tbl>
      <w:tblPr>
        <w:tblW w:w="5000" w:type="pct"/>
        <w:tblInd w:w="-10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849"/>
        <w:gridCol w:w="3300"/>
        <w:gridCol w:w="4406"/>
        <w:gridCol w:w="3336"/>
        <w:gridCol w:w="2895"/>
      </w:tblGrid>
      <w:tr w:rsidR="001E1557" w:rsidRPr="0011018F">
        <w:tc>
          <w:tcPr>
            <w:tcW w:w="287" w:type="pct"/>
            <w:vAlign w:val="center"/>
          </w:tcPr>
          <w:p w:rsidR="001E1557" w:rsidRPr="00710EDE" w:rsidRDefault="001E1557" w:rsidP="00710EDE">
            <w:pPr>
              <w:widowControl w:val="0"/>
              <w:spacing w:line="276" w:lineRule="auto"/>
              <w:jc w:val="center"/>
              <w:rPr>
                <w:b/>
                <w:bCs/>
                <w:sz w:val="28"/>
                <w:szCs w:val="28"/>
              </w:rPr>
            </w:pPr>
            <w:r w:rsidRPr="00710EDE">
              <w:rPr>
                <w:b/>
                <w:bCs/>
                <w:sz w:val="28"/>
                <w:szCs w:val="28"/>
              </w:rPr>
              <w:t>Код зоны</w:t>
            </w:r>
          </w:p>
        </w:tc>
        <w:tc>
          <w:tcPr>
            <w:tcW w:w="1116" w:type="pct"/>
            <w:vAlign w:val="center"/>
          </w:tcPr>
          <w:p w:rsidR="001E1557" w:rsidRPr="00710EDE" w:rsidRDefault="001E1557" w:rsidP="00710EDE">
            <w:pPr>
              <w:widowControl w:val="0"/>
              <w:spacing w:line="276" w:lineRule="auto"/>
              <w:jc w:val="center"/>
              <w:rPr>
                <w:b/>
                <w:bCs/>
                <w:sz w:val="28"/>
                <w:szCs w:val="28"/>
              </w:rPr>
            </w:pPr>
            <w:r w:rsidRPr="00710EDE">
              <w:rPr>
                <w:b/>
                <w:bCs/>
                <w:sz w:val="28"/>
                <w:szCs w:val="28"/>
              </w:rPr>
              <w:t>Наименование зоны</w:t>
            </w:r>
          </w:p>
        </w:tc>
        <w:tc>
          <w:tcPr>
            <w:tcW w:w="1490" w:type="pct"/>
            <w:vAlign w:val="center"/>
          </w:tcPr>
          <w:p w:rsidR="001E1557" w:rsidRPr="00710EDE" w:rsidRDefault="001E1557" w:rsidP="00710EDE">
            <w:pPr>
              <w:widowControl w:val="0"/>
              <w:spacing w:line="276" w:lineRule="auto"/>
              <w:jc w:val="center"/>
              <w:rPr>
                <w:b/>
                <w:bCs/>
                <w:sz w:val="28"/>
                <w:szCs w:val="28"/>
              </w:rPr>
            </w:pPr>
            <w:r w:rsidRPr="00710EDE">
              <w:rPr>
                <w:b/>
                <w:bCs/>
                <w:sz w:val="28"/>
                <w:szCs w:val="28"/>
              </w:rPr>
              <w:t>Основные виды разрешенного использования</w:t>
            </w:r>
          </w:p>
        </w:tc>
        <w:tc>
          <w:tcPr>
            <w:tcW w:w="1128" w:type="pct"/>
            <w:vAlign w:val="center"/>
          </w:tcPr>
          <w:p w:rsidR="001E1557" w:rsidRPr="00710EDE" w:rsidRDefault="001E1557" w:rsidP="00710EDE">
            <w:pPr>
              <w:widowControl w:val="0"/>
              <w:spacing w:line="276" w:lineRule="auto"/>
              <w:jc w:val="center"/>
              <w:rPr>
                <w:b/>
                <w:bCs/>
                <w:sz w:val="28"/>
                <w:szCs w:val="28"/>
              </w:rPr>
            </w:pPr>
            <w:r w:rsidRPr="00710EDE">
              <w:rPr>
                <w:b/>
                <w:bCs/>
                <w:sz w:val="28"/>
                <w:szCs w:val="28"/>
              </w:rPr>
              <w:t>Вспомогательные виды разрешенного использования</w:t>
            </w:r>
          </w:p>
        </w:tc>
        <w:tc>
          <w:tcPr>
            <w:tcW w:w="979" w:type="pct"/>
            <w:vAlign w:val="center"/>
          </w:tcPr>
          <w:p w:rsidR="001E1557" w:rsidRPr="00710EDE" w:rsidRDefault="001E1557" w:rsidP="00710EDE">
            <w:pPr>
              <w:widowControl w:val="0"/>
              <w:spacing w:line="276" w:lineRule="auto"/>
              <w:jc w:val="center"/>
              <w:rPr>
                <w:b/>
                <w:bCs/>
                <w:sz w:val="28"/>
                <w:szCs w:val="28"/>
              </w:rPr>
            </w:pPr>
            <w:r w:rsidRPr="00710EDE">
              <w:rPr>
                <w:b/>
                <w:bCs/>
                <w:sz w:val="28"/>
                <w:szCs w:val="28"/>
              </w:rPr>
              <w:t>Условно разрешенные виды использования</w:t>
            </w:r>
          </w:p>
        </w:tc>
      </w:tr>
      <w:tr w:rsidR="001E1557" w:rsidRPr="0011018F">
        <w:tc>
          <w:tcPr>
            <w:tcW w:w="5000" w:type="pct"/>
            <w:gridSpan w:val="5"/>
          </w:tcPr>
          <w:p w:rsidR="001E1557" w:rsidRPr="00710EDE" w:rsidRDefault="001E1557" w:rsidP="00710EDE">
            <w:pPr>
              <w:widowControl w:val="0"/>
              <w:spacing w:line="276" w:lineRule="auto"/>
              <w:jc w:val="center"/>
              <w:rPr>
                <w:b/>
                <w:bCs/>
                <w:sz w:val="28"/>
                <w:szCs w:val="28"/>
              </w:rPr>
            </w:pPr>
            <w:r w:rsidRPr="00710EDE">
              <w:rPr>
                <w:b/>
                <w:bCs/>
                <w:sz w:val="28"/>
                <w:szCs w:val="28"/>
              </w:rPr>
              <w:t>В границах населенного пунктас. Старобелогорка</w:t>
            </w:r>
          </w:p>
        </w:tc>
      </w:tr>
      <w:tr w:rsidR="001E1557" w:rsidRPr="0011018F">
        <w:tc>
          <w:tcPr>
            <w:tcW w:w="287" w:type="pct"/>
          </w:tcPr>
          <w:p w:rsidR="001E1557" w:rsidRPr="00710EDE" w:rsidRDefault="001E1557" w:rsidP="00710EDE">
            <w:pPr>
              <w:widowControl w:val="0"/>
              <w:spacing w:line="276" w:lineRule="auto"/>
              <w:jc w:val="both"/>
              <w:rPr>
                <w:sz w:val="28"/>
                <w:szCs w:val="28"/>
              </w:rPr>
            </w:pPr>
            <w:r w:rsidRPr="00710EDE">
              <w:rPr>
                <w:sz w:val="28"/>
                <w:szCs w:val="28"/>
              </w:rPr>
              <w:t>СХ-1</w:t>
            </w:r>
          </w:p>
        </w:tc>
        <w:tc>
          <w:tcPr>
            <w:tcW w:w="1116" w:type="pct"/>
          </w:tcPr>
          <w:p w:rsidR="001E1557" w:rsidRPr="00710EDE" w:rsidRDefault="001E1557" w:rsidP="00710EDE">
            <w:pPr>
              <w:widowControl w:val="0"/>
              <w:spacing w:line="276" w:lineRule="auto"/>
              <w:jc w:val="both"/>
              <w:rPr>
                <w:sz w:val="28"/>
                <w:szCs w:val="28"/>
              </w:rPr>
            </w:pPr>
            <w:r w:rsidRPr="00710EDE">
              <w:rPr>
                <w:sz w:val="28"/>
                <w:szCs w:val="28"/>
              </w:rPr>
              <w:t>Зона сельскохозяйственного использования в границах населенного пункта</w:t>
            </w:r>
          </w:p>
        </w:tc>
        <w:tc>
          <w:tcPr>
            <w:tcW w:w="1490" w:type="pct"/>
          </w:tcPr>
          <w:p w:rsidR="001E1557" w:rsidRPr="00710EDE" w:rsidRDefault="001E1557" w:rsidP="00710EDE">
            <w:pPr>
              <w:pStyle w:val="ListParagraph"/>
              <w:widowControl w:val="0"/>
              <w:numPr>
                <w:ilvl w:val="0"/>
                <w:numId w:val="7"/>
              </w:numPr>
              <w:tabs>
                <w:tab w:val="left" w:pos="348"/>
              </w:tabs>
              <w:spacing w:after="0"/>
              <w:ind w:left="0" w:firstLine="0"/>
              <w:jc w:val="both"/>
              <w:rPr>
                <w:rFonts w:ascii="Times New Roman" w:hAnsi="Times New Roman" w:cs="Times New Roman"/>
                <w:sz w:val="28"/>
                <w:szCs w:val="28"/>
              </w:rPr>
            </w:pPr>
            <w:r w:rsidRPr="00710EDE">
              <w:rPr>
                <w:rFonts w:ascii="Times New Roman" w:hAnsi="Times New Roman" w:cs="Times New Roman"/>
                <w:sz w:val="28"/>
                <w:szCs w:val="28"/>
              </w:rPr>
              <w:t>Объекты обслуживания  сельскохозяйственного производства и первичной переработки сельскохозяйственной продукции.</w:t>
            </w:r>
          </w:p>
        </w:tc>
        <w:tc>
          <w:tcPr>
            <w:tcW w:w="1128" w:type="pct"/>
          </w:tcPr>
          <w:p w:rsidR="001E1557" w:rsidRPr="00710EDE" w:rsidRDefault="001E1557" w:rsidP="00710EDE">
            <w:pPr>
              <w:pStyle w:val="ListParagraph"/>
              <w:widowControl w:val="0"/>
              <w:numPr>
                <w:ilvl w:val="0"/>
                <w:numId w:val="7"/>
              </w:numPr>
              <w:tabs>
                <w:tab w:val="left" w:pos="348"/>
              </w:tabs>
              <w:spacing w:after="0"/>
              <w:ind w:left="0" w:firstLine="0"/>
              <w:jc w:val="both"/>
              <w:rPr>
                <w:rFonts w:ascii="Times New Roman" w:hAnsi="Times New Roman" w:cs="Times New Roman"/>
                <w:sz w:val="28"/>
                <w:szCs w:val="28"/>
              </w:rPr>
            </w:pPr>
            <w:r w:rsidRPr="00710EDE">
              <w:rPr>
                <w:rFonts w:ascii="Times New Roman" w:hAnsi="Times New Roman" w:cs="Times New Roman"/>
                <w:sz w:val="28"/>
                <w:szCs w:val="28"/>
              </w:rPr>
              <w:t>Размещение временных сооружений, не являющихся объектами недвижимости;</w:t>
            </w:r>
          </w:p>
          <w:p w:rsidR="001E1557" w:rsidRPr="00710EDE" w:rsidRDefault="001E1557" w:rsidP="00710EDE">
            <w:pPr>
              <w:pStyle w:val="ListParagraph"/>
              <w:widowControl w:val="0"/>
              <w:numPr>
                <w:ilvl w:val="0"/>
                <w:numId w:val="7"/>
              </w:numPr>
              <w:tabs>
                <w:tab w:val="left" w:pos="348"/>
              </w:tabs>
              <w:spacing w:after="0"/>
              <w:ind w:left="0" w:firstLine="0"/>
              <w:jc w:val="both"/>
              <w:rPr>
                <w:rFonts w:ascii="Times New Roman" w:hAnsi="Times New Roman" w:cs="Times New Roman"/>
                <w:sz w:val="28"/>
                <w:szCs w:val="28"/>
              </w:rPr>
            </w:pPr>
            <w:r w:rsidRPr="00710EDE">
              <w:rPr>
                <w:rFonts w:ascii="Times New Roman" w:hAnsi="Times New Roman" w:cs="Times New Roman"/>
                <w:sz w:val="28"/>
                <w:szCs w:val="28"/>
              </w:rPr>
              <w:t>Устройство автомобильных дорог с твердым покрытием;</w:t>
            </w:r>
          </w:p>
          <w:p w:rsidR="001E1557" w:rsidRPr="00710EDE" w:rsidRDefault="001E1557" w:rsidP="00710EDE">
            <w:pPr>
              <w:pStyle w:val="ListParagraph"/>
              <w:widowControl w:val="0"/>
              <w:numPr>
                <w:ilvl w:val="0"/>
                <w:numId w:val="7"/>
              </w:numPr>
              <w:tabs>
                <w:tab w:val="left" w:pos="348"/>
              </w:tabs>
              <w:spacing w:after="0"/>
              <w:ind w:left="0" w:firstLine="0"/>
              <w:jc w:val="both"/>
              <w:rPr>
                <w:rFonts w:ascii="Times New Roman" w:hAnsi="Times New Roman" w:cs="Times New Roman"/>
                <w:sz w:val="28"/>
                <w:szCs w:val="28"/>
              </w:rPr>
            </w:pPr>
            <w:r w:rsidRPr="00710EDE">
              <w:rPr>
                <w:rFonts w:ascii="Times New Roman" w:hAnsi="Times New Roman" w:cs="Times New Roman"/>
                <w:sz w:val="28"/>
                <w:szCs w:val="28"/>
              </w:rPr>
              <w:t>Благоустройство территории.</w:t>
            </w:r>
          </w:p>
        </w:tc>
        <w:tc>
          <w:tcPr>
            <w:tcW w:w="979" w:type="pct"/>
          </w:tcPr>
          <w:p w:rsidR="001E1557" w:rsidRPr="00710EDE" w:rsidRDefault="001E1557" w:rsidP="00710EDE">
            <w:pPr>
              <w:numPr>
                <w:ilvl w:val="0"/>
                <w:numId w:val="7"/>
              </w:numPr>
              <w:spacing w:after="200" w:line="276" w:lineRule="auto"/>
              <w:ind w:left="82" w:hanging="82"/>
              <w:jc w:val="both"/>
              <w:rPr>
                <w:sz w:val="28"/>
                <w:szCs w:val="28"/>
              </w:rPr>
            </w:pPr>
            <w:r w:rsidRPr="00710EDE">
              <w:rPr>
                <w:sz w:val="28"/>
                <w:szCs w:val="28"/>
              </w:rPr>
              <w:t>коллективные овощехранилища;</w:t>
            </w:r>
          </w:p>
          <w:p w:rsidR="001E1557" w:rsidRPr="00710EDE" w:rsidRDefault="001E1557" w:rsidP="00710EDE">
            <w:pPr>
              <w:numPr>
                <w:ilvl w:val="0"/>
                <w:numId w:val="7"/>
              </w:numPr>
              <w:spacing w:after="200" w:line="276" w:lineRule="auto"/>
              <w:ind w:left="82" w:hanging="82"/>
              <w:jc w:val="both"/>
              <w:rPr>
                <w:sz w:val="28"/>
                <w:szCs w:val="28"/>
              </w:rPr>
            </w:pPr>
            <w:r w:rsidRPr="00710EDE">
              <w:rPr>
                <w:sz w:val="28"/>
                <w:szCs w:val="28"/>
              </w:rPr>
              <w:t>аптечные  киоски, лоточная торговля, временные павильоны, розничной торговли и обслуживания;</w:t>
            </w:r>
          </w:p>
          <w:p w:rsidR="001E1557" w:rsidRPr="00710EDE" w:rsidRDefault="001E1557" w:rsidP="00710EDE">
            <w:pPr>
              <w:numPr>
                <w:ilvl w:val="0"/>
                <w:numId w:val="7"/>
              </w:numPr>
              <w:spacing w:after="200" w:line="276" w:lineRule="auto"/>
              <w:ind w:left="82" w:hanging="82"/>
              <w:jc w:val="both"/>
              <w:rPr>
                <w:sz w:val="28"/>
                <w:szCs w:val="28"/>
              </w:rPr>
            </w:pPr>
            <w:r w:rsidRPr="00710EDE">
              <w:rPr>
                <w:sz w:val="28"/>
                <w:szCs w:val="28"/>
              </w:rPr>
              <w:t>места для кемпингов, пикников, вспомогательные строения и инфраструктура для отдыха на природе;</w:t>
            </w:r>
          </w:p>
          <w:p w:rsidR="001E1557" w:rsidRPr="00710EDE" w:rsidRDefault="001E1557" w:rsidP="00710EDE">
            <w:pPr>
              <w:numPr>
                <w:ilvl w:val="0"/>
                <w:numId w:val="7"/>
              </w:numPr>
              <w:spacing w:after="200" w:line="276" w:lineRule="auto"/>
              <w:ind w:left="82" w:hanging="82"/>
              <w:jc w:val="both"/>
              <w:rPr>
                <w:sz w:val="28"/>
                <w:szCs w:val="28"/>
              </w:rPr>
            </w:pPr>
            <w:r w:rsidRPr="00710EDE">
              <w:rPr>
                <w:sz w:val="28"/>
                <w:szCs w:val="28"/>
              </w:rPr>
              <w:t>ветеринарные приемные пункты.</w:t>
            </w:r>
          </w:p>
          <w:p w:rsidR="001E1557" w:rsidRPr="00710EDE" w:rsidRDefault="001E1557" w:rsidP="00710EDE">
            <w:pPr>
              <w:widowControl w:val="0"/>
              <w:tabs>
                <w:tab w:val="left" w:pos="348"/>
              </w:tabs>
              <w:jc w:val="both"/>
              <w:rPr>
                <w:sz w:val="28"/>
                <w:szCs w:val="28"/>
              </w:rPr>
            </w:pPr>
          </w:p>
        </w:tc>
      </w:tr>
      <w:tr w:rsidR="001E1557" w:rsidRPr="0011018F">
        <w:tc>
          <w:tcPr>
            <w:tcW w:w="5000" w:type="pct"/>
            <w:gridSpan w:val="5"/>
          </w:tcPr>
          <w:p w:rsidR="001E1557" w:rsidRPr="00710EDE" w:rsidRDefault="001E1557" w:rsidP="00710EDE">
            <w:pPr>
              <w:pStyle w:val="ListParagraph"/>
              <w:widowControl w:val="0"/>
              <w:tabs>
                <w:tab w:val="left" w:pos="348"/>
              </w:tabs>
              <w:spacing w:after="0"/>
              <w:ind w:left="0"/>
              <w:jc w:val="center"/>
              <w:rPr>
                <w:rFonts w:ascii="Times New Roman" w:hAnsi="Times New Roman" w:cs="Times New Roman"/>
                <w:sz w:val="28"/>
                <w:szCs w:val="28"/>
              </w:rPr>
            </w:pPr>
            <w:r w:rsidRPr="00710EDE">
              <w:rPr>
                <w:rFonts w:ascii="Times New Roman" w:hAnsi="Times New Roman" w:cs="Times New Roman"/>
                <w:b/>
                <w:bCs/>
                <w:sz w:val="28"/>
                <w:szCs w:val="28"/>
              </w:rPr>
              <w:t>За пределами населенных пунктов</w:t>
            </w:r>
          </w:p>
        </w:tc>
      </w:tr>
      <w:tr w:rsidR="001E1557" w:rsidRPr="0011018F">
        <w:tc>
          <w:tcPr>
            <w:tcW w:w="287" w:type="pct"/>
          </w:tcPr>
          <w:p w:rsidR="001E1557" w:rsidRPr="00710EDE" w:rsidRDefault="001E1557" w:rsidP="00710EDE">
            <w:pPr>
              <w:widowControl w:val="0"/>
              <w:spacing w:line="276" w:lineRule="auto"/>
              <w:jc w:val="both"/>
              <w:rPr>
                <w:sz w:val="28"/>
                <w:szCs w:val="28"/>
              </w:rPr>
            </w:pPr>
            <w:r w:rsidRPr="00710EDE">
              <w:rPr>
                <w:sz w:val="28"/>
                <w:szCs w:val="28"/>
              </w:rPr>
              <w:t>СХ-3</w:t>
            </w:r>
          </w:p>
        </w:tc>
        <w:tc>
          <w:tcPr>
            <w:tcW w:w="1116" w:type="pct"/>
          </w:tcPr>
          <w:p w:rsidR="001E1557" w:rsidRPr="00710EDE" w:rsidRDefault="001E1557" w:rsidP="00710EDE">
            <w:pPr>
              <w:widowControl w:val="0"/>
              <w:spacing w:line="276" w:lineRule="auto"/>
              <w:jc w:val="both"/>
              <w:rPr>
                <w:sz w:val="28"/>
                <w:szCs w:val="28"/>
              </w:rPr>
            </w:pPr>
            <w:r w:rsidRPr="00710EDE">
              <w:rPr>
                <w:sz w:val="28"/>
                <w:szCs w:val="28"/>
              </w:rPr>
              <w:t xml:space="preserve">Зона производственных и складских объектов сельскохозяйственного назначения </w:t>
            </w:r>
          </w:p>
          <w:p w:rsidR="001E1557" w:rsidRPr="00710EDE" w:rsidRDefault="001E1557" w:rsidP="00710EDE">
            <w:pPr>
              <w:widowControl w:val="0"/>
              <w:spacing w:line="276" w:lineRule="auto"/>
              <w:jc w:val="both"/>
              <w:rPr>
                <w:sz w:val="28"/>
                <w:szCs w:val="28"/>
              </w:rPr>
            </w:pPr>
          </w:p>
        </w:tc>
        <w:tc>
          <w:tcPr>
            <w:tcW w:w="1490" w:type="pct"/>
          </w:tcPr>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Животноводческие фермы различного профиля;</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Растениеводческие фермы;</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Производственные и складские предприятия городского хозяйства;</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Цеха по переработке и хранению  сельскохозяйственной продукции;</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Предприятия по техническому обслуживанию и ремонту сельскохозяйственных машин и автомобилей;</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Ветеринарные учреждения;</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Теплицы;</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Питомники.</w:t>
            </w:r>
          </w:p>
        </w:tc>
        <w:tc>
          <w:tcPr>
            <w:tcW w:w="1128" w:type="pct"/>
          </w:tcPr>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Административные помещения;</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Хозяйственные корпуса;</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Объекты инженерной инфраструктуры;</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Гаражи для хранения сельскохозяйственной техники;</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Площадки для мусоросборников;</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Помещения для охраны;</w:t>
            </w:r>
          </w:p>
          <w:p w:rsidR="001E1557" w:rsidRPr="00710EDE" w:rsidRDefault="001E1557" w:rsidP="00710EDE">
            <w:pPr>
              <w:widowControl w:val="0"/>
              <w:numPr>
                <w:ilvl w:val="0"/>
                <w:numId w:val="30"/>
              </w:numPr>
              <w:suppressAutoHyphens/>
              <w:ind w:left="284"/>
              <w:jc w:val="both"/>
              <w:rPr>
                <w:sz w:val="28"/>
                <w:szCs w:val="28"/>
              </w:rPr>
            </w:pPr>
            <w:r w:rsidRPr="00710EDE">
              <w:rPr>
                <w:sz w:val="28"/>
                <w:szCs w:val="28"/>
              </w:rPr>
              <w:t>Противопожарные водоемы.</w:t>
            </w:r>
          </w:p>
          <w:p w:rsidR="001E1557" w:rsidRPr="00710EDE" w:rsidRDefault="001E1557" w:rsidP="00710EDE">
            <w:pPr>
              <w:widowControl w:val="0"/>
              <w:tabs>
                <w:tab w:val="left" w:pos="348"/>
              </w:tabs>
              <w:spacing w:line="276" w:lineRule="auto"/>
              <w:jc w:val="both"/>
              <w:rPr>
                <w:sz w:val="28"/>
                <w:szCs w:val="28"/>
              </w:rPr>
            </w:pPr>
          </w:p>
        </w:tc>
        <w:tc>
          <w:tcPr>
            <w:tcW w:w="979" w:type="pct"/>
          </w:tcPr>
          <w:p w:rsidR="001E1557" w:rsidRPr="00710EDE" w:rsidRDefault="001E1557" w:rsidP="00710EDE">
            <w:pPr>
              <w:widowControl w:val="0"/>
              <w:tabs>
                <w:tab w:val="left" w:pos="348"/>
              </w:tabs>
              <w:jc w:val="both"/>
              <w:rPr>
                <w:sz w:val="28"/>
                <w:szCs w:val="28"/>
              </w:rPr>
            </w:pPr>
            <w:r w:rsidRPr="00710EDE">
              <w:rPr>
                <w:sz w:val="28"/>
                <w:szCs w:val="28"/>
              </w:rPr>
              <w:t>- магазины по продаже производимой продукции.</w:t>
            </w:r>
          </w:p>
        </w:tc>
      </w:tr>
    </w:tbl>
    <w:p w:rsidR="001E1557" w:rsidRPr="0011018F" w:rsidRDefault="001E1557" w:rsidP="00FC2AF6"/>
    <w:p w:rsidR="001E1557" w:rsidRPr="0011018F" w:rsidRDefault="001E1557">
      <w:pPr>
        <w:spacing w:after="200" w:line="276" w:lineRule="auto"/>
      </w:pPr>
      <w:r w:rsidRPr="0011018F">
        <w:br w:type="page"/>
      </w:r>
    </w:p>
    <w:p w:rsidR="001E1557" w:rsidRPr="0011018F" w:rsidRDefault="001E1557" w:rsidP="007D0B79">
      <w:pPr>
        <w:pStyle w:val="a1"/>
      </w:pPr>
      <w:bookmarkStart w:id="151" w:name="_Toc371321937"/>
      <w:r w:rsidRPr="0011018F">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bookmarkEnd w:id="151"/>
    </w:p>
    <w:p w:rsidR="001E1557" w:rsidRPr="0011018F" w:rsidRDefault="001E1557" w:rsidP="00F72ACB"/>
    <w:tbl>
      <w:tblPr>
        <w:tblW w:w="5000" w:type="pct"/>
        <w:tblInd w:w="-106" w:type="dxa"/>
        <w:tblBorders>
          <w:insideH w:val="single" w:sz="4" w:space="0" w:color="D9D9D9"/>
          <w:insideV w:val="single" w:sz="4" w:space="0" w:color="D9D9D9"/>
        </w:tblBorders>
        <w:tblLook w:val="00A0"/>
      </w:tblPr>
      <w:tblGrid>
        <w:gridCol w:w="9744"/>
        <w:gridCol w:w="5042"/>
      </w:tblGrid>
      <w:tr w:rsidR="001E1557" w:rsidRPr="0011018F">
        <w:trPr>
          <w:trHeight w:val="838"/>
        </w:trPr>
        <w:tc>
          <w:tcPr>
            <w:tcW w:w="3295" w:type="pct"/>
            <w:vAlign w:val="center"/>
          </w:tcPr>
          <w:p w:rsidR="001E1557" w:rsidRPr="00710EDE" w:rsidRDefault="001E1557" w:rsidP="00710EDE">
            <w:pPr>
              <w:jc w:val="center"/>
              <w:rPr>
                <w:b/>
                <w:bCs/>
                <w:sz w:val="28"/>
                <w:szCs w:val="28"/>
              </w:rPr>
            </w:pPr>
            <w:r w:rsidRPr="00710EDE">
              <w:rPr>
                <w:b/>
                <w:bCs/>
                <w:sz w:val="28"/>
                <w:szCs w:val="28"/>
              </w:rPr>
              <w:t>НАИМЕНОВАНИЕ ПОКАЗАТЕЛЯ</w:t>
            </w:r>
          </w:p>
          <w:p w:rsidR="001E1557" w:rsidRPr="00710EDE" w:rsidRDefault="001E1557" w:rsidP="00710EDE">
            <w:pPr>
              <w:jc w:val="center"/>
              <w:rPr>
                <w:b/>
                <w:bCs/>
                <w:sz w:val="28"/>
                <w:szCs w:val="28"/>
              </w:rPr>
            </w:pPr>
          </w:p>
          <w:p w:rsidR="001E1557" w:rsidRPr="00710EDE" w:rsidRDefault="001E1557" w:rsidP="00710EDE">
            <w:pPr>
              <w:jc w:val="center"/>
              <w:rPr>
                <w:b/>
                <w:bCs/>
                <w:sz w:val="28"/>
                <w:szCs w:val="28"/>
              </w:rPr>
            </w:pPr>
          </w:p>
        </w:tc>
        <w:tc>
          <w:tcPr>
            <w:tcW w:w="1705" w:type="pct"/>
            <w:vAlign w:val="center"/>
          </w:tcPr>
          <w:p w:rsidR="001E1557" w:rsidRPr="00710EDE" w:rsidRDefault="001E1557" w:rsidP="00710EDE">
            <w:pPr>
              <w:jc w:val="center"/>
              <w:rPr>
                <w:b/>
                <w:bCs/>
                <w:sz w:val="28"/>
                <w:szCs w:val="28"/>
              </w:rPr>
            </w:pPr>
            <w:r w:rsidRPr="00710EDE">
              <w:rPr>
                <w:b/>
                <w:bCs/>
                <w:sz w:val="28"/>
                <w:szCs w:val="28"/>
              </w:rPr>
              <w:t>Сельскохозяйственные зоны</w:t>
            </w:r>
          </w:p>
        </w:tc>
      </w:tr>
      <w:tr w:rsidR="001E1557" w:rsidRPr="0011018F">
        <w:trPr>
          <w:gridAfter w:val="1"/>
          <w:wAfter w:w="4968" w:type="dxa"/>
          <w:trHeight w:val="1100"/>
        </w:trPr>
        <w:tc>
          <w:tcPr>
            <w:tcW w:w="3295" w:type="pct"/>
          </w:tcPr>
          <w:p w:rsidR="001E1557" w:rsidRPr="00710EDE" w:rsidRDefault="001E1557" w:rsidP="00710EDE">
            <w:pPr>
              <w:jc w:val="both"/>
              <w:rPr>
                <w:b/>
                <w:bCs/>
                <w:sz w:val="28"/>
                <w:szCs w:val="28"/>
              </w:rPr>
            </w:pPr>
            <w:r w:rsidRPr="00710EDE">
              <w:rPr>
                <w:b/>
                <w:bCs/>
                <w:sz w:val="28"/>
                <w:szCs w:val="28"/>
              </w:rPr>
              <w:t>Площадь земельного участка*</w:t>
            </w:r>
            <w:r w:rsidRPr="00710EDE">
              <w:rPr>
                <w:sz w:val="28"/>
                <w:szCs w:val="28"/>
              </w:rPr>
              <w:t>(Закон Оренбургской области от 31.12.2002 № 459/79-III-ОЗ (ред. от 15.11.2011) «О предельных размерах земельных участков, предоставляемых гражданам на территории Оренбургской области»)</w:t>
            </w:r>
          </w:p>
        </w:tc>
      </w:tr>
      <w:tr w:rsidR="001E1557" w:rsidRPr="0011018F">
        <w:tc>
          <w:tcPr>
            <w:tcW w:w="5000" w:type="pct"/>
            <w:gridSpan w:val="2"/>
            <w:vAlign w:val="center"/>
          </w:tcPr>
          <w:p w:rsidR="001E1557" w:rsidRPr="00710EDE" w:rsidRDefault="001E1557" w:rsidP="0059263C">
            <w:pPr>
              <w:rPr>
                <w:sz w:val="28"/>
                <w:szCs w:val="28"/>
              </w:rPr>
            </w:pPr>
            <w:r w:rsidRPr="00710EDE">
              <w:rPr>
                <w:sz w:val="28"/>
                <w:szCs w:val="28"/>
              </w:rPr>
              <w:t>Для коллективного и индивидуального садоводства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минимальный</w:t>
            </w:r>
          </w:p>
        </w:tc>
        <w:tc>
          <w:tcPr>
            <w:tcW w:w="1705" w:type="pct"/>
          </w:tcPr>
          <w:p w:rsidR="001E1557" w:rsidRPr="00710EDE" w:rsidRDefault="001E1557" w:rsidP="00710EDE">
            <w:pPr>
              <w:jc w:val="center"/>
              <w:rPr>
                <w:sz w:val="28"/>
                <w:szCs w:val="28"/>
              </w:rPr>
            </w:pPr>
            <w:r w:rsidRPr="00710EDE">
              <w:rPr>
                <w:sz w:val="28"/>
                <w:szCs w:val="28"/>
              </w:rPr>
              <w:t>0,05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максимальный</w:t>
            </w:r>
          </w:p>
        </w:tc>
        <w:tc>
          <w:tcPr>
            <w:tcW w:w="1705" w:type="pct"/>
          </w:tcPr>
          <w:p w:rsidR="001E1557" w:rsidRPr="00710EDE" w:rsidRDefault="001E1557" w:rsidP="00710EDE">
            <w:pPr>
              <w:jc w:val="center"/>
              <w:rPr>
                <w:sz w:val="28"/>
                <w:szCs w:val="28"/>
              </w:rPr>
            </w:pPr>
            <w:r w:rsidRPr="00710EDE">
              <w:rPr>
                <w:sz w:val="28"/>
                <w:szCs w:val="28"/>
              </w:rPr>
              <w:t>0,15 га</w:t>
            </w:r>
          </w:p>
        </w:tc>
      </w:tr>
      <w:tr w:rsidR="001E1557" w:rsidRPr="0011018F">
        <w:tc>
          <w:tcPr>
            <w:tcW w:w="5000" w:type="pct"/>
            <w:gridSpan w:val="2"/>
            <w:vAlign w:val="center"/>
          </w:tcPr>
          <w:p w:rsidR="001E1557" w:rsidRPr="00710EDE" w:rsidRDefault="001E1557" w:rsidP="0059263C">
            <w:pPr>
              <w:rPr>
                <w:sz w:val="28"/>
                <w:szCs w:val="28"/>
              </w:rPr>
            </w:pPr>
            <w:r w:rsidRPr="00710EDE">
              <w:rPr>
                <w:sz w:val="28"/>
                <w:szCs w:val="28"/>
              </w:rPr>
              <w:t>Для коллективного и индивидуального огородничества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минимальный</w:t>
            </w:r>
          </w:p>
        </w:tc>
        <w:tc>
          <w:tcPr>
            <w:tcW w:w="1705" w:type="pct"/>
          </w:tcPr>
          <w:p w:rsidR="001E1557" w:rsidRPr="00710EDE" w:rsidRDefault="001E1557" w:rsidP="00710EDE">
            <w:pPr>
              <w:jc w:val="center"/>
              <w:rPr>
                <w:sz w:val="28"/>
                <w:szCs w:val="28"/>
              </w:rPr>
            </w:pPr>
            <w:r w:rsidRPr="00710EDE">
              <w:rPr>
                <w:sz w:val="28"/>
                <w:szCs w:val="28"/>
              </w:rPr>
              <w:t>0,04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максимальный</w:t>
            </w:r>
          </w:p>
        </w:tc>
        <w:tc>
          <w:tcPr>
            <w:tcW w:w="1705" w:type="pct"/>
          </w:tcPr>
          <w:p w:rsidR="001E1557" w:rsidRPr="00710EDE" w:rsidRDefault="001E1557" w:rsidP="00710EDE">
            <w:pPr>
              <w:jc w:val="center"/>
              <w:rPr>
                <w:sz w:val="28"/>
                <w:szCs w:val="28"/>
              </w:rPr>
            </w:pPr>
            <w:r w:rsidRPr="00710EDE">
              <w:rPr>
                <w:sz w:val="28"/>
                <w:szCs w:val="28"/>
              </w:rPr>
              <w:t>0,15 га</w:t>
            </w:r>
          </w:p>
        </w:tc>
      </w:tr>
      <w:tr w:rsidR="001E1557" w:rsidRPr="0011018F">
        <w:tc>
          <w:tcPr>
            <w:tcW w:w="5000" w:type="pct"/>
            <w:gridSpan w:val="2"/>
            <w:vAlign w:val="center"/>
          </w:tcPr>
          <w:p w:rsidR="001E1557" w:rsidRPr="00710EDE" w:rsidRDefault="001E1557" w:rsidP="0059263C">
            <w:pPr>
              <w:rPr>
                <w:sz w:val="28"/>
                <w:szCs w:val="28"/>
              </w:rPr>
            </w:pPr>
            <w:r w:rsidRPr="00710EDE">
              <w:rPr>
                <w:sz w:val="28"/>
                <w:szCs w:val="28"/>
              </w:rPr>
              <w:t>Для дачного строительства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минимальный</w:t>
            </w:r>
          </w:p>
        </w:tc>
        <w:tc>
          <w:tcPr>
            <w:tcW w:w="1705" w:type="pct"/>
          </w:tcPr>
          <w:p w:rsidR="001E1557" w:rsidRPr="00710EDE" w:rsidRDefault="001E1557" w:rsidP="00710EDE">
            <w:pPr>
              <w:jc w:val="center"/>
              <w:rPr>
                <w:sz w:val="28"/>
                <w:szCs w:val="28"/>
              </w:rPr>
            </w:pPr>
            <w:r w:rsidRPr="00710EDE">
              <w:rPr>
                <w:sz w:val="28"/>
                <w:szCs w:val="28"/>
              </w:rPr>
              <w:t>0,06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максимальный</w:t>
            </w:r>
          </w:p>
        </w:tc>
        <w:tc>
          <w:tcPr>
            <w:tcW w:w="1705" w:type="pct"/>
          </w:tcPr>
          <w:p w:rsidR="001E1557" w:rsidRPr="00710EDE" w:rsidRDefault="001E1557" w:rsidP="00710EDE">
            <w:pPr>
              <w:jc w:val="center"/>
              <w:rPr>
                <w:sz w:val="28"/>
                <w:szCs w:val="28"/>
              </w:rPr>
            </w:pPr>
            <w:r w:rsidRPr="00710EDE">
              <w:rPr>
                <w:sz w:val="28"/>
                <w:szCs w:val="28"/>
              </w:rPr>
              <w:t>0,15 га</w:t>
            </w:r>
          </w:p>
        </w:tc>
      </w:tr>
      <w:tr w:rsidR="001E1557" w:rsidRPr="0011018F">
        <w:tc>
          <w:tcPr>
            <w:tcW w:w="5000" w:type="pct"/>
            <w:gridSpan w:val="2"/>
            <w:vAlign w:val="center"/>
          </w:tcPr>
          <w:p w:rsidR="001E1557" w:rsidRPr="00710EDE" w:rsidRDefault="001E1557" w:rsidP="0059263C">
            <w:pPr>
              <w:rPr>
                <w:sz w:val="28"/>
                <w:szCs w:val="28"/>
              </w:rPr>
            </w:pPr>
            <w:r w:rsidRPr="00710EDE">
              <w:rPr>
                <w:sz w:val="28"/>
                <w:szCs w:val="28"/>
              </w:rPr>
              <w:t>Для животноводства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минимальный</w:t>
            </w:r>
          </w:p>
        </w:tc>
        <w:tc>
          <w:tcPr>
            <w:tcW w:w="1705" w:type="pct"/>
          </w:tcPr>
          <w:p w:rsidR="001E1557" w:rsidRPr="00710EDE" w:rsidRDefault="001E1557" w:rsidP="00710EDE">
            <w:pPr>
              <w:jc w:val="center"/>
              <w:rPr>
                <w:sz w:val="28"/>
                <w:szCs w:val="28"/>
              </w:rPr>
            </w:pPr>
            <w:r w:rsidRPr="00710EDE">
              <w:rPr>
                <w:sz w:val="28"/>
                <w:szCs w:val="28"/>
              </w:rPr>
              <w:t>0,06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максимальный</w:t>
            </w:r>
          </w:p>
        </w:tc>
        <w:tc>
          <w:tcPr>
            <w:tcW w:w="1705" w:type="pct"/>
          </w:tcPr>
          <w:p w:rsidR="001E1557" w:rsidRPr="00710EDE" w:rsidRDefault="001E1557" w:rsidP="00710EDE">
            <w:pPr>
              <w:jc w:val="center"/>
              <w:rPr>
                <w:sz w:val="28"/>
                <w:szCs w:val="28"/>
              </w:rPr>
            </w:pPr>
            <w:r w:rsidRPr="00710EDE">
              <w:rPr>
                <w:sz w:val="28"/>
                <w:szCs w:val="28"/>
              </w:rPr>
              <w:t>0,15 га</w:t>
            </w:r>
          </w:p>
        </w:tc>
      </w:tr>
      <w:tr w:rsidR="001E1557" w:rsidRPr="0011018F">
        <w:tc>
          <w:tcPr>
            <w:tcW w:w="5000" w:type="pct"/>
            <w:gridSpan w:val="2"/>
            <w:vAlign w:val="center"/>
          </w:tcPr>
          <w:p w:rsidR="001E1557" w:rsidRPr="00710EDE" w:rsidRDefault="001E1557" w:rsidP="006C181F">
            <w:pPr>
              <w:rPr>
                <w:sz w:val="28"/>
                <w:szCs w:val="28"/>
              </w:rPr>
            </w:pPr>
            <w:r w:rsidRPr="00710EDE">
              <w:rPr>
                <w:sz w:val="28"/>
                <w:szCs w:val="28"/>
              </w:rPr>
              <w:t>Для ведения ЛПХна полевых участках**</w:t>
            </w:r>
          </w:p>
        </w:tc>
      </w:tr>
      <w:tr w:rsidR="001E1557" w:rsidRPr="0011018F">
        <w:tc>
          <w:tcPr>
            <w:tcW w:w="3295" w:type="pct"/>
          </w:tcPr>
          <w:p w:rsidR="001E1557" w:rsidRPr="00710EDE" w:rsidRDefault="001E1557" w:rsidP="00710EDE">
            <w:pPr>
              <w:jc w:val="both"/>
              <w:rPr>
                <w:sz w:val="28"/>
                <w:szCs w:val="28"/>
              </w:rPr>
            </w:pPr>
            <w:r w:rsidRPr="00710EDE">
              <w:rPr>
                <w:sz w:val="28"/>
                <w:szCs w:val="28"/>
              </w:rPr>
              <w:t>- минимальный</w:t>
            </w:r>
          </w:p>
        </w:tc>
        <w:tc>
          <w:tcPr>
            <w:tcW w:w="1705" w:type="pct"/>
          </w:tcPr>
          <w:p w:rsidR="001E1557" w:rsidRPr="00710EDE" w:rsidRDefault="001E1557" w:rsidP="00710EDE">
            <w:pPr>
              <w:jc w:val="center"/>
              <w:rPr>
                <w:sz w:val="28"/>
                <w:szCs w:val="28"/>
              </w:rPr>
            </w:pPr>
            <w:r w:rsidRPr="00710EDE">
              <w:rPr>
                <w:sz w:val="28"/>
                <w:szCs w:val="28"/>
              </w:rPr>
              <w:t>0,06 га</w:t>
            </w:r>
          </w:p>
        </w:tc>
      </w:tr>
      <w:tr w:rsidR="001E1557" w:rsidRPr="0011018F">
        <w:tc>
          <w:tcPr>
            <w:tcW w:w="3295" w:type="pct"/>
          </w:tcPr>
          <w:p w:rsidR="001E1557" w:rsidRPr="00710EDE" w:rsidRDefault="001E1557" w:rsidP="00710EDE">
            <w:pPr>
              <w:jc w:val="both"/>
              <w:rPr>
                <w:sz w:val="28"/>
                <w:szCs w:val="28"/>
              </w:rPr>
            </w:pPr>
            <w:r w:rsidRPr="00710EDE">
              <w:rPr>
                <w:sz w:val="28"/>
                <w:szCs w:val="28"/>
              </w:rPr>
              <w:t>- максимальный</w:t>
            </w:r>
          </w:p>
        </w:tc>
        <w:tc>
          <w:tcPr>
            <w:tcW w:w="1705" w:type="pct"/>
          </w:tcPr>
          <w:p w:rsidR="001E1557" w:rsidRPr="00710EDE" w:rsidRDefault="001E1557" w:rsidP="00710EDE">
            <w:pPr>
              <w:jc w:val="center"/>
              <w:rPr>
                <w:sz w:val="28"/>
                <w:szCs w:val="28"/>
              </w:rPr>
            </w:pPr>
            <w:r w:rsidRPr="00710EDE">
              <w:rPr>
                <w:sz w:val="28"/>
                <w:szCs w:val="28"/>
              </w:rPr>
              <w:t>0,25 га</w:t>
            </w:r>
          </w:p>
        </w:tc>
      </w:tr>
      <w:tr w:rsidR="001E1557" w:rsidRPr="0011018F">
        <w:tc>
          <w:tcPr>
            <w:tcW w:w="3295" w:type="pct"/>
          </w:tcPr>
          <w:p w:rsidR="001E1557" w:rsidRPr="00710EDE" w:rsidRDefault="001E1557" w:rsidP="00710EDE">
            <w:pPr>
              <w:jc w:val="both"/>
              <w:rPr>
                <w:sz w:val="28"/>
                <w:szCs w:val="28"/>
              </w:rPr>
            </w:pPr>
          </w:p>
        </w:tc>
        <w:tc>
          <w:tcPr>
            <w:tcW w:w="1705" w:type="pct"/>
          </w:tcPr>
          <w:p w:rsidR="001E1557" w:rsidRPr="00710EDE" w:rsidRDefault="001E1557" w:rsidP="00710EDE">
            <w:pPr>
              <w:jc w:val="center"/>
              <w:rPr>
                <w:sz w:val="28"/>
                <w:szCs w:val="28"/>
              </w:rPr>
            </w:pPr>
          </w:p>
        </w:tc>
      </w:tr>
    </w:tbl>
    <w:p w:rsidR="001E1557" w:rsidRPr="0011018F" w:rsidRDefault="001E1557" w:rsidP="00F72ACB">
      <w:r w:rsidRPr="0011018F">
        <w:t xml:space="preserve">* - Указаны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из расчета на семью. </w:t>
      </w:r>
    </w:p>
    <w:p w:rsidR="001E1557" w:rsidRPr="0011018F" w:rsidRDefault="001E1557" w:rsidP="00263B66">
      <w:r w:rsidRPr="0011018F">
        <w:t>**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Новосергиевского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1E1557" w:rsidRPr="0011018F" w:rsidRDefault="001E1557" w:rsidP="00F72ACB"/>
    <w:p w:rsidR="001E1557" w:rsidRPr="0011018F" w:rsidRDefault="001E1557" w:rsidP="00724462">
      <w:r w:rsidRPr="0011018F">
        <w:rPr>
          <w:i/>
          <w:iCs/>
        </w:rPr>
        <w:t>Примечание</w:t>
      </w:r>
      <w:r w:rsidRPr="0011018F">
        <w:t xml:space="preserve">: </w:t>
      </w:r>
    </w:p>
    <w:p w:rsidR="001E1557" w:rsidRPr="0011018F" w:rsidRDefault="001E1557" w:rsidP="007F1C4B">
      <w:pPr>
        <w:autoSpaceDE w:val="0"/>
        <w:autoSpaceDN w:val="0"/>
        <w:adjustRightInd w:val="0"/>
        <w:ind w:firstLine="540"/>
        <w:jc w:val="both"/>
      </w:pPr>
      <w:r w:rsidRPr="0011018F">
        <w:t>1) 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Оренбургской области. Минимальные размеры земельных участков из земель сельскохозяйственного назначения и из состава искусственно орошаемых (мелиоративных) сельскохозяйственных угодий, в том числе для крестьянских (фермерских) хозяйств устанавливаются в соответствии с требованиями законодательства Российской Федерации о землеустройстве и не могут быть ниже размера земельной доли, полученной ранее в процессе приватизации бесплатно.</w:t>
      </w:r>
    </w:p>
    <w:p w:rsidR="001E1557" w:rsidRPr="0011018F" w:rsidRDefault="001E1557" w:rsidP="00724462">
      <w:pPr>
        <w:ind w:firstLine="708"/>
      </w:pPr>
      <w:r w:rsidRPr="0011018F">
        <w:t>2) 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rsidR="001E1557" w:rsidRPr="0011018F" w:rsidRDefault="001E1557" w:rsidP="00F72ACB"/>
    <w:p w:rsidR="001E1557" w:rsidRPr="00B32206" w:rsidRDefault="001E1557" w:rsidP="00E70D3C">
      <w:pPr>
        <w:pStyle w:val="ListParagraph"/>
        <w:spacing w:after="0" w:line="240" w:lineRule="auto"/>
        <w:ind w:left="0" w:firstLine="851"/>
        <w:jc w:val="both"/>
        <w:rPr>
          <w:rFonts w:ascii="Times New Roman" w:hAnsi="Times New Roman" w:cs="Times New Roman"/>
          <w:sz w:val="28"/>
          <w:szCs w:val="28"/>
        </w:rPr>
      </w:pPr>
      <w:bookmarkStart w:id="152" w:name="_Toc371321938"/>
      <w:r w:rsidRPr="00B32206">
        <w:rPr>
          <w:rFonts w:ascii="Times New Roman" w:hAnsi="Times New Roman"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cs="Times New Roman"/>
          <w:sz w:val="28"/>
          <w:szCs w:val="28"/>
        </w:rPr>
        <w:t xml:space="preserve">СХ-1, </w:t>
      </w:r>
      <w:r w:rsidRPr="00B32206">
        <w:rPr>
          <w:rFonts w:ascii="Times New Roman" w:hAnsi="Times New Roman" w:cs="Times New Roman"/>
          <w:sz w:val="28"/>
          <w:szCs w:val="28"/>
        </w:rPr>
        <w:t>СХ-</w:t>
      </w:r>
      <w:r>
        <w:rPr>
          <w:rFonts w:ascii="Times New Roman" w:hAnsi="Times New Roman" w:cs="Times New Roman"/>
          <w:sz w:val="28"/>
          <w:szCs w:val="28"/>
        </w:rPr>
        <w:t xml:space="preserve">2, СХ-3, СХ-3п </w:t>
      </w:r>
      <w:r w:rsidRPr="00B32206">
        <w:rPr>
          <w:rFonts w:ascii="Times New Roman" w:hAnsi="Times New Roman" w:cs="Times New Roman"/>
          <w:sz w:val="28"/>
          <w:szCs w:val="28"/>
        </w:rPr>
        <w:t>включают в себя:</w:t>
      </w:r>
    </w:p>
    <w:p w:rsidR="001E1557" w:rsidRPr="00B32206" w:rsidRDefault="001E1557" w:rsidP="00E70D3C">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r>
        <w:rPr>
          <w:rFonts w:ascii="Times New Roman" w:hAnsi="Times New Roman" w:cs="Times New Roman"/>
          <w:sz w:val="28"/>
          <w:szCs w:val="28"/>
        </w:rPr>
        <w:t xml:space="preserve"> - не подлежат ограничению, определяются в рамках разработки проектной документации</w:t>
      </w:r>
    </w:p>
    <w:p w:rsidR="001E1557" w:rsidRPr="00B32206" w:rsidRDefault="001E1557" w:rsidP="00E70D3C">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cs="Times New Roman"/>
          <w:sz w:val="28"/>
          <w:szCs w:val="28"/>
        </w:rPr>
        <w:t>не подлежат ограничению, определяются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E70D3C">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B32206" w:rsidRDefault="001E1557" w:rsidP="00E70D3C">
      <w:pPr>
        <w:pStyle w:val="ListParagraph"/>
        <w:spacing w:after="0" w:line="240" w:lineRule="auto"/>
        <w:ind w:left="0" w:firstLine="851"/>
        <w:jc w:val="both"/>
        <w:rPr>
          <w:rFonts w:ascii="Times New Roman" w:hAnsi="Times New Roman" w:cs="Times New Roman"/>
          <w:sz w:val="28"/>
          <w:szCs w:val="28"/>
        </w:rPr>
      </w:pPr>
      <w:r w:rsidRPr="00B32206">
        <w:rPr>
          <w:rFonts w:ascii="Times New Roman" w:hAnsi="Times New Roman" w:cs="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cs="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cs="Times New Roman"/>
          <w:sz w:val="28"/>
          <w:szCs w:val="28"/>
        </w:rPr>
        <w:t>.</w:t>
      </w:r>
    </w:p>
    <w:p w:rsidR="001E1557" w:rsidRPr="0011018F" w:rsidRDefault="001E1557">
      <w:pPr>
        <w:spacing w:after="200" w:line="276" w:lineRule="auto"/>
        <w:rPr>
          <w:b/>
          <w:bCs/>
          <w:sz w:val="28"/>
          <w:szCs w:val="28"/>
        </w:rPr>
      </w:pPr>
      <w:r w:rsidRPr="0011018F">
        <w:rPr>
          <w:b/>
          <w:bCs/>
          <w:sz w:val="28"/>
          <w:szCs w:val="28"/>
        </w:rPr>
        <w:br w:type="page"/>
      </w:r>
    </w:p>
    <w:p w:rsidR="001E1557" w:rsidRPr="0011018F" w:rsidRDefault="001E1557" w:rsidP="00FC2AF6">
      <w:pPr>
        <w:keepNext/>
        <w:keepLines/>
        <w:spacing w:before="200" w:after="240" w:line="360" w:lineRule="auto"/>
        <w:ind w:firstLine="709"/>
        <w:jc w:val="both"/>
        <w:outlineLvl w:val="2"/>
        <w:rPr>
          <w:b/>
          <w:bCs/>
          <w:sz w:val="28"/>
          <w:szCs w:val="28"/>
        </w:rPr>
      </w:pPr>
      <w:r w:rsidRPr="0011018F">
        <w:rPr>
          <w:b/>
          <w:bCs/>
          <w:sz w:val="28"/>
          <w:szCs w:val="28"/>
        </w:rPr>
        <w:t>Глава 18. ОГРАНИЧЕНИЯ В ИСПОЛЬЗОВАНИИ ЗЕМЕЛЬНЫХ УЧАСТКОВ И ОБЪЕКТОВ КАПИТАЛЬНОГО СТРОИТЕЛЬСТВА В СВЯЗИ С УСТАНОВЛЕНИЕМ ОХРАННЫХ И ЗАЩИТНЫХ ЗОН</w:t>
      </w:r>
      <w:bookmarkEnd w:id="152"/>
    </w:p>
    <w:p w:rsidR="001E1557" w:rsidRPr="0011018F" w:rsidRDefault="001E1557" w:rsidP="00F72ACB">
      <w:pPr>
        <w:autoSpaceDE w:val="0"/>
        <w:autoSpaceDN w:val="0"/>
        <w:adjustRightInd w:val="0"/>
        <w:jc w:val="both"/>
        <w:rPr>
          <w:sz w:val="28"/>
          <w:szCs w:val="28"/>
        </w:rPr>
      </w:pPr>
    </w:p>
    <w:p w:rsidR="001E1557" w:rsidRPr="0011018F" w:rsidRDefault="001E1557" w:rsidP="00071690">
      <w:pPr>
        <w:pStyle w:val="a1"/>
      </w:pPr>
      <w:bookmarkStart w:id="153" w:name="_Toc371321939"/>
      <w:r w:rsidRPr="0011018F">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53"/>
    </w:p>
    <w:tbl>
      <w:tblPr>
        <w:tblW w:w="5000" w:type="pct"/>
        <w:tblInd w:w="-106" w:type="dxa"/>
        <w:tblBorders>
          <w:insideH w:val="single" w:sz="4" w:space="0" w:color="D9D9D9"/>
          <w:insideV w:val="single" w:sz="4" w:space="0" w:color="D9D9D9"/>
        </w:tblBorders>
        <w:tblLook w:val="00A0"/>
      </w:tblPr>
      <w:tblGrid>
        <w:gridCol w:w="4004"/>
        <w:gridCol w:w="10782"/>
      </w:tblGrid>
      <w:tr w:rsidR="001E1557" w:rsidRPr="0011018F">
        <w:tc>
          <w:tcPr>
            <w:tcW w:w="1354" w:type="pct"/>
            <w:vAlign w:val="center"/>
          </w:tcPr>
          <w:p w:rsidR="001E1557" w:rsidRPr="00710EDE" w:rsidRDefault="001E1557" w:rsidP="00710EDE">
            <w:pPr>
              <w:jc w:val="center"/>
              <w:rPr>
                <w:b/>
                <w:bCs/>
                <w:sz w:val="28"/>
                <w:szCs w:val="28"/>
              </w:rPr>
            </w:pPr>
            <w:r w:rsidRPr="00710EDE">
              <w:rPr>
                <w:b/>
                <w:bCs/>
                <w:sz w:val="28"/>
                <w:szCs w:val="28"/>
              </w:rPr>
              <w:t>Вид зоны с особыми условиями использования территории</w:t>
            </w:r>
          </w:p>
        </w:tc>
        <w:tc>
          <w:tcPr>
            <w:tcW w:w="3646" w:type="pct"/>
            <w:vAlign w:val="center"/>
          </w:tcPr>
          <w:p w:rsidR="001E1557" w:rsidRPr="00710EDE" w:rsidRDefault="001E1557" w:rsidP="00710EDE">
            <w:pPr>
              <w:jc w:val="center"/>
              <w:rPr>
                <w:b/>
                <w:bCs/>
                <w:sz w:val="28"/>
                <w:szCs w:val="28"/>
              </w:rPr>
            </w:pPr>
            <w:r w:rsidRPr="00710EDE">
              <w:rPr>
                <w:b/>
                <w:bCs/>
                <w:sz w:val="28"/>
                <w:szCs w:val="28"/>
              </w:rPr>
              <w:t>Ограничения в использовании земельных участков и объектов капитального</w:t>
            </w:r>
          </w:p>
        </w:tc>
      </w:tr>
      <w:tr w:rsidR="001E1557" w:rsidRPr="0011018F">
        <w:tc>
          <w:tcPr>
            <w:tcW w:w="1354" w:type="pct"/>
          </w:tcPr>
          <w:p w:rsidR="001E1557" w:rsidRPr="00710EDE" w:rsidRDefault="001E1557" w:rsidP="00710EDE">
            <w:pPr>
              <w:jc w:val="both"/>
              <w:rPr>
                <w:sz w:val="28"/>
                <w:szCs w:val="28"/>
              </w:rPr>
            </w:pPr>
            <w:r w:rsidRPr="00710EDE">
              <w:rPr>
                <w:sz w:val="28"/>
                <w:szCs w:val="28"/>
              </w:rPr>
              <w:t>Временная охранная зона ООПТ</w:t>
            </w:r>
          </w:p>
        </w:tc>
        <w:tc>
          <w:tcPr>
            <w:tcW w:w="3646" w:type="pct"/>
          </w:tcPr>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 xml:space="preserve">     Любое градостроительное использование земельных участков в пределах временной охранной зоны запрещено до получения письменного согласования органа, уполномоченного в соответствии с действующим законодательством на распоряжение земельными участками в составе ООПТ либо до официального утверждения размера охранной зоны ООПТ.</w:t>
            </w:r>
          </w:p>
        </w:tc>
      </w:tr>
      <w:tr w:rsidR="001E1557" w:rsidRPr="0011018F">
        <w:tc>
          <w:tcPr>
            <w:tcW w:w="1354" w:type="pct"/>
          </w:tcPr>
          <w:p w:rsidR="001E1557" w:rsidRPr="00710EDE" w:rsidRDefault="001E1557" w:rsidP="00710EDE">
            <w:pPr>
              <w:jc w:val="both"/>
              <w:rPr>
                <w:sz w:val="28"/>
                <w:szCs w:val="28"/>
              </w:rPr>
            </w:pPr>
            <w:r w:rsidRPr="00710EDE">
              <w:rPr>
                <w:sz w:val="28"/>
                <w:szCs w:val="28"/>
              </w:rPr>
              <w:t>Зона объектов культурного наследия</w:t>
            </w:r>
          </w:p>
        </w:tc>
        <w:tc>
          <w:tcPr>
            <w:tcW w:w="3646" w:type="pct"/>
          </w:tcPr>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 xml:space="preserve">      На территории памятника истории и культуры, а также на территории выявленного объекта культурного наследия разрешаются: </w:t>
            </w:r>
          </w:p>
          <w:p w:rsidR="001E1557" w:rsidRPr="00710EDE" w:rsidRDefault="001E1557" w:rsidP="00710EDE">
            <w:pPr>
              <w:pStyle w:val="ConsPlusNormal"/>
              <w:numPr>
                <w:ilvl w:val="0"/>
                <w:numId w:val="14"/>
              </w:numPr>
              <w:jc w:val="both"/>
              <w:rPr>
                <w:rFonts w:ascii="Times New Roman" w:hAnsi="Times New Roman" w:cs="Times New Roman"/>
                <w:sz w:val="28"/>
                <w:szCs w:val="28"/>
              </w:rPr>
            </w:pPr>
            <w:r w:rsidRPr="00710EDE">
              <w:rPr>
                <w:rFonts w:ascii="Times New Roman" w:hAnsi="Times New Roman" w:cs="Times New Roman"/>
                <w:sz w:val="28"/>
                <w:szCs w:val="28"/>
              </w:rPr>
              <w:t>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w:t>
            </w:r>
          </w:p>
          <w:p w:rsidR="001E1557" w:rsidRPr="00710EDE" w:rsidRDefault="001E1557" w:rsidP="00710EDE">
            <w:pPr>
              <w:pStyle w:val="ConsPlusNormal"/>
              <w:numPr>
                <w:ilvl w:val="0"/>
                <w:numId w:val="14"/>
              </w:numPr>
              <w:jc w:val="both"/>
              <w:rPr>
                <w:rFonts w:ascii="Times New Roman" w:hAnsi="Times New Roman" w:cs="Times New Roman"/>
                <w:sz w:val="28"/>
                <w:szCs w:val="28"/>
              </w:rPr>
            </w:pPr>
            <w:r w:rsidRPr="00710EDE">
              <w:rPr>
                <w:rFonts w:ascii="Times New Roman" w:hAnsi="Times New Roman" w:cs="Times New Roman"/>
                <w:sz w:val="28"/>
                <w:szCs w:val="28"/>
              </w:rPr>
              <w:t>деятельность, способствующая их сохранению, использования в целях туризма, науки, культуры, просвещения.</w:t>
            </w:r>
          </w:p>
          <w:p w:rsidR="001E1557" w:rsidRPr="00710EDE" w:rsidRDefault="001E1557" w:rsidP="00710EDE">
            <w:pPr>
              <w:pStyle w:val="ConsPlusNormal"/>
              <w:jc w:val="both"/>
              <w:rPr>
                <w:rFonts w:ascii="Times New Roman" w:hAnsi="Times New Roman" w:cs="Times New Roman"/>
                <w:sz w:val="28"/>
                <w:szCs w:val="28"/>
              </w:rPr>
            </w:pPr>
            <w:r w:rsidRPr="00710EDE">
              <w:rPr>
                <w:rFonts w:ascii="Times New Roman" w:hAnsi="Times New Roman" w:cs="Times New Roman"/>
                <w:sz w:val="28"/>
                <w:szCs w:val="28"/>
              </w:rPr>
              <w:t>На территории памятника истории и культуры, а также на территории выявленного объекта культурного наследия запрещаются:</w:t>
            </w:r>
          </w:p>
          <w:p w:rsidR="001E1557" w:rsidRPr="00710EDE" w:rsidRDefault="001E1557" w:rsidP="00710EDE">
            <w:pPr>
              <w:pStyle w:val="ConsPlusNormal"/>
              <w:numPr>
                <w:ilvl w:val="0"/>
                <w:numId w:val="14"/>
              </w:numPr>
              <w:jc w:val="both"/>
              <w:rPr>
                <w:rFonts w:ascii="Times New Roman" w:hAnsi="Times New Roman" w:cs="Times New Roman"/>
                <w:sz w:val="28"/>
                <w:szCs w:val="28"/>
              </w:rPr>
            </w:pPr>
            <w:r w:rsidRPr="00710EDE">
              <w:rPr>
                <w:rFonts w:ascii="Times New Roman" w:hAnsi="Times New Roman" w:cs="Times New Roman"/>
                <w:sz w:val="28"/>
                <w:szCs w:val="28"/>
              </w:rPr>
              <w:t>проектирование и проведение землеустроительных, земельных, строительных, мелиоративных, хозяйственных и иных работ, не связанных с целями сохранения культурного наследия;</w:t>
            </w:r>
          </w:p>
          <w:p w:rsidR="001E1557" w:rsidRPr="00710EDE" w:rsidRDefault="001E1557" w:rsidP="00710EDE">
            <w:pPr>
              <w:pStyle w:val="ConsPlusNormal"/>
              <w:numPr>
                <w:ilvl w:val="0"/>
                <w:numId w:val="14"/>
              </w:numPr>
              <w:jc w:val="both"/>
              <w:rPr>
                <w:rFonts w:ascii="Times New Roman" w:hAnsi="Times New Roman" w:cs="Times New Roman"/>
                <w:sz w:val="28"/>
                <w:szCs w:val="28"/>
              </w:rPr>
            </w:pPr>
            <w:r w:rsidRPr="00710EDE">
              <w:rPr>
                <w:rFonts w:ascii="Times New Roman" w:hAnsi="Times New Roman" w:cs="Times New Roman"/>
                <w:sz w:val="28"/>
                <w:szCs w:val="28"/>
              </w:rPr>
              <w:t>размещение средств наружной рекламы не связанных с популяризацией исторической и культурной ценности объектов.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Любые работы и действия, за исключением сенокошения и выпаса скота, производимые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зоне регулирования застройки устанавливается особый режим реконструкции застройки. В этой зоне запрещается:</w:t>
            </w:r>
          </w:p>
          <w:p w:rsidR="001E1557" w:rsidRPr="00710EDE" w:rsidRDefault="001E1557" w:rsidP="00710EDE">
            <w:pPr>
              <w:pStyle w:val="ConsPlusNormal"/>
              <w:numPr>
                <w:ilvl w:val="0"/>
                <w:numId w:val="15"/>
              </w:numPr>
              <w:jc w:val="both"/>
              <w:rPr>
                <w:rFonts w:ascii="Times New Roman" w:hAnsi="Times New Roman" w:cs="Times New Roman"/>
                <w:sz w:val="28"/>
                <w:szCs w:val="28"/>
              </w:rPr>
            </w:pPr>
            <w:r w:rsidRPr="00710EDE">
              <w:rPr>
                <w:rFonts w:ascii="Times New Roman" w:hAnsi="Times New Roman" w:cs="Times New Roman"/>
                <w:sz w:val="28"/>
                <w:szCs w:val="28"/>
              </w:rPr>
              <w:t>нарушение исторически сложившейся планировки;</w:t>
            </w:r>
          </w:p>
          <w:p w:rsidR="001E1557" w:rsidRPr="00710EDE" w:rsidRDefault="001E1557" w:rsidP="00710EDE">
            <w:pPr>
              <w:pStyle w:val="ConsPlusNormal"/>
              <w:numPr>
                <w:ilvl w:val="0"/>
                <w:numId w:val="15"/>
              </w:numPr>
              <w:jc w:val="both"/>
              <w:rPr>
                <w:rFonts w:ascii="Times New Roman" w:hAnsi="Times New Roman" w:cs="Times New Roman"/>
                <w:sz w:val="28"/>
                <w:szCs w:val="28"/>
              </w:rPr>
            </w:pPr>
            <w:r w:rsidRPr="00710EDE">
              <w:rPr>
                <w:rFonts w:ascii="Times New Roman" w:hAnsi="Times New Roman" w:cs="Times New Roman"/>
                <w:sz w:val="28"/>
                <w:szCs w:val="28"/>
              </w:rPr>
              <w:t>размещение промышленных предприятий, транспортно-складских сооружений, загрязняющих территорию, воздушный и водный бассейны.</w:t>
            </w:r>
          </w:p>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Допускается:</w:t>
            </w:r>
          </w:p>
          <w:p w:rsidR="001E1557" w:rsidRPr="00710EDE" w:rsidRDefault="001E1557" w:rsidP="00710EDE">
            <w:pPr>
              <w:pStyle w:val="ConsPlusNormal"/>
              <w:numPr>
                <w:ilvl w:val="0"/>
                <w:numId w:val="15"/>
              </w:numPr>
              <w:jc w:val="both"/>
              <w:rPr>
                <w:rFonts w:ascii="Times New Roman" w:hAnsi="Times New Roman" w:cs="Times New Roman"/>
                <w:sz w:val="28"/>
                <w:szCs w:val="28"/>
              </w:rPr>
            </w:pPr>
            <w:r w:rsidRPr="00710EDE">
              <w:rPr>
                <w:rFonts w:ascii="Times New Roman" w:hAnsi="Times New Roman" w:cs="Times New Roman"/>
                <w:sz w:val="28"/>
                <w:szCs w:val="28"/>
              </w:rPr>
              <w:t>новое жилищное строительство и общественное строительство, этажность и плотность которого ограничивается;</w:t>
            </w:r>
          </w:p>
          <w:p w:rsidR="001E1557" w:rsidRPr="00710EDE" w:rsidRDefault="001E1557" w:rsidP="00710EDE">
            <w:pPr>
              <w:pStyle w:val="ConsPlusNormal"/>
              <w:numPr>
                <w:ilvl w:val="0"/>
                <w:numId w:val="15"/>
              </w:numPr>
              <w:jc w:val="both"/>
              <w:rPr>
                <w:rFonts w:ascii="Times New Roman" w:hAnsi="Times New Roman" w:cs="Times New Roman"/>
                <w:sz w:val="28"/>
                <w:szCs w:val="28"/>
              </w:rPr>
            </w:pPr>
            <w:r w:rsidRPr="00710EDE">
              <w:rPr>
                <w:rFonts w:ascii="Times New Roman" w:hAnsi="Times New Roman" w:cs="Times New Roman"/>
                <w:sz w:val="28"/>
                <w:szCs w:val="28"/>
              </w:rPr>
              <w:t>снос малоценного и ветхого фонда (кроме домов, представляющих художественную ценность);</w:t>
            </w:r>
          </w:p>
          <w:p w:rsidR="001E1557" w:rsidRPr="00710EDE" w:rsidRDefault="001E1557" w:rsidP="00710EDE">
            <w:pPr>
              <w:pStyle w:val="ConsPlusNormal"/>
              <w:widowControl/>
              <w:numPr>
                <w:ilvl w:val="0"/>
                <w:numId w:val="15"/>
              </w:numPr>
              <w:jc w:val="both"/>
              <w:rPr>
                <w:rFonts w:ascii="Times New Roman" w:hAnsi="Times New Roman" w:cs="Times New Roman"/>
                <w:sz w:val="28"/>
                <w:szCs w:val="28"/>
              </w:rPr>
            </w:pPr>
            <w:r w:rsidRPr="00710EDE">
              <w:rPr>
                <w:rFonts w:ascii="Times New Roman" w:hAnsi="Times New Roman" w:cs="Times New Roman"/>
                <w:sz w:val="28"/>
                <w:szCs w:val="28"/>
              </w:rPr>
              <w:t>благоустройство.</w:t>
            </w:r>
          </w:p>
        </w:tc>
      </w:tr>
      <w:tr w:rsidR="001E1557" w:rsidRPr="0011018F">
        <w:tc>
          <w:tcPr>
            <w:tcW w:w="1354" w:type="pct"/>
          </w:tcPr>
          <w:p w:rsidR="001E1557" w:rsidRPr="00710EDE" w:rsidRDefault="001E1557" w:rsidP="00710EDE">
            <w:pPr>
              <w:jc w:val="both"/>
              <w:rPr>
                <w:sz w:val="28"/>
                <w:szCs w:val="28"/>
              </w:rPr>
            </w:pPr>
            <w:r w:rsidRPr="00710EDE">
              <w:rPr>
                <w:sz w:val="28"/>
                <w:szCs w:val="28"/>
              </w:rPr>
              <w:t>Зона горного отвода</w:t>
            </w:r>
          </w:p>
        </w:tc>
        <w:tc>
          <w:tcPr>
            <w:tcW w:w="3646" w:type="pct"/>
          </w:tcPr>
          <w:p w:rsidR="001E1557" w:rsidRPr="00710EDE" w:rsidRDefault="001E1557" w:rsidP="00710EDE">
            <w:pPr>
              <w:ind w:firstLine="383"/>
              <w:jc w:val="both"/>
              <w:rPr>
                <w:sz w:val="28"/>
                <w:szCs w:val="28"/>
              </w:rPr>
            </w:pPr>
            <w:r w:rsidRPr="00710EDE">
              <w:rPr>
                <w:sz w:val="28"/>
                <w:szCs w:val="28"/>
              </w:rPr>
              <w:t>Ограничения на использование земельных участков в пределах зон горного отвода устанавливаются организацией, предоставляющей горный отвод.</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Санитарно-защитные зоны кладбищ</w:t>
            </w:r>
          </w:p>
        </w:tc>
        <w:tc>
          <w:tcPr>
            <w:tcW w:w="3646" w:type="pct"/>
          </w:tcPr>
          <w:p w:rsidR="001E1557" w:rsidRPr="00710EDE" w:rsidRDefault="001E1557" w:rsidP="00710EDE">
            <w:pPr>
              <w:ind w:firstLine="383"/>
              <w:jc w:val="both"/>
              <w:rPr>
                <w:sz w:val="28"/>
                <w:szCs w:val="28"/>
              </w:rPr>
            </w:pPr>
            <w:r w:rsidRPr="00710EDE">
              <w:rPr>
                <w:sz w:val="28"/>
                <w:szCs w:val="28"/>
              </w:rPr>
              <w:t>Размещение кладбища размером территории более 40 га не допускается. Вновь создаваемые места погребения должны размещаться на расстоянии не менее 300 м от границ селитебной территории.</w:t>
            </w:r>
          </w:p>
          <w:p w:rsidR="001E1557" w:rsidRPr="00710EDE" w:rsidRDefault="001E1557" w:rsidP="00710EDE">
            <w:pPr>
              <w:ind w:firstLine="383"/>
              <w:jc w:val="both"/>
              <w:rPr>
                <w:sz w:val="28"/>
                <w:szCs w:val="28"/>
              </w:rPr>
            </w:pPr>
            <w:r w:rsidRPr="00710EDE">
              <w:rPr>
                <w:sz w:val="28"/>
                <w:szCs w:val="28"/>
              </w:rPr>
              <w:t>Не допускается размещать в санитарно 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E1557" w:rsidRPr="00710EDE" w:rsidRDefault="001E1557" w:rsidP="00710EDE">
            <w:pPr>
              <w:ind w:firstLine="383"/>
              <w:jc w:val="both"/>
              <w:rPr>
                <w:sz w:val="28"/>
                <w:szCs w:val="28"/>
              </w:rPr>
            </w:pPr>
            <w:r w:rsidRPr="00710EDE">
              <w:rPr>
                <w:sz w:val="28"/>
                <w:szCs w:val="28"/>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1E1557" w:rsidRPr="00710EDE" w:rsidRDefault="001E1557" w:rsidP="00710EDE">
            <w:pPr>
              <w:ind w:firstLine="383"/>
              <w:jc w:val="both"/>
              <w:rPr>
                <w:sz w:val="28"/>
                <w:szCs w:val="28"/>
              </w:rPr>
            </w:pPr>
            <w:r w:rsidRPr="00710EDE">
              <w:rPr>
                <w:sz w:val="28"/>
                <w:szCs w:val="28"/>
              </w:rPr>
              <w:tab/>
              <w:t>По территории санитарно-защитных зон и кладбищ запрещается прокладка сетей централизованного хозяйственно-питьевого водоснабжения. 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1E1557" w:rsidRPr="00710EDE" w:rsidRDefault="001E1557" w:rsidP="00710EDE">
            <w:pPr>
              <w:ind w:firstLine="383"/>
              <w:jc w:val="both"/>
              <w:rPr>
                <w:sz w:val="28"/>
                <w:szCs w:val="28"/>
              </w:rPr>
            </w:pPr>
            <w:r w:rsidRPr="00710EDE">
              <w:rPr>
                <w:sz w:val="28"/>
                <w:szCs w:val="28"/>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ним.Внутренняя часть площади санитарно-защитной зоны озеленяется древесно-кустарниковыми посадками (не менее 50% площади СЗЗ).</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Санитарно-защитная зона от скотомогильника</w:t>
            </w:r>
          </w:p>
        </w:tc>
        <w:tc>
          <w:tcPr>
            <w:tcW w:w="3646" w:type="pct"/>
          </w:tcPr>
          <w:p w:rsidR="001E1557" w:rsidRPr="00710EDE" w:rsidRDefault="001E1557" w:rsidP="00710EDE">
            <w:pPr>
              <w:ind w:firstLine="383"/>
              <w:jc w:val="both"/>
              <w:rPr>
                <w:sz w:val="28"/>
                <w:szCs w:val="28"/>
              </w:rPr>
            </w:pPr>
            <w:r w:rsidRPr="00710EDE">
              <w:rPr>
                <w:sz w:val="28"/>
                <w:szCs w:val="28"/>
              </w:rPr>
              <w:t>В границах СЗЗ в соответствии с СанПиН 2.2.1./2.1.1.1200-03 не допускается размещать жилую застройку, зоны отдыха, территории садоводческих товариществ, коттеджную застройку, а также другие территории с нормируемыми показателями качества среды обитания.</w:t>
            </w:r>
          </w:p>
          <w:p w:rsidR="001E1557" w:rsidRPr="00710EDE" w:rsidRDefault="001E1557" w:rsidP="00710EDE">
            <w:pPr>
              <w:ind w:firstLine="383"/>
              <w:jc w:val="both"/>
              <w:rPr>
                <w:sz w:val="28"/>
                <w:szCs w:val="28"/>
              </w:rPr>
            </w:pPr>
            <w:r w:rsidRPr="00710EDE">
              <w:rPr>
                <w:sz w:val="28"/>
                <w:szCs w:val="28"/>
              </w:rPr>
              <w:t>Размещение скотомогильников (биотермических ям, биологических камер) в водоохраной, лесопарковой и заповедной зонах категорически запрещается.</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Санитарно-защитные зона свалок и полигонов ТБО</w:t>
            </w:r>
          </w:p>
        </w:tc>
        <w:tc>
          <w:tcPr>
            <w:tcW w:w="3646" w:type="pct"/>
          </w:tcPr>
          <w:p w:rsidR="001E1557" w:rsidRPr="00710EDE" w:rsidRDefault="001E1557" w:rsidP="00710EDE">
            <w:pPr>
              <w:ind w:firstLine="383"/>
              <w:jc w:val="both"/>
              <w:rPr>
                <w:sz w:val="28"/>
                <w:szCs w:val="28"/>
              </w:rPr>
            </w:pPr>
            <w:r w:rsidRPr="00710EDE">
              <w:rPr>
                <w:sz w:val="28"/>
                <w:szCs w:val="28"/>
              </w:rPr>
              <w:t xml:space="preserve">Не допускается размещение новых полигонов: </w:t>
            </w:r>
          </w:p>
          <w:p w:rsidR="001E1557" w:rsidRPr="00710EDE" w:rsidRDefault="001E1557" w:rsidP="00710EDE">
            <w:pPr>
              <w:ind w:firstLine="383"/>
              <w:jc w:val="both"/>
              <w:rPr>
                <w:sz w:val="28"/>
                <w:szCs w:val="28"/>
              </w:rPr>
            </w:pPr>
            <w:r w:rsidRPr="00710EDE">
              <w:rPr>
                <w:sz w:val="28"/>
                <w:szCs w:val="28"/>
              </w:rPr>
              <w:t xml:space="preserve">на территории зон санитарной охраны водоисточников и минеральных источников; </w:t>
            </w:r>
          </w:p>
          <w:p w:rsidR="001E1557" w:rsidRPr="00710EDE" w:rsidRDefault="001E1557" w:rsidP="00710EDE">
            <w:pPr>
              <w:ind w:firstLine="383"/>
              <w:jc w:val="both"/>
              <w:rPr>
                <w:sz w:val="28"/>
                <w:szCs w:val="28"/>
              </w:rPr>
            </w:pPr>
            <w:r w:rsidRPr="00710EDE">
              <w:rPr>
                <w:sz w:val="28"/>
                <w:szCs w:val="28"/>
              </w:rPr>
              <w:t xml:space="preserve">во всех зонах охраны курортов; </w:t>
            </w:r>
          </w:p>
          <w:p w:rsidR="001E1557" w:rsidRPr="00710EDE" w:rsidRDefault="001E1557" w:rsidP="00710EDE">
            <w:pPr>
              <w:ind w:firstLine="383"/>
              <w:jc w:val="both"/>
              <w:rPr>
                <w:sz w:val="28"/>
                <w:szCs w:val="28"/>
              </w:rPr>
            </w:pPr>
            <w:r w:rsidRPr="00710EDE">
              <w:rPr>
                <w:sz w:val="28"/>
                <w:szCs w:val="28"/>
              </w:rPr>
              <w:t xml:space="preserve">в местах выхода на поверхность трещиноватых пород; </w:t>
            </w:r>
          </w:p>
          <w:p w:rsidR="001E1557" w:rsidRPr="00710EDE" w:rsidRDefault="001E1557" w:rsidP="00710EDE">
            <w:pPr>
              <w:ind w:firstLine="383"/>
              <w:jc w:val="both"/>
              <w:rPr>
                <w:sz w:val="28"/>
                <w:szCs w:val="28"/>
              </w:rPr>
            </w:pPr>
            <w:r w:rsidRPr="00710EDE">
              <w:rPr>
                <w:sz w:val="28"/>
                <w:szCs w:val="28"/>
              </w:rPr>
              <w:t xml:space="preserve">в местах выклинивания водоносных горизонтов; </w:t>
            </w:r>
          </w:p>
          <w:p w:rsidR="001E1557" w:rsidRPr="00710EDE" w:rsidRDefault="001E1557" w:rsidP="00710EDE">
            <w:pPr>
              <w:ind w:firstLine="383"/>
              <w:jc w:val="both"/>
              <w:rPr>
                <w:sz w:val="28"/>
                <w:szCs w:val="28"/>
              </w:rPr>
            </w:pPr>
            <w:r w:rsidRPr="00710EDE">
              <w:rPr>
                <w:sz w:val="28"/>
                <w:szCs w:val="28"/>
              </w:rPr>
              <w:t xml:space="preserve">в местах массового отдыха населения и оздоровительных учреждений. </w:t>
            </w:r>
          </w:p>
          <w:p w:rsidR="001E1557" w:rsidRPr="00710EDE" w:rsidRDefault="001E1557" w:rsidP="00710EDE">
            <w:pPr>
              <w:ind w:firstLine="383"/>
              <w:jc w:val="both"/>
              <w:rPr>
                <w:sz w:val="28"/>
                <w:szCs w:val="28"/>
              </w:rPr>
            </w:pPr>
            <w:r w:rsidRPr="00710EDE">
              <w:rPr>
                <w:sz w:val="28"/>
                <w:szCs w:val="28"/>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1E1557" w:rsidRPr="00710EDE" w:rsidRDefault="001E1557" w:rsidP="00710EDE">
            <w:pPr>
              <w:ind w:firstLine="383"/>
              <w:jc w:val="both"/>
              <w:rPr>
                <w:sz w:val="28"/>
                <w:szCs w:val="28"/>
              </w:rPr>
            </w:pPr>
            <w:r w:rsidRPr="00710EDE">
              <w:rPr>
                <w:sz w:val="28"/>
                <w:szCs w:val="28"/>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1E1557" w:rsidRPr="00710EDE" w:rsidRDefault="001E1557" w:rsidP="00710EDE">
            <w:pPr>
              <w:ind w:firstLine="383"/>
              <w:jc w:val="both"/>
              <w:rPr>
                <w:sz w:val="28"/>
                <w:szCs w:val="28"/>
              </w:rPr>
            </w:pPr>
            <w:r w:rsidRPr="00710EDE">
              <w:rPr>
                <w:sz w:val="28"/>
                <w:szCs w:val="28"/>
              </w:rPr>
              <w:t xml:space="preserve">Полигон для твердых бытовых отходов размещается на ровной 30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1E1557" w:rsidRPr="00710EDE" w:rsidRDefault="001E1557" w:rsidP="00710EDE">
            <w:pPr>
              <w:ind w:firstLine="383"/>
              <w:jc w:val="both"/>
              <w:rPr>
                <w:sz w:val="28"/>
                <w:szCs w:val="28"/>
              </w:rPr>
            </w:pPr>
            <w:r w:rsidRPr="00710EDE">
              <w:rPr>
                <w:sz w:val="28"/>
                <w:szCs w:val="28"/>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1E1557" w:rsidRPr="00710EDE" w:rsidRDefault="001E1557" w:rsidP="00710EDE">
            <w:pPr>
              <w:ind w:firstLine="383"/>
              <w:jc w:val="both"/>
              <w:rPr>
                <w:sz w:val="28"/>
                <w:szCs w:val="28"/>
              </w:rPr>
            </w:pPr>
            <w:r w:rsidRPr="00710EDE">
              <w:rPr>
                <w:sz w:val="28"/>
                <w:szCs w:val="28"/>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1E1557" w:rsidRPr="00710EDE" w:rsidRDefault="001E1557" w:rsidP="00710EDE">
            <w:pPr>
              <w:ind w:firstLine="383"/>
              <w:jc w:val="both"/>
              <w:rPr>
                <w:sz w:val="28"/>
                <w:szCs w:val="28"/>
              </w:rPr>
            </w:pPr>
            <w:r w:rsidRPr="00710EDE">
              <w:rPr>
                <w:sz w:val="28"/>
                <w:szCs w:val="28"/>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1E1557" w:rsidRPr="00710EDE" w:rsidRDefault="001E1557" w:rsidP="00710EDE">
            <w:pPr>
              <w:ind w:firstLine="383"/>
              <w:jc w:val="both"/>
              <w:rPr>
                <w:sz w:val="28"/>
                <w:szCs w:val="28"/>
              </w:rPr>
            </w:pPr>
            <w:r w:rsidRPr="00710EDE">
              <w:rPr>
                <w:sz w:val="28"/>
                <w:szCs w:val="28"/>
              </w:rPr>
              <w:t xml:space="preserve">Санитарно-защитная зона должна иметь зеленые насаждения.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1E1557" w:rsidRPr="00710EDE" w:rsidRDefault="001E1557" w:rsidP="00710EDE">
            <w:pPr>
              <w:ind w:firstLine="383"/>
              <w:jc w:val="both"/>
              <w:rPr>
                <w:sz w:val="28"/>
                <w:szCs w:val="28"/>
              </w:rPr>
            </w:pPr>
            <w:r w:rsidRPr="00710EDE">
              <w:rPr>
                <w:sz w:val="28"/>
                <w:szCs w:val="28"/>
              </w:rPr>
              <w:t>Сооружения по контролю качества грунтовых и поверхностных вод должны иметь подъезды для автотранспорта.</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Санитарные разрывы магистральных газопроводов</w:t>
            </w:r>
          </w:p>
        </w:tc>
        <w:tc>
          <w:tcPr>
            <w:tcW w:w="3646" w:type="pct"/>
          </w:tcPr>
          <w:p w:rsidR="001E1557" w:rsidRPr="00710EDE" w:rsidRDefault="001E1557" w:rsidP="00710EDE">
            <w:pPr>
              <w:ind w:firstLine="383"/>
              <w:jc w:val="both"/>
              <w:rPr>
                <w:sz w:val="28"/>
                <w:szCs w:val="28"/>
              </w:rPr>
            </w:pPr>
            <w:r w:rsidRPr="00710EDE">
              <w:rPr>
                <w:sz w:val="28"/>
                <w:szCs w:val="28"/>
              </w:rPr>
              <w:t>Допускается при условии согласования организации, эксплуатирующей системы трубопроводного транспорта:</w:t>
            </w:r>
          </w:p>
          <w:p w:rsidR="001E1557" w:rsidRPr="00710EDE" w:rsidRDefault="001E1557" w:rsidP="00710EDE">
            <w:pPr>
              <w:ind w:firstLine="383"/>
              <w:jc w:val="both"/>
              <w:rPr>
                <w:sz w:val="28"/>
                <w:szCs w:val="28"/>
              </w:rPr>
            </w:pPr>
            <w:r w:rsidRPr="00710EDE">
              <w:rPr>
                <w:sz w:val="28"/>
                <w:szCs w:val="28"/>
              </w:rPr>
              <w:t>размещать технологические постройки и сооружения;</w:t>
            </w:r>
          </w:p>
          <w:p w:rsidR="001E1557" w:rsidRPr="00710EDE" w:rsidRDefault="001E1557" w:rsidP="00710EDE">
            <w:pPr>
              <w:ind w:firstLine="383"/>
              <w:jc w:val="both"/>
              <w:rPr>
                <w:sz w:val="28"/>
                <w:szCs w:val="28"/>
              </w:rPr>
            </w:pPr>
            <w:r w:rsidRPr="00710EDE">
              <w:rPr>
                <w:sz w:val="28"/>
                <w:szCs w:val="28"/>
              </w:rPr>
              <w:t>выполнять проезды и переезды через трассы трубопроводов, размещать стоянки автомобильного транспорта;</w:t>
            </w:r>
          </w:p>
          <w:p w:rsidR="001E1557" w:rsidRPr="00710EDE" w:rsidRDefault="001E1557" w:rsidP="00710EDE">
            <w:pPr>
              <w:ind w:firstLine="383"/>
              <w:jc w:val="both"/>
              <w:rPr>
                <w:sz w:val="28"/>
                <w:szCs w:val="28"/>
              </w:rPr>
            </w:pPr>
            <w:r w:rsidRPr="00710EDE">
              <w:rPr>
                <w:sz w:val="28"/>
                <w:szCs w:val="28"/>
              </w:rPr>
              <w:t>высаживать деревья и кустарники всех видов, складировать корма, удобрения, материалы, содержать скот;</w:t>
            </w:r>
          </w:p>
          <w:p w:rsidR="001E1557" w:rsidRPr="00710EDE" w:rsidRDefault="001E1557" w:rsidP="00710EDE">
            <w:pPr>
              <w:ind w:firstLine="383"/>
              <w:jc w:val="both"/>
              <w:rPr>
                <w:sz w:val="28"/>
                <w:szCs w:val="28"/>
              </w:rPr>
            </w:pPr>
            <w:r w:rsidRPr="00710EDE">
              <w:rPr>
                <w:sz w:val="28"/>
                <w:szCs w:val="28"/>
              </w:rPr>
              <w:t>выполнять мелиоративные земляные работы, сооружать оросительные и осушительные системы;</w:t>
            </w:r>
          </w:p>
          <w:p w:rsidR="001E1557" w:rsidRPr="00710EDE" w:rsidRDefault="001E1557" w:rsidP="00710EDE">
            <w:pPr>
              <w:ind w:firstLine="383"/>
              <w:jc w:val="both"/>
              <w:rPr>
                <w:sz w:val="28"/>
                <w:szCs w:val="28"/>
              </w:rPr>
            </w:pPr>
            <w:r w:rsidRPr="00710EDE">
              <w:rPr>
                <w:sz w:val="28"/>
                <w:szCs w:val="28"/>
              </w:rPr>
              <w:t>выполнять открытые и подземные, горные, строительные (ближе 25 м), монтажные и взрывные работы, планировку грунта;</w:t>
            </w:r>
          </w:p>
          <w:p w:rsidR="001E1557" w:rsidRPr="00710EDE" w:rsidRDefault="001E1557" w:rsidP="00710EDE">
            <w:pPr>
              <w:ind w:firstLine="383"/>
              <w:jc w:val="both"/>
              <w:rPr>
                <w:sz w:val="28"/>
                <w:szCs w:val="28"/>
              </w:rPr>
            </w:pPr>
            <w:r w:rsidRPr="00710EDE">
              <w:rPr>
                <w:sz w:val="28"/>
                <w:szCs w:val="28"/>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1E1557" w:rsidRPr="00710EDE" w:rsidRDefault="001E1557" w:rsidP="00710EDE">
            <w:pPr>
              <w:ind w:firstLine="383"/>
              <w:jc w:val="both"/>
              <w:rPr>
                <w:sz w:val="28"/>
                <w:szCs w:val="28"/>
              </w:rPr>
            </w:pPr>
            <w:r w:rsidRPr="00710EDE">
              <w:rPr>
                <w:sz w:val="28"/>
                <w:szCs w:val="28"/>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1E1557" w:rsidRPr="00710EDE" w:rsidRDefault="001E1557" w:rsidP="00710EDE">
            <w:pPr>
              <w:ind w:firstLine="383"/>
              <w:jc w:val="both"/>
              <w:rPr>
                <w:sz w:val="28"/>
                <w:szCs w:val="28"/>
              </w:rPr>
            </w:pPr>
            <w:r w:rsidRPr="00710EDE">
              <w:rPr>
                <w:sz w:val="28"/>
                <w:szCs w:val="28"/>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E1557" w:rsidRPr="00710EDE" w:rsidRDefault="001E1557" w:rsidP="00710EDE">
            <w:pPr>
              <w:ind w:firstLine="383"/>
              <w:jc w:val="both"/>
              <w:rPr>
                <w:sz w:val="28"/>
                <w:szCs w:val="28"/>
              </w:rPr>
            </w:pPr>
            <w:r w:rsidRPr="00710EDE">
              <w:rPr>
                <w:sz w:val="28"/>
                <w:szCs w:val="28"/>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Санитарные разрывы воздушных линий электропередачи</w:t>
            </w:r>
          </w:p>
        </w:tc>
        <w:tc>
          <w:tcPr>
            <w:tcW w:w="3646" w:type="pct"/>
          </w:tcPr>
          <w:p w:rsidR="001E1557" w:rsidRPr="00710EDE" w:rsidRDefault="001E1557" w:rsidP="00710EDE">
            <w:pPr>
              <w:ind w:firstLine="383"/>
              <w:jc w:val="both"/>
              <w:rPr>
                <w:sz w:val="28"/>
                <w:szCs w:val="28"/>
              </w:rPr>
            </w:pPr>
            <w:r w:rsidRPr="00710EDE">
              <w:rPr>
                <w:sz w:val="28"/>
                <w:szCs w:val="28"/>
              </w:rPr>
              <w:t>Территория санитарного разрыва должна быть залужена либо использоваться как газон.</w:t>
            </w:r>
          </w:p>
          <w:p w:rsidR="001E1557" w:rsidRPr="00710EDE" w:rsidRDefault="001E1557" w:rsidP="00710EDE">
            <w:pPr>
              <w:ind w:firstLine="383"/>
              <w:jc w:val="both"/>
              <w:rPr>
                <w:sz w:val="28"/>
                <w:szCs w:val="28"/>
              </w:rPr>
            </w:pPr>
            <w:r w:rsidRPr="00710EDE">
              <w:rPr>
                <w:sz w:val="28"/>
                <w:szCs w:val="28"/>
              </w:rPr>
              <w:t>Не допускается размещение каких-либо объектов, не связанных с эксплуатацией электрических сетей.</w:t>
            </w:r>
          </w:p>
          <w:p w:rsidR="001E1557" w:rsidRPr="00710EDE" w:rsidRDefault="001E1557" w:rsidP="00710EDE">
            <w:pPr>
              <w:ind w:firstLine="383"/>
              <w:jc w:val="both"/>
              <w:rPr>
                <w:sz w:val="28"/>
                <w:szCs w:val="28"/>
              </w:rPr>
            </w:pPr>
            <w:r w:rsidRPr="00710EDE">
              <w:rPr>
                <w:sz w:val="28"/>
                <w:szCs w:val="28"/>
              </w:rPr>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Санитарно-защитные полосы водоводов</w:t>
            </w:r>
          </w:p>
        </w:tc>
        <w:tc>
          <w:tcPr>
            <w:tcW w:w="3646" w:type="pct"/>
          </w:tcPr>
          <w:p w:rsidR="001E1557" w:rsidRPr="00710EDE" w:rsidRDefault="001E1557" w:rsidP="00710EDE">
            <w:pPr>
              <w:ind w:firstLine="383"/>
              <w:jc w:val="both"/>
              <w:rPr>
                <w:sz w:val="28"/>
                <w:szCs w:val="28"/>
              </w:rPr>
            </w:pPr>
            <w:r w:rsidRPr="00710EDE">
              <w:rPr>
                <w:sz w:val="28"/>
                <w:szCs w:val="28"/>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1E1557" w:rsidRPr="00710EDE" w:rsidRDefault="001E1557" w:rsidP="00710EDE">
            <w:pPr>
              <w:ind w:firstLine="383"/>
              <w:jc w:val="both"/>
              <w:rPr>
                <w:sz w:val="28"/>
                <w:szCs w:val="28"/>
              </w:rPr>
            </w:pPr>
            <w:r w:rsidRPr="00710EDE">
              <w:rPr>
                <w:sz w:val="28"/>
                <w:szCs w:val="28"/>
              </w:rPr>
              <w:t>Допускается сокращение ширины санитарно-защитных полос водоводов, проходящих по застроенной территории, по согласованию с органами Роспотребнадзора.</w:t>
            </w:r>
          </w:p>
          <w:p w:rsidR="001E1557" w:rsidRPr="00710EDE" w:rsidRDefault="001E1557" w:rsidP="00710EDE">
            <w:pPr>
              <w:ind w:firstLine="383"/>
              <w:jc w:val="both"/>
              <w:rPr>
                <w:sz w:val="28"/>
                <w:szCs w:val="28"/>
              </w:rPr>
            </w:pPr>
            <w:r w:rsidRPr="00710EDE">
              <w:rPr>
                <w:sz w:val="28"/>
                <w:szCs w:val="28"/>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1E1557" w:rsidRPr="00710EDE" w:rsidRDefault="001E1557" w:rsidP="00710EDE">
            <w:pPr>
              <w:ind w:firstLine="383"/>
              <w:jc w:val="both"/>
              <w:rPr>
                <w:sz w:val="28"/>
                <w:szCs w:val="28"/>
              </w:rPr>
            </w:pPr>
            <w:r w:rsidRPr="00710EDE">
              <w:rPr>
                <w:sz w:val="28"/>
                <w:szCs w:val="28"/>
              </w:rPr>
              <w:t>Запрещена прокладка магистральных водоводов по территории промышленных и сельскохозяйственных предприятий.</w:t>
            </w:r>
          </w:p>
        </w:tc>
      </w:tr>
      <w:tr w:rsidR="001E1557" w:rsidRPr="0011018F">
        <w:tc>
          <w:tcPr>
            <w:tcW w:w="1354" w:type="pct"/>
          </w:tcPr>
          <w:p w:rsidR="001E1557" w:rsidRPr="00710EDE" w:rsidRDefault="001E1557" w:rsidP="00710EDE">
            <w:pPr>
              <w:jc w:val="both"/>
              <w:rPr>
                <w:sz w:val="28"/>
                <w:szCs w:val="28"/>
              </w:rPr>
            </w:pPr>
            <w:r w:rsidRPr="00710EDE">
              <w:rPr>
                <w:sz w:val="28"/>
                <w:szCs w:val="28"/>
              </w:rPr>
              <w:t>1 пояс зоны санитарной охраны водозаборов хозяйственно-питьевого назначения</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На территории 1 пояса запрещается: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посадка высокоствольных деревьев;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размещение жилых и общественных зданий, проживание людей;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1 пояса при их вывозе.</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Допускаются рубки ухода и санитарные рубки леса.</w:t>
            </w:r>
          </w:p>
        </w:tc>
      </w:tr>
      <w:tr w:rsidR="001E1557" w:rsidRPr="0011018F">
        <w:tc>
          <w:tcPr>
            <w:tcW w:w="1354" w:type="pct"/>
          </w:tcPr>
          <w:p w:rsidR="001E1557" w:rsidRPr="00710EDE" w:rsidRDefault="001E1557" w:rsidP="00710EDE">
            <w:pPr>
              <w:jc w:val="both"/>
              <w:rPr>
                <w:sz w:val="28"/>
                <w:szCs w:val="28"/>
              </w:rPr>
            </w:pPr>
            <w:r w:rsidRPr="00710EDE">
              <w:rPr>
                <w:sz w:val="28"/>
                <w:szCs w:val="28"/>
              </w:rPr>
              <w:t>2 пояс зоны санитарной охраны водозаборов хозяйственно-питьевого назначения</w:t>
            </w:r>
          </w:p>
        </w:tc>
        <w:tc>
          <w:tcPr>
            <w:tcW w:w="3646" w:type="pct"/>
            <w:vMerge w:val="restar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На территории 2 и 3 пояса зоны санитарной охраны поверхностных источников водоснабжения запрещается: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загрязнение территории нечистотами, мусором, навозом, промышленными отходами и др.;</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складов ГСМ, ядохимикатов и других объектов, которые могут вызвать микробные загрязнения источников водоснабжения;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применение удобрений и ядохимикатов;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добыча песка и гравия из водотока или водоема, а также дноуглубительные работы;</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бурение новых скважин и новое строительство, связанное с нарушением почвенного покрова без согласования с ЦГСЭН;</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закачка отработанных вод в подземные горизонты;</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разработка недр;</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На территории 3 пояса запрещается рубка леса главного пользования и реконструкции. Допускаются только рубки ухода и санитарные рубки леса.</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пределах 2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tc>
      </w:tr>
      <w:tr w:rsidR="001E1557" w:rsidRPr="0011018F">
        <w:tc>
          <w:tcPr>
            <w:tcW w:w="1354" w:type="pct"/>
          </w:tcPr>
          <w:p w:rsidR="001E1557" w:rsidRPr="00710EDE" w:rsidRDefault="001E1557" w:rsidP="00710EDE">
            <w:pPr>
              <w:jc w:val="both"/>
              <w:rPr>
                <w:sz w:val="28"/>
                <w:szCs w:val="28"/>
              </w:rPr>
            </w:pPr>
            <w:r w:rsidRPr="00710EDE">
              <w:rPr>
                <w:sz w:val="28"/>
                <w:szCs w:val="28"/>
              </w:rPr>
              <w:t>3 пояс зоны санитарной охраны водозаборов хозяйственно-питьевого назначения</w:t>
            </w:r>
          </w:p>
        </w:tc>
        <w:tc>
          <w:tcPr>
            <w:tcW w:w="3646" w:type="pct"/>
            <w:vMerge/>
          </w:tcPr>
          <w:p w:rsidR="001E1557" w:rsidRPr="00710EDE" w:rsidRDefault="001E1557" w:rsidP="00710EDE">
            <w:pPr>
              <w:ind w:firstLine="383"/>
              <w:jc w:val="both"/>
              <w:rPr>
                <w:sz w:val="28"/>
                <w:szCs w:val="28"/>
              </w:rPr>
            </w:pPr>
          </w:p>
        </w:tc>
      </w:tr>
      <w:tr w:rsidR="001E1557" w:rsidRPr="0011018F">
        <w:tc>
          <w:tcPr>
            <w:tcW w:w="1354" w:type="pct"/>
          </w:tcPr>
          <w:p w:rsidR="001E1557" w:rsidRPr="00710EDE" w:rsidRDefault="001E1557" w:rsidP="00710EDE">
            <w:pPr>
              <w:jc w:val="both"/>
              <w:rPr>
                <w:sz w:val="28"/>
                <w:szCs w:val="28"/>
              </w:rPr>
            </w:pPr>
            <w:r w:rsidRPr="00710EDE">
              <w:rPr>
                <w:sz w:val="28"/>
                <w:szCs w:val="28"/>
              </w:rPr>
              <w:t xml:space="preserve">Прибрежная защитная полоса водотоков и водоемов </w:t>
            </w:r>
          </w:p>
        </w:tc>
        <w:tc>
          <w:tcPr>
            <w:tcW w:w="3646" w:type="pct"/>
          </w:tcPr>
          <w:p w:rsidR="001E1557" w:rsidRPr="00710EDE" w:rsidRDefault="001E1557" w:rsidP="00710EDE">
            <w:pPr>
              <w:ind w:firstLine="383"/>
              <w:jc w:val="both"/>
              <w:rPr>
                <w:sz w:val="28"/>
                <w:szCs w:val="28"/>
              </w:rPr>
            </w:pPr>
            <w:r w:rsidRPr="00710EDE">
              <w:rPr>
                <w:sz w:val="28"/>
                <w:szCs w:val="28"/>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1E1557" w:rsidRPr="00710EDE" w:rsidRDefault="001E1557" w:rsidP="00710EDE">
            <w:pPr>
              <w:ind w:firstLine="383"/>
              <w:jc w:val="both"/>
              <w:rPr>
                <w:sz w:val="28"/>
                <w:szCs w:val="28"/>
              </w:rPr>
            </w:pPr>
            <w:r w:rsidRPr="00710EDE">
              <w:rPr>
                <w:sz w:val="28"/>
                <w:szCs w:val="28"/>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1557" w:rsidRPr="00710EDE" w:rsidRDefault="001E1557" w:rsidP="00710EDE">
            <w:pPr>
              <w:ind w:firstLine="383"/>
              <w:jc w:val="both"/>
              <w:rPr>
                <w:sz w:val="28"/>
                <w:szCs w:val="28"/>
              </w:rPr>
            </w:pPr>
            <w:r w:rsidRPr="00710EDE">
              <w:rPr>
                <w:sz w:val="28"/>
                <w:szCs w:val="28"/>
              </w:rPr>
              <w:t>Запрещен выпас сельскохозяйственных животных и организация для них летних лагерей.</w:t>
            </w:r>
          </w:p>
          <w:p w:rsidR="001E1557" w:rsidRPr="00710EDE" w:rsidRDefault="001E1557" w:rsidP="00710EDE">
            <w:pPr>
              <w:ind w:firstLine="383"/>
              <w:jc w:val="both"/>
              <w:rPr>
                <w:sz w:val="28"/>
                <w:szCs w:val="28"/>
              </w:rPr>
            </w:pPr>
            <w:r w:rsidRPr="00710EDE">
              <w:rPr>
                <w:sz w:val="28"/>
                <w:szCs w:val="28"/>
              </w:rPr>
              <w:t xml:space="preserve">Запрещена распашка земель, размещение отвалов размываемых грунтов; </w:t>
            </w:r>
          </w:p>
          <w:p w:rsidR="001E1557" w:rsidRPr="00710EDE" w:rsidRDefault="001E1557" w:rsidP="00710EDE">
            <w:pPr>
              <w:ind w:firstLine="383"/>
              <w:jc w:val="both"/>
              <w:rPr>
                <w:sz w:val="28"/>
                <w:szCs w:val="28"/>
              </w:rPr>
            </w:pPr>
            <w:r w:rsidRPr="00710EDE">
              <w:rPr>
                <w:sz w:val="28"/>
                <w:szCs w:val="28"/>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1E1557" w:rsidRPr="00710EDE" w:rsidRDefault="001E1557" w:rsidP="00710EDE">
            <w:pPr>
              <w:ind w:firstLine="383"/>
              <w:jc w:val="both"/>
              <w:rPr>
                <w:sz w:val="28"/>
                <w:szCs w:val="28"/>
              </w:rPr>
            </w:pPr>
            <w:r w:rsidRPr="00710EDE">
              <w:rPr>
                <w:sz w:val="28"/>
                <w:szCs w:val="28"/>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w:t>
            </w:r>
            <w:r w:rsidRPr="00710EDE">
              <w:rPr>
                <w:color w:val="000000"/>
                <w:sz w:val="22"/>
                <w:szCs w:val="22"/>
              </w:rPr>
              <w:t>министерством природных ресурсов, экологии и имущественных отношений Оренбургской области</w:t>
            </w:r>
            <w:r w:rsidRPr="00710EDE">
              <w:rPr>
                <w:sz w:val="28"/>
                <w:szCs w:val="28"/>
              </w:rPr>
              <w:t>. Число и протяженность примыканий площадок предприятий к водным объектам должны быть минимальными.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1E1557" w:rsidRPr="00710EDE" w:rsidRDefault="001E1557" w:rsidP="00710EDE">
            <w:pPr>
              <w:ind w:firstLine="383"/>
              <w:jc w:val="both"/>
              <w:rPr>
                <w:sz w:val="28"/>
                <w:szCs w:val="28"/>
              </w:rPr>
            </w:pPr>
            <w:r w:rsidRPr="00710EDE">
              <w:rPr>
                <w:sz w:val="28"/>
                <w:szCs w:val="28"/>
              </w:rPr>
              <w:t>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м</w:t>
            </w:r>
            <w:r w:rsidRPr="00710EDE">
              <w:rPr>
                <w:color w:val="000000"/>
                <w:sz w:val="22"/>
                <w:szCs w:val="22"/>
              </w:rPr>
              <w:t>инистерством природных ресурсов, экологии и имущественных отношений Оренбургской области</w:t>
            </w:r>
            <w:r w:rsidRPr="00710EDE">
              <w:rPr>
                <w:sz w:val="28"/>
                <w:szCs w:val="28"/>
              </w:rPr>
              <w:t xml:space="preserve">. </w:t>
            </w:r>
          </w:p>
        </w:tc>
      </w:tr>
      <w:tr w:rsidR="001E1557" w:rsidRPr="0011018F">
        <w:tc>
          <w:tcPr>
            <w:tcW w:w="1354" w:type="pct"/>
          </w:tcPr>
          <w:p w:rsidR="001E1557" w:rsidRPr="00710EDE" w:rsidRDefault="001E1557" w:rsidP="00710EDE">
            <w:pPr>
              <w:jc w:val="both"/>
              <w:rPr>
                <w:sz w:val="28"/>
                <w:szCs w:val="28"/>
              </w:rPr>
            </w:pPr>
            <w:r w:rsidRPr="00710EDE">
              <w:rPr>
                <w:sz w:val="28"/>
                <w:szCs w:val="28"/>
              </w:rPr>
              <w:t>Водоохранная зона водотоков и водоемов</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границах водоохранных зон запрещаются: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1) использование сточных вод для удобрения почв;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3) осуществление авиационных мер по борьбе с вредителями и болезнями растений;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1557" w:rsidRPr="00710EDE" w:rsidRDefault="001E1557" w:rsidP="00710EDE">
            <w:pPr>
              <w:ind w:firstLine="383"/>
              <w:jc w:val="both"/>
              <w:rPr>
                <w:sz w:val="28"/>
                <w:szCs w:val="28"/>
              </w:rPr>
            </w:pPr>
            <w:r w:rsidRPr="00710EDE">
              <w:rPr>
                <w:sz w:val="28"/>
                <w:szCs w:val="28"/>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1E1557" w:rsidRPr="00710EDE" w:rsidRDefault="001E1557" w:rsidP="00710EDE">
            <w:pPr>
              <w:ind w:firstLine="383"/>
              <w:jc w:val="both"/>
              <w:rPr>
                <w:sz w:val="28"/>
                <w:szCs w:val="28"/>
              </w:rPr>
            </w:pPr>
            <w:r w:rsidRPr="00710EDE">
              <w:rPr>
                <w:sz w:val="28"/>
                <w:szCs w:val="28"/>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1E1557" w:rsidRPr="00710EDE" w:rsidRDefault="001E1557" w:rsidP="00710EDE">
            <w:pPr>
              <w:ind w:firstLine="383"/>
              <w:jc w:val="both"/>
              <w:rPr>
                <w:sz w:val="28"/>
                <w:szCs w:val="28"/>
              </w:rPr>
            </w:pPr>
            <w:r w:rsidRPr="00710EDE">
              <w:rPr>
                <w:sz w:val="28"/>
                <w:szCs w:val="28"/>
              </w:rPr>
              <w:t>Запрещено размещение производственных, складских и коммунальных объектов, объектов автотранспорта, автостоянок.</w:t>
            </w:r>
          </w:p>
          <w:p w:rsidR="001E1557" w:rsidRPr="00710EDE" w:rsidRDefault="001E1557" w:rsidP="00710EDE">
            <w:pPr>
              <w:ind w:firstLine="383"/>
              <w:jc w:val="both"/>
              <w:rPr>
                <w:sz w:val="28"/>
                <w:szCs w:val="28"/>
              </w:rPr>
            </w:pPr>
            <w:r w:rsidRPr="00710EDE">
              <w:rPr>
                <w:sz w:val="28"/>
                <w:szCs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1E1557" w:rsidRPr="0011018F">
        <w:tc>
          <w:tcPr>
            <w:tcW w:w="1354" w:type="pct"/>
          </w:tcPr>
          <w:p w:rsidR="001E1557" w:rsidRPr="00710EDE" w:rsidRDefault="001E1557" w:rsidP="00710EDE">
            <w:pPr>
              <w:jc w:val="both"/>
              <w:rPr>
                <w:sz w:val="28"/>
                <w:szCs w:val="28"/>
              </w:rPr>
            </w:pPr>
            <w:r w:rsidRPr="00710EDE">
              <w:rPr>
                <w:sz w:val="28"/>
                <w:szCs w:val="28"/>
              </w:rPr>
              <w:t>Зоны подтопления грунтовыми водами</w:t>
            </w:r>
          </w:p>
        </w:tc>
        <w:tc>
          <w:tcPr>
            <w:tcW w:w="3646" w:type="pct"/>
          </w:tcPr>
          <w:p w:rsidR="001E1557" w:rsidRPr="00710EDE" w:rsidRDefault="001E1557" w:rsidP="00710EDE">
            <w:pPr>
              <w:ind w:firstLine="383"/>
              <w:jc w:val="both"/>
              <w:rPr>
                <w:sz w:val="28"/>
                <w:szCs w:val="28"/>
              </w:rPr>
            </w:pPr>
            <w:r w:rsidRPr="00710EDE">
              <w:rPr>
                <w:sz w:val="28"/>
                <w:szCs w:val="28"/>
              </w:rPr>
              <w:t xml:space="preserve">Для использования территорий под жилую, общественную застройку необходимо строительство дренажных систем с нормой осушения 2 м, организация и очистка поверхностного стока. </w:t>
            </w:r>
          </w:p>
          <w:p w:rsidR="001E1557" w:rsidRPr="00710EDE" w:rsidRDefault="001E1557" w:rsidP="00710EDE">
            <w:pPr>
              <w:ind w:firstLine="383"/>
              <w:jc w:val="both"/>
              <w:rPr>
                <w:sz w:val="28"/>
                <w:szCs w:val="28"/>
              </w:rPr>
            </w:pPr>
            <w:bookmarkStart w:id="154" w:name="_Toc245636606"/>
            <w:bookmarkStart w:id="155" w:name="_Toc245717234"/>
            <w:r w:rsidRPr="00710EDE">
              <w:rPr>
                <w:sz w:val="28"/>
                <w:szCs w:val="28"/>
              </w:rPr>
              <w:t xml:space="preserve">Для использования территорий производственного назначения необходимо </w:t>
            </w:r>
            <w:bookmarkEnd w:id="154"/>
            <w:r w:rsidRPr="00710EDE">
              <w:rPr>
                <w:sz w:val="28"/>
                <w:szCs w:val="28"/>
              </w:rPr>
              <w:t>строительство дренажных систем с нормой осушения 5 м; организация и очистка поверхностного стока.</w:t>
            </w:r>
            <w:bookmarkEnd w:id="155"/>
          </w:p>
          <w:p w:rsidR="001E1557" w:rsidRPr="00710EDE" w:rsidRDefault="001E1557" w:rsidP="00710EDE">
            <w:pPr>
              <w:ind w:firstLine="383"/>
              <w:jc w:val="both"/>
              <w:rPr>
                <w:sz w:val="28"/>
                <w:szCs w:val="28"/>
              </w:rPr>
            </w:pPr>
            <w:bookmarkStart w:id="156" w:name="_Toc245636607"/>
            <w:bookmarkStart w:id="157" w:name="_Toc245717235"/>
            <w:r w:rsidRPr="00710EDE">
              <w:rPr>
                <w:sz w:val="28"/>
                <w:szCs w:val="28"/>
              </w:rPr>
              <w:t xml:space="preserve">Для использования территорий рекреационного назначения необходимо </w:t>
            </w:r>
            <w:bookmarkEnd w:id="156"/>
            <w:r w:rsidRPr="00710EDE">
              <w:rPr>
                <w:sz w:val="28"/>
                <w:szCs w:val="28"/>
              </w:rPr>
              <w:t>строительство дренажных систем с нормой осушения 1 м, организация и очистка поверхностного стока.</w:t>
            </w:r>
            <w:bookmarkEnd w:id="157"/>
          </w:p>
        </w:tc>
      </w:tr>
      <w:tr w:rsidR="001E1557" w:rsidRPr="0011018F">
        <w:tc>
          <w:tcPr>
            <w:tcW w:w="1354" w:type="pct"/>
          </w:tcPr>
          <w:p w:rsidR="001E1557" w:rsidRPr="00710EDE" w:rsidRDefault="001E1557" w:rsidP="00710EDE">
            <w:pPr>
              <w:jc w:val="both"/>
              <w:rPr>
                <w:sz w:val="28"/>
                <w:szCs w:val="28"/>
              </w:rPr>
            </w:pPr>
            <w:r w:rsidRPr="00710EDE">
              <w:rPr>
                <w:sz w:val="28"/>
                <w:szCs w:val="28"/>
              </w:rPr>
              <w:t>Санитарно-защитные зоны предприятий</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Допускается размещать в границах санитарно-защитной зоны промышленного объекта или производства:</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r w:rsidR="001E1557" w:rsidRPr="0011018F">
        <w:tc>
          <w:tcPr>
            <w:tcW w:w="1354" w:type="pct"/>
          </w:tcPr>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Полоса отвода и придорожная полоса автомобильных дорог</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пределах полосы отвода автомобильной дороги запрещается: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а) строительство жилых и общественных зданий, складов;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б) проведение строительных, геолого-разведочных, топографических, горных и изыскательских работ, а также устройство наземных сооружений;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пределах придорожной полосы допустимо размещение объектов дорожного сервиса.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tc>
      </w:tr>
      <w:tr w:rsidR="001E1557" w:rsidRPr="0011018F">
        <w:tc>
          <w:tcPr>
            <w:tcW w:w="1354" w:type="pct"/>
          </w:tcPr>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Охранные зоны объектов электросетевого хозяйства</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а) строительство, капитальный ремонт, реконструкция или снос зданий и сооружений;</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в) посадка и вырубка деревьев и кустарников;</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1E1557" w:rsidRPr="0011018F">
        <w:tc>
          <w:tcPr>
            <w:tcW w:w="1354" w:type="pct"/>
          </w:tcPr>
          <w:p w:rsidR="001E1557" w:rsidRPr="00710EDE" w:rsidRDefault="001E1557" w:rsidP="00710EDE">
            <w:pPr>
              <w:pStyle w:val="ConsPlusNormal"/>
              <w:ind w:firstLine="0"/>
              <w:jc w:val="both"/>
              <w:rPr>
                <w:rFonts w:ascii="Times New Roman" w:hAnsi="Times New Roman" w:cs="Times New Roman"/>
                <w:sz w:val="28"/>
                <w:szCs w:val="28"/>
              </w:rPr>
            </w:pPr>
            <w:r w:rsidRPr="00710EDE">
              <w:rPr>
                <w:rFonts w:ascii="Times New Roman" w:hAnsi="Times New Roman" w:cs="Times New Roman"/>
                <w:sz w:val="28"/>
                <w:szCs w:val="28"/>
              </w:rPr>
              <w:t>Зона затопления паводком 1% обеспеченности</w:t>
            </w:r>
          </w:p>
        </w:tc>
        <w:tc>
          <w:tcPr>
            <w:tcW w:w="3646" w:type="pct"/>
          </w:tcPr>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1E1557" w:rsidRPr="00710EDE" w:rsidRDefault="001E1557" w:rsidP="00710EDE">
            <w:pPr>
              <w:pStyle w:val="ConsPlusNormal"/>
              <w:ind w:firstLine="709"/>
              <w:jc w:val="both"/>
              <w:rPr>
                <w:rFonts w:ascii="Times New Roman" w:hAnsi="Times New Roman" w:cs="Times New Roman"/>
                <w:sz w:val="28"/>
                <w:szCs w:val="28"/>
              </w:rPr>
            </w:pPr>
            <w:r w:rsidRPr="00710EDE">
              <w:rPr>
                <w:rFonts w:ascii="Times New Roman" w:hAnsi="Times New Roman" w:cs="Times New Roman"/>
                <w:sz w:val="28"/>
                <w:szCs w:val="28"/>
              </w:rPr>
              <w:t>Зона затопления речными паводками является неблагоприятной для градостроительного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w:t>
            </w:r>
          </w:p>
        </w:tc>
      </w:tr>
    </w:tbl>
    <w:p w:rsidR="001E1557" w:rsidRPr="0011018F" w:rsidRDefault="001E1557" w:rsidP="00F72ACB">
      <w:pPr>
        <w:sectPr w:rsidR="001E1557" w:rsidRPr="0011018F" w:rsidSect="007D0B79">
          <w:pgSz w:w="16838" w:h="11906" w:orient="landscape"/>
          <w:pgMar w:top="1701" w:right="1134" w:bottom="851" w:left="1134" w:header="709" w:footer="709" w:gutter="0"/>
          <w:cols w:space="708"/>
          <w:docGrid w:linePitch="360"/>
        </w:sectPr>
      </w:pPr>
    </w:p>
    <w:p w:rsidR="001E1557" w:rsidRPr="0011018F" w:rsidRDefault="001E1557" w:rsidP="00A924C4">
      <w:pPr>
        <w:pStyle w:val="afb"/>
      </w:pPr>
      <w:bookmarkStart w:id="158" w:name="_Toc371321940"/>
      <w:r w:rsidRPr="0011018F">
        <w:t>ПРИЛОЖЕНИЯ</w:t>
      </w:r>
      <w:bookmarkEnd w:id="158"/>
    </w:p>
    <w:p w:rsidR="001E1557" w:rsidRPr="0011018F" w:rsidRDefault="001E1557" w:rsidP="00A924C4">
      <w:pPr>
        <w:widowControl w:val="0"/>
        <w:rPr>
          <w:b/>
          <w:bCs/>
        </w:rPr>
      </w:pPr>
    </w:p>
    <w:p w:rsidR="001E1557" w:rsidRPr="0011018F" w:rsidRDefault="001E1557" w:rsidP="00A924C4">
      <w:pPr>
        <w:widowControl w:val="0"/>
        <w:tabs>
          <w:tab w:val="num" w:pos="360"/>
          <w:tab w:val="left" w:pos="1260"/>
        </w:tabs>
        <w:ind w:firstLine="567"/>
        <w:jc w:val="both"/>
        <w:rPr>
          <w:i/>
          <w:iCs/>
          <w:sz w:val="28"/>
          <w:szCs w:val="28"/>
        </w:rPr>
      </w:pPr>
      <w:bookmarkStart w:id="159" w:name="_Toc331443262"/>
      <w:r w:rsidRPr="0011018F">
        <w:rPr>
          <w:i/>
          <w:iCs/>
          <w:sz w:val="28"/>
          <w:szCs w:val="28"/>
        </w:rPr>
        <w:t>Рекомендуемые формы документов, прилагаемые к настоящим Правилам</w:t>
      </w:r>
      <w:bookmarkEnd w:id="159"/>
    </w:p>
    <w:p w:rsidR="001E1557" w:rsidRPr="0011018F" w:rsidRDefault="001E1557" w:rsidP="00A924C4">
      <w:pPr>
        <w:widowControl w:val="0"/>
        <w:tabs>
          <w:tab w:val="num" w:pos="360"/>
          <w:tab w:val="left" w:pos="1260"/>
        </w:tabs>
        <w:ind w:firstLine="567"/>
        <w:jc w:val="both"/>
        <w:rPr>
          <w:sz w:val="28"/>
          <w:szCs w:val="28"/>
        </w:rPr>
      </w:pP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 Постановление Главы о подготовке (внесении изменений) Правил землепользования и застройки;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1.2. Протокол публичных слушаний по проекту Правил землепользования и застройки;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1.3. Заключение о результатах публичных слушаний по проекту Правил землепользования и застройки.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1.4. Решение представительного органа местного самоуправления об утверждении Правил землепользования и застройки;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1.5. Решение о развитии застроенной территории;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1.6. Решение о резервировании земель;</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1.7. Решение об изъятии земель;</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1.8. Решение об установлении публичного сервитута;</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1.9. Решение о подготовке документации по планировке территории;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1.10. Договор купли-продажи земельного участка;</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1.11. Договор аренды земельного участка;</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1.12. Заявление о предоставлении земельного участка для строительства;</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1.13. Акт о соответствии параметров построенного, реконструированного, отремонтированного объекта капитального строительства проектной документации;</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1.14. Акт 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1.15. Разрешение на отклонение от предельных параметров разрешенного строительства, реконструкции объекта капитального строительства;</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1.16. Заявление на выдачу разрешения на строительство;</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1.17. Заявление о выдаче разрешения на ввод объекта в эксплуатацию;</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1.18. Уведомление об изменении одного вида разрешенного использования земельного участка (объекта капитального строительства) из числа основных и вспомогательных на другой вид такого использования</w:t>
      </w:r>
    </w:p>
    <w:p w:rsidR="001E1557" w:rsidRPr="0011018F" w:rsidRDefault="001E1557" w:rsidP="00A924C4">
      <w:pPr>
        <w:widowControl w:val="0"/>
        <w:tabs>
          <w:tab w:val="num" w:pos="360"/>
          <w:tab w:val="left" w:pos="1260"/>
        </w:tabs>
        <w:ind w:firstLine="567"/>
        <w:jc w:val="both"/>
        <w:rPr>
          <w:sz w:val="28"/>
          <w:szCs w:val="28"/>
        </w:rPr>
      </w:pPr>
      <w:r w:rsidRPr="0011018F">
        <w:rPr>
          <w:sz w:val="28"/>
          <w:szCs w:val="28"/>
        </w:rPr>
        <w:t>1.19. Заключение 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1E1557" w:rsidRPr="0011018F" w:rsidRDefault="001E1557" w:rsidP="00A924C4">
      <w:pPr>
        <w:widowControl w:val="0"/>
        <w:tabs>
          <w:tab w:val="num" w:pos="360"/>
          <w:tab w:val="left" w:pos="1260"/>
        </w:tabs>
        <w:ind w:firstLine="567"/>
      </w:pPr>
    </w:p>
    <w:p w:rsidR="001E1557" w:rsidRPr="0011018F" w:rsidRDefault="001E1557" w:rsidP="00A924C4">
      <w:pPr>
        <w:widowControl w:val="0"/>
        <w:tabs>
          <w:tab w:val="left" w:pos="6900"/>
        </w:tabs>
      </w:pPr>
    </w:p>
    <w:p w:rsidR="001E1557" w:rsidRPr="0011018F" w:rsidRDefault="001E1557" w:rsidP="00A924C4">
      <w:pPr>
        <w:widowControl w:val="0"/>
        <w:tabs>
          <w:tab w:val="left" w:pos="6900"/>
        </w:tabs>
      </w:pPr>
    </w:p>
    <w:p w:rsidR="001E1557" w:rsidRPr="0011018F" w:rsidRDefault="001E1557" w:rsidP="00A924C4">
      <w:pPr>
        <w:widowControl w:val="0"/>
      </w:pPr>
    </w:p>
    <w:p w:rsidR="001E1557" w:rsidRPr="0011018F" w:rsidRDefault="001E1557" w:rsidP="00A924C4">
      <w:pPr>
        <w:widowControl w:val="0"/>
      </w:pPr>
    </w:p>
    <w:p w:rsidR="001E1557" w:rsidRPr="0011018F" w:rsidRDefault="001E1557" w:rsidP="00A924C4">
      <w:pPr>
        <w:widowControl w:val="0"/>
        <w:tabs>
          <w:tab w:val="left" w:pos="8110"/>
        </w:tabs>
      </w:pPr>
      <w:r w:rsidRPr="0011018F">
        <w:tab/>
      </w:r>
    </w:p>
    <w:p w:rsidR="001E1557" w:rsidRPr="0011018F" w:rsidRDefault="001E1557" w:rsidP="00A924C4">
      <w:pPr>
        <w:widowControl w:val="0"/>
      </w:pPr>
    </w:p>
    <w:p w:rsidR="001E1557" w:rsidRPr="0011018F" w:rsidRDefault="001E1557">
      <w:pPr>
        <w:spacing w:after="200" w:line="276" w:lineRule="auto"/>
      </w:pPr>
      <w:r w:rsidRPr="0011018F">
        <w:br w:type="page"/>
      </w:r>
    </w:p>
    <w:p w:rsidR="001E1557" w:rsidRPr="0011018F" w:rsidRDefault="001E1557" w:rsidP="00502711">
      <w:pPr>
        <w:widowControl w:val="0"/>
        <w:tabs>
          <w:tab w:val="num" w:pos="360"/>
          <w:tab w:val="left" w:pos="1260"/>
        </w:tabs>
        <w:ind w:firstLine="567"/>
        <w:jc w:val="right"/>
        <w:rPr>
          <w:sz w:val="20"/>
          <w:szCs w:val="20"/>
        </w:rPr>
      </w:pPr>
      <w:r w:rsidRPr="0011018F">
        <w:rPr>
          <w:sz w:val="20"/>
          <w:szCs w:val="20"/>
        </w:rPr>
        <w:t>Приложение 1.1</w:t>
      </w:r>
    </w:p>
    <w:p w:rsidR="001E1557" w:rsidRPr="0011018F" w:rsidRDefault="001E1557" w:rsidP="007C7017">
      <w:pPr>
        <w:widowControl w:val="0"/>
        <w:tabs>
          <w:tab w:val="num" w:pos="360"/>
          <w:tab w:val="left" w:pos="1260"/>
        </w:tabs>
        <w:ind w:firstLine="567"/>
        <w:jc w:val="center"/>
      </w:pPr>
      <w:r w:rsidRPr="0011018F">
        <w:t>ПОСТАНОВЛЕНИЕ</w:t>
      </w:r>
    </w:p>
    <w:p w:rsidR="001E1557" w:rsidRPr="0011018F" w:rsidRDefault="001E1557" w:rsidP="007C7017">
      <w:pPr>
        <w:widowControl w:val="0"/>
        <w:tabs>
          <w:tab w:val="num" w:pos="360"/>
          <w:tab w:val="left" w:pos="1260"/>
        </w:tabs>
        <w:ind w:firstLine="567"/>
        <w:jc w:val="center"/>
      </w:pPr>
      <w:r w:rsidRPr="0011018F">
        <w:t xml:space="preserve">ГЛАВЫ  </w:t>
      </w:r>
      <w:r w:rsidRPr="0011018F">
        <w:rPr>
          <w:color w:val="BFBFBF"/>
        </w:rPr>
        <w:t>[МУНИЦИПАЛЬНОГО ОБРАЗОВАНИЯ]</w:t>
      </w:r>
    </w:p>
    <w:p w:rsidR="001E1557" w:rsidRPr="0011018F" w:rsidRDefault="001E1557" w:rsidP="007C7017">
      <w:pPr>
        <w:widowControl w:val="0"/>
        <w:tabs>
          <w:tab w:val="num" w:pos="360"/>
          <w:tab w:val="left" w:pos="1260"/>
        </w:tabs>
        <w:ind w:firstLine="567"/>
        <w:jc w:val="center"/>
      </w:pPr>
      <w:r w:rsidRPr="0011018F">
        <w:t>__________________________   ___________________ РАЙОНА</w:t>
      </w:r>
    </w:p>
    <w:p w:rsidR="001E1557" w:rsidRPr="0011018F" w:rsidRDefault="001E1557" w:rsidP="007C7017">
      <w:pPr>
        <w:widowControl w:val="0"/>
        <w:tabs>
          <w:tab w:val="num" w:pos="360"/>
          <w:tab w:val="left" w:pos="1260"/>
        </w:tabs>
        <w:ind w:firstLine="567"/>
        <w:jc w:val="center"/>
      </w:pPr>
      <w:r w:rsidRPr="0011018F">
        <w:t>______________________________________________________</w:t>
      </w:r>
    </w:p>
    <w:p w:rsidR="001E1557" w:rsidRPr="0011018F" w:rsidRDefault="001E1557" w:rsidP="007C7017">
      <w:pPr>
        <w:widowControl w:val="0"/>
        <w:tabs>
          <w:tab w:val="num" w:pos="360"/>
          <w:tab w:val="left" w:pos="1260"/>
        </w:tabs>
        <w:ind w:firstLine="567"/>
        <w:jc w:val="center"/>
      </w:pPr>
    </w:p>
    <w:p w:rsidR="001E1557" w:rsidRPr="0011018F" w:rsidRDefault="001E1557" w:rsidP="007C7017"/>
    <w:p w:rsidR="001E1557" w:rsidRPr="0011018F" w:rsidRDefault="001E1557" w:rsidP="007C7017">
      <w:pPr>
        <w:jc w:val="both"/>
      </w:pPr>
      <w:r w:rsidRPr="0011018F">
        <w:t>___.___.______</w:t>
      </w:r>
      <w:r w:rsidRPr="0011018F">
        <w:tab/>
      </w:r>
      <w:r w:rsidRPr="0011018F">
        <w:tab/>
      </w:r>
      <w:r w:rsidRPr="0011018F">
        <w:tab/>
      </w:r>
      <w:r w:rsidRPr="0011018F">
        <w:tab/>
      </w:r>
      <w:r w:rsidRPr="0011018F">
        <w:tab/>
      </w:r>
      <w:r w:rsidRPr="0011018F">
        <w:tab/>
      </w:r>
      <w:r w:rsidRPr="0011018F">
        <w:tab/>
      </w:r>
      <w:r w:rsidRPr="0011018F">
        <w:tab/>
      </w:r>
      <w:r w:rsidRPr="0011018F">
        <w:tab/>
        <w:t>№_______</w:t>
      </w:r>
    </w:p>
    <w:p w:rsidR="001E1557" w:rsidRPr="0011018F" w:rsidRDefault="001E1557" w:rsidP="007C7017">
      <w:pPr>
        <w:jc w:val="both"/>
      </w:pPr>
    </w:p>
    <w:p w:rsidR="001E1557" w:rsidRPr="0011018F" w:rsidRDefault="001E1557" w:rsidP="007C7017">
      <w:r w:rsidRPr="0011018F">
        <w:t xml:space="preserve">О подготовке проекта   </w:t>
      </w:r>
    </w:p>
    <w:p w:rsidR="001E1557" w:rsidRPr="0011018F" w:rsidRDefault="001E1557" w:rsidP="007C7017">
      <w:r w:rsidRPr="0011018F">
        <w:t xml:space="preserve">«Правила землепользования и застройки» </w:t>
      </w:r>
    </w:p>
    <w:p w:rsidR="001E1557" w:rsidRPr="0011018F" w:rsidRDefault="001E1557" w:rsidP="00A55F0B">
      <w:pPr>
        <w:jc w:val="both"/>
        <w:rPr>
          <w:color w:val="BFBFBF"/>
        </w:rPr>
      </w:pPr>
      <w:r w:rsidRPr="0011018F">
        <w:rPr>
          <w:color w:val="BFBFBF"/>
        </w:rPr>
        <w:t>[муниципального образования]</w:t>
      </w:r>
    </w:p>
    <w:p w:rsidR="001E1557" w:rsidRPr="0011018F" w:rsidRDefault="001E1557" w:rsidP="007C7017"/>
    <w:p w:rsidR="001E1557" w:rsidRPr="0011018F" w:rsidRDefault="001E1557" w:rsidP="007C7017"/>
    <w:p w:rsidR="001E1557" w:rsidRPr="0011018F" w:rsidRDefault="001E1557" w:rsidP="007C7017">
      <w:pPr>
        <w:ind w:firstLine="709"/>
        <w:jc w:val="both"/>
      </w:pPr>
      <w:r w:rsidRPr="0011018F">
        <w:t xml:space="preserve">В целях обеспечения пространственного отображения стратегий социально-экономического развития </w:t>
      </w:r>
      <w:r w:rsidRPr="0011018F">
        <w:rPr>
          <w:color w:val="BFBFBF"/>
        </w:rPr>
        <w:t>[региона]</w:t>
      </w:r>
      <w:r w:rsidRPr="0011018F">
        <w:t xml:space="preserve">, программных документов развития </w:t>
      </w:r>
      <w:r w:rsidRPr="0011018F">
        <w:rPr>
          <w:color w:val="BFBFBF"/>
        </w:rPr>
        <w:t>[района]</w:t>
      </w:r>
      <w:r w:rsidRPr="0011018F">
        <w:t xml:space="preserve">и определения стратегии градостроительного развития </w:t>
      </w:r>
      <w:r w:rsidRPr="0011018F">
        <w:rPr>
          <w:color w:val="BFBFBF"/>
        </w:rPr>
        <w:t>[муниципального образования]</w:t>
      </w:r>
      <w:r w:rsidRPr="0011018F">
        <w:t>, в интересах населения и государства в плане формирования среды жизнедеятельности, направлений и границ развития территории, ее функционального зонирования, развития инженерной, транспортной и социальной инфраструктур, сохранения объектов историко-культурного наследия и особо охраняемых природных территорий, экологического и санитарного благополучия</w:t>
      </w:r>
    </w:p>
    <w:p w:rsidR="001E1557" w:rsidRPr="0011018F" w:rsidRDefault="001E1557" w:rsidP="007C7017"/>
    <w:p w:rsidR="001E1557" w:rsidRPr="0011018F" w:rsidRDefault="001E1557" w:rsidP="007C7017">
      <w:pPr>
        <w:jc w:val="center"/>
      </w:pPr>
      <w:r w:rsidRPr="0011018F">
        <w:t>ПОСТАНОВЛЯЮ:</w:t>
      </w:r>
    </w:p>
    <w:p w:rsidR="001E1557" w:rsidRPr="0011018F" w:rsidRDefault="001E1557" w:rsidP="007C7017"/>
    <w:p w:rsidR="001E1557" w:rsidRPr="0011018F" w:rsidRDefault="001E1557" w:rsidP="007C7017">
      <w:pPr>
        <w:autoSpaceDE w:val="0"/>
        <w:autoSpaceDN w:val="0"/>
        <w:adjustRightInd w:val="0"/>
        <w:rPr>
          <w:color w:val="000000"/>
        </w:rPr>
      </w:pPr>
      <w:r w:rsidRPr="0011018F">
        <w:rPr>
          <w:color w:val="000000"/>
        </w:rPr>
        <w:t xml:space="preserve">1.Разработать Правила землепользования и застройки </w:t>
      </w:r>
      <w:r w:rsidRPr="0011018F">
        <w:rPr>
          <w:color w:val="BFBFBF"/>
        </w:rPr>
        <w:t>[муниципального образования]</w:t>
      </w:r>
    </w:p>
    <w:p w:rsidR="001E1557" w:rsidRPr="0011018F" w:rsidRDefault="001E1557" w:rsidP="007C7017">
      <w:pPr>
        <w:autoSpaceDE w:val="0"/>
        <w:autoSpaceDN w:val="0"/>
        <w:adjustRightInd w:val="0"/>
        <w:rPr>
          <w:color w:val="000000"/>
        </w:rPr>
      </w:pPr>
      <w:r w:rsidRPr="0011018F">
        <w:rPr>
          <w:color w:val="000000"/>
        </w:rPr>
        <w:t xml:space="preserve">2.Утвердить состав Комиссии по подготовке проекта Правил землепользования и застройки в составе: </w:t>
      </w:r>
    </w:p>
    <w:p w:rsidR="001E1557" w:rsidRPr="0011018F" w:rsidRDefault="001E1557" w:rsidP="007C7017">
      <w:pPr>
        <w:autoSpaceDE w:val="0"/>
        <w:autoSpaceDN w:val="0"/>
        <w:adjustRightInd w:val="0"/>
        <w:rPr>
          <w:color w:val="000000"/>
        </w:rPr>
      </w:pPr>
      <w:r w:rsidRPr="0011018F">
        <w:rPr>
          <w:color w:val="BFBFBF"/>
        </w:rPr>
        <w:t>[Фамилия И.О.]</w:t>
      </w:r>
      <w:r w:rsidRPr="0011018F">
        <w:rPr>
          <w:color w:val="000000"/>
        </w:rPr>
        <w:t xml:space="preserve"> – </w:t>
      </w:r>
      <w:r w:rsidRPr="0011018F">
        <w:rPr>
          <w:color w:val="BFBFBF"/>
        </w:rPr>
        <w:t>[должность]</w:t>
      </w:r>
      <w:r w:rsidRPr="0011018F">
        <w:rPr>
          <w:color w:val="000000"/>
        </w:rPr>
        <w:t xml:space="preserve">, председатель комиссии; </w:t>
      </w:r>
    </w:p>
    <w:p w:rsidR="001E1557" w:rsidRPr="0011018F" w:rsidRDefault="001E1557" w:rsidP="007C7017">
      <w:pPr>
        <w:autoSpaceDE w:val="0"/>
        <w:autoSpaceDN w:val="0"/>
        <w:adjustRightInd w:val="0"/>
        <w:rPr>
          <w:color w:val="000000"/>
        </w:rPr>
      </w:pPr>
      <w:r w:rsidRPr="0011018F">
        <w:rPr>
          <w:color w:val="BFBFBF"/>
        </w:rPr>
        <w:t>[Фамилия И.О.]</w:t>
      </w:r>
      <w:r w:rsidRPr="0011018F">
        <w:rPr>
          <w:color w:val="000000"/>
        </w:rPr>
        <w:t xml:space="preserve"> – </w:t>
      </w:r>
      <w:r w:rsidRPr="0011018F">
        <w:rPr>
          <w:color w:val="BFBFBF"/>
        </w:rPr>
        <w:t>[должность]</w:t>
      </w:r>
      <w:r w:rsidRPr="0011018F">
        <w:rPr>
          <w:color w:val="000000"/>
        </w:rPr>
        <w:t xml:space="preserve">, секретарь комиссии; </w:t>
      </w:r>
    </w:p>
    <w:p w:rsidR="001E1557" w:rsidRPr="0011018F" w:rsidRDefault="001E1557" w:rsidP="007C7017">
      <w:pPr>
        <w:autoSpaceDE w:val="0"/>
        <w:autoSpaceDN w:val="0"/>
        <w:adjustRightInd w:val="0"/>
        <w:rPr>
          <w:color w:val="000000"/>
        </w:rPr>
      </w:pPr>
      <w:r w:rsidRPr="0011018F">
        <w:rPr>
          <w:color w:val="BFBFBF"/>
        </w:rPr>
        <w:t>[Фамилия И.О.]</w:t>
      </w:r>
      <w:r w:rsidRPr="0011018F">
        <w:rPr>
          <w:color w:val="000000"/>
        </w:rPr>
        <w:t xml:space="preserve"> – </w:t>
      </w:r>
      <w:r w:rsidRPr="0011018F">
        <w:rPr>
          <w:color w:val="BFBFBF"/>
        </w:rPr>
        <w:t>[должность]</w:t>
      </w:r>
      <w:r w:rsidRPr="0011018F">
        <w:rPr>
          <w:color w:val="000000"/>
        </w:rPr>
        <w:t>, член комиссии.</w:t>
      </w:r>
    </w:p>
    <w:p w:rsidR="001E1557" w:rsidRPr="0011018F" w:rsidRDefault="001E1557" w:rsidP="007C7017">
      <w:pPr>
        <w:autoSpaceDE w:val="0"/>
        <w:autoSpaceDN w:val="0"/>
        <w:adjustRightInd w:val="0"/>
        <w:rPr>
          <w:color w:val="000000"/>
        </w:rPr>
      </w:pPr>
      <w:r w:rsidRPr="0011018F">
        <w:rPr>
          <w:color w:val="000000"/>
        </w:rPr>
        <w:t xml:space="preserve">3. Утвердить Порядок деятельности Комиссии по подготовке проекта Правил землепользования и застройки согласно приложению. </w:t>
      </w:r>
    </w:p>
    <w:p w:rsidR="001E1557" w:rsidRPr="0011018F" w:rsidRDefault="001E1557" w:rsidP="007C7017">
      <w:pPr>
        <w:autoSpaceDE w:val="0"/>
        <w:autoSpaceDN w:val="0"/>
        <w:adjustRightInd w:val="0"/>
        <w:rPr>
          <w:color w:val="000000"/>
        </w:rPr>
      </w:pPr>
      <w:r w:rsidRPr="0011018F">
        <w:rPr>
          <w:color w:val="000000"/>
        </w:rPr>
        <w:t xml:space="preserve">4. Обнародовать настоящее постановление и разместить на официальном сайте Администрации муниципального образования. </w:t>
      </w:r>
    </w:p>
    <w:p w:rsidR="001E1557" w:rsidRPr="0011018F" w:rsidRDefault="001E1557" w:rsidP="007C7017">
      <w:pPr>
        <w:autoSpaceDE w:val="0"/>
        <w:autoSpaceDN w:val="0"/>
        <w:adjustRightInd w:val="0"/>
        <w:rPr>
          <w:color w:val="000000"/>
        </w:rPr>
      </w:pPr>
    </w:p>
    <w:p w:rsidR="001E1557" w:rsidRPr="0011018F" w:rsidRDefault="001E1557" w:rsidP="007C7017">
      <w:pPr>
        <w:autoSpaceDE w:val="0"/>
        <w:autoSpaceDN w:val="0"/>
        <w:adjustRightInd w:val="0"/>
        <w:ind w:firstLine="708"/>
        <w:rPr>
          <w:color w:val="000000"/>
        </w:rPr>
      </w:pPr>
      <w:r w:rsidRPr="0011018F">
        <w:rPr>
          <w:color w:val="000000"/>
        </w:rPr>
        <w:t>Настоящее постановление вступает в силу с момента его официального обнародования.</w:t>
      </w:r>
    </w:p>
    <w:p w:rsidR="001E1557" w:rsidRPr="0011018F" w:rsidRDefault="001E1557" w:rsidP="007C7017">
      <w:pPr>
        <w:ind w:firstLine="708"/>
      </w:pPr>
      <w:r w:rsidRPr="0011018F">
        <w:t>Контроль за выполнением настоящего Постановления оставляю за собой.</w:t>
      </w:r>
    </w:p>
    <w:p w:rsidR="001E1557" w:rsidRPr="0011018F" w:rsidRDefault="001E1557" w:rsidP="007C7017"/>
    <w:p w:rsidR="001E1557" w:rsidRPr="0011018F" w:rsidRDefault="001E1557" w:rsidP="007C7017"/>
    <w:p w:rsidR="001E1557" w:rsidRPr="0011018F" w:rsidRDefault="001E1557" w:rsidP="007C7017"/>
    <w:p w:rsidR="001E1557" w:rsidRPr="0011018F" w:rsidRDefault="001E1557" w:rsidP="007C7017"/>
    <w:p w:rsidR="001E1557" w:rsidRPr="0011018F" w:rsidRDefault="001E1557" w:rsidP="007C7017"/>
    <w:p w:rsidR="001E1557" w:rsidRPr="0011018F" w:rsidRDefault="001E1557" w:rsidP="00A55F0B">
      <w:pPr>
        <w:jc w:val="both"/>
      </w:pPr>
      <w:r w:rsidRPr="0011018F">
        <w:t xml:space="preserve">Глава </w:t>
      </w:r>
      <w:r w:rsidRPr="0011018F">
        <w:rPr>
          <w:color w:val="BFBFBF"/>
        </w:rPr>
        <w:t>[муниципального образования]</w:t>
      </w:r>
      <w:r w:rsidRPr="0011018F">
        <w:tab/>
      </w:r>
      <w:r w:rsidRPr="0011018F">
        <w:tab/>
      </w:r>
      <w:r w:rsidRPr="0011018F">
        <w:tab/>
      </w:r>
      <w:r w:rsidRPr="0011018F">
        <w:tab/>
      </w:r>
      <w:r w:rsidRPr="0011018F">
        <w:tab/>
      </w:r>
      <w:r w:rsidRPr="0011018F">
        <w:rPr>
          <w:color w:val="BFBFBF"/>
        </w:rPr>
        <w:t>[И.О. Фамилия]</w:t>
      </w:r>
    </w:p>
    <w:p w:rsidR="001E1557" w:rsidRPr="0011018F" w:rsidRDefault="001E1557" w:rsidP="007C7017">
      <w:pPr>
        <w:autoSpaceDE w:val="0"/>
        <w:autoSpaceDN w:val="0"/>
        <w:adjustRightInd w:val="0"/>
        <w:rPr>
          <w:color w:val="000000"/>
        </w:rPr>
      </w:pPr>
    </w:p>
    <w:p w:rsidR="001E1557" w:rsidRPr="0011018F" w:rsidRDefault="001E1557" w:rsidP="007C7017"/>
    <w:p w:rsidR="001E1557" w:rsidRPr="0011018F" w:rsidRDefault="001E1557" w:rsidP="007C7017">
      <w:pPr>
        <w:autoSpaceDE w:val="0"/>
        <w:autoSpaceDN w:val="0"/>
        <w:adjustRightInd w:val="0"/>
      </w:pPr>
    </w:p>
    <w:p w:rsidR="001E1557" w:rsidRPr="0011018F" w:rsidRDefault="001E1557" w:rsidP="007C7017">
      <w:pPr>
        <w:autoSpaceDE w:val="0"/>
        <w:autoSpaceDN w:val="0"/>
        <w:adjustRightInd w:val="0"/>
      </w:pPr>
    </w:p>
    <w:p w:rsidR="001E1557" w:rsidRPr="0011018F" w:rsidRDefault="001E1557">
      <w:pPr>
        <w:spacing w:after="200" w:line="276" w:lineRule="auto"/>
        <w:rPr>
          <w:color w:val="000000"/>
        </w:rPr>
      </w:pPr>
      <w:r w:rsidRPr="0011018F">
        <w:rPr>
          <w:color w:val="000000"/>
        </w:rPr>
        <w:br w:type="page"/>
      </w:r>
    </w:p>
    <w:p w:rsidR="001E1557" w:rsidRPr="0011018F" w:rsidRDefault="001E1557" w:rsidP="007C7017">
      <w:pPr>
        <w:autoSpaceDE w:val="0"/>
        <w:autoSpaceDN w:val="0"/>
        <w:adjustRightInd w:val="0"/>
        <w:jc w:val="right"/>
        <w:rPr>
          <w:color w:val="000000"/>
        </w:rPr>
      </w:pPr>
      <w:r w:rsidRPr="0011018F">
        <w:rPr>
          <w:color w:val="000000"/>
        </w:rPr>
        <w:t xml:space="preserve">Приложение </w:t>
      </w:r>
    </w:p>
    <w:p w:rsidR="001E1557" w:rsidRPr="0011018F" w:rsidRDefault="001E1557" w:rsidP="007C7017">
      <w:pPr>
        <w:autoSpaceDE w:val="0"/>
        <w:autoSpaceDN w:val="0"/>
        <w:adjustRightInd w:val="0"/>
        <w:jc w:val="right"/>
        <w:rPr>
          <w:color w:val="000000"/>
        </w:rPr>
      </w:pPr>
      <w:r w:rsidRPr="0011018F">
        <w:rPr>
          <w:color w:val="000000"/>
        </w:rPr>
        <w:t xml:space="preserve">к постановлению администрации </w:t>
      </w:r>
    </w:p>
    <w:p w:rsidR="001E1557" w:rsidRPr="0011018F" w:rsidRDefault="001E1557" w:rsidP="007C7017">
      <w:pPr>
        <w:autoSpaceDE w:val="0"/>
        <w:autoSpaceDN w:val="0"/>
        <w:adjustRightInd w:val="0"/>
        <w:jc w:val="right"/>
        <w:rPr>
          <w:color w:val="BFBFBF"/>
        </w:rPr>
      </w:pPr>
      <w:r w:rsidRPr="0011018F">
        <w:rPr>
          <w:color w:val="BFBFBF"/>
        </w:rPr>
        <w:t>[муниципального образования]</w:t>
      </w:r>
    </w:p>
    <w:p w:rsidR="001E1557" w:rsidRPr="0011018F" w:rsidRDefault="001E1557" w:rsidP="007C7017">
      <w:pPr>
        <w:autoSpaceDE w:val="0"/>
        <w:autoSpaceDN w:val="0"/>
        <w:adjustRightInd w:val="0"/>
        <w:jc w:val="right"/>
        <w:rPr>
          <w:color w:val="000000"/>
        </w:rPr>
      </w:pPr>
      <w:r w:rsidRPr="0011018F">
        <w:rPr>
          <w:color w:val="000000"/>
        </w:rPr>
        <w:t xml:space="preserve">от ___.___._____         № _____ </w:t>
      </w:r>
    </w:p>
    <w:p w:rsidR="001E1557" w:rsidRPr="0011018F" w:rsidRDefault="001E1557" w:rsidP="007C7017">
      <w:pPr>
        <w:autoSpaceDE w:val="0"/>
        <w:autoSpaceDN w:val="0"/>
        <w:adjustRightInd w:val="0"/>
        <w:jc w:val="right"/>
        <w:rPr>
          <w:color w:val="000000"/>
        </w:rPr>
      </w:pPr>
    </w:p>
    <w:p w:rsidR="001E1557" w:rsidRPr="0011018F" w:rsidRDefault="001E1557" w:rsidP="007C7017">
      <w:pPr>
        <w:autoSpaceDE w:val="0"/>
        <w:autoSpaceDN w:val="0"/>
        <w:adjustRightInd w:val="0"/>
        <w:jc w:val="right"/>
        <w:rPr>
          <w:color w:val="000000"/>
        </w:rPr>
      </w:pPr>
    </w:p>
    <w:p w:rsidR="001E1557" w:rsidRPr="0011018F" w:rsidRDefault="001E1557" w:rsidP="007C7017">
      <w:pPr>
        <w:autoSpaceDE w:val="0"/>
        <w:autoSpaceDN w:val="0"/>
        <w:adjustRightInd w:val="0"/>
        <w:rPr>
          <w:color w:val="000000"/>
        </w:rPr>
      </w:pPr>
    </w:p>
    <w:p w:rsidR="001E1557" w:rsidRPr="0011018F" w:rsidRDefault="001E1557" w:rsidP="007C7017">
      <w:pPr>
        <w:autoSpaceDE w:val="0"/>
        <w:autoSpaceDN w:val="0"/>
        <w:adjustRightInd w:val="0"/>
        <w:rPr>
          <w:color w:val="000000"/>
        </w:rPr>
      </w:pPr>
    </w:p>
    <w:p w:rsidR="001E1557" w:rsidRPr="0011018F" w:rsidRDefault="001E1557" w:rsidP="007C7017">
      <w:pPr>
        <w:autoSpaceDE w:val="0"/>
        <w:autoSpaceDN w:val="0"/>
        <w:adjustRightInd w:val="0"/>
        <w:jc w:val="center"/>
        <w:rPr>
          <w:b/>
          <w:bCs/>
          <w:color w:val="000000"/>
        </w:rPr>
      </w:pPr>
      <w:r w:rsidRPr="0011018F">
        <w:rPr>
          <w:b/>
          <w:bCs/>
          <w:color w:val="000000"/>
        </w:rPr>
        <w:t>ПОРЯДОК</w:t>
      </w:r>
    </w:p>
    <w:p w:rsidR="001E1557" w:rsidRPr="0011018F" w:rsidRDefault="001E1557" w:rsidP="007C7017">
      <w:pPr>
        <w:autoSpaceDE w:val="0"/>
        <w:autoSpaceDN w:val="0"/>
        <w:adjustRightInd w:val="0"/>
        <w:jc w:val="center"/>
        <w:rPr>
          <w:b/>
          <w:bCs/>
          <w:color w:val="000000"/>
        </w:rPr>
      </w:pPr>
      <w:r w:rsidRPr="0011018F">
        <w:rPr>
          <w:b/>
          <w:bCs/>
          <w:color w:val="000000"/>
        </w:rPr>
        <w:t xml:space="preserve">деятельности Комиссии по подготовке проекта Правил землепользования </w:t>
      </w:r>
      <w:r w:rsidRPr="0011018F">
        <w:rPr>
          <w:b/>
          <w:bCs/>
          <w:color w:val="000000"/>
        </w:rPr>
        <w:br/>
        <w:t>и застройки</w:t>
      </w:r>
      <w:r w:rsidRPr="0011018F">
        <w:rPr>
          <w:b/>
          <w:bCs/>
          <w:color w:val="BFBFBF"/>
        </w:rPr>
        <w:t>[муниципального образования][района] [региона]</w:t>
      </w:r>
    </w:p>
    <w:p w:rsidR="001E1557" w:rsidRPr="0011018F" w:rsidRDefault="001E1557" w:rsidP="007C7017">
      <w:pPr>
        <w:autoSpaceDE w:val="0"/>
        <w:autoSpaceDN w:val="0"/>
        <w:adjustRightInd w:val="0"/>
        <w:jc w:val="center"/>
        <w:rPr>
          <w:color w:val="000000"/>
        </w:rPr>
      </w:pPr>
    </w:p>
    <w:p w:rsidR="001E1557" w:rsidRPr="0011018F" w:rsidRDefault="001E1557" w:rsidP="007C7017">
      <w:pPr>
        <w:autoSpaceDE w:val="0"/>
        <w:autoSpaceDN w:val="0"/>
        <w:adjustRightInd w:val="0"/>
        <w:jc w:val="center"/>
        <w:rPr>
          <w:color w:val="000000"/>
        </w:rPr>
      </w:pPr>
    </w:p>
    <w:p w:rsidR="001E1557" w:rsidRPr="0011018F" w:rsidRDefault="001E1557" w:rsidP="007C7017">
      <w:pPr>
        <w:autoSpaceDE w:val="0"/>
        <w:autoSpaceDN w:val="0"/>
        <w:adjustRightInd w:val="0"/>
        <w:rPr>
          <w:b/>
          <w:bCs/>
          <w:color w:val="000000"/>
        </w:rPr>
      </w:pPr>
      <w:r w:rsidRPr="0011018F">
        <w:rPr>
          <w:b/>
          <w:bCs/>
          <w:color w:val="000000"/>
        </w:rPr>
        <w:t xml:space="preserve">1. Общие положения </w:t>
      </w:r>
    </w:p>
    <w:p w:rsidR="001E1557" w:rsidRPr="0011018F" w:rsidRDefault="001E1557" w:rsidP="00DC43E9">
      <w:pPr>
        <w:autoSpaceDE w:val="0"/>
        <w:autoSpaceDN w:val="0"/>
        <w:adjustRightInd w:val="0"/>
        <w:jc w:val="both"/>
        <w:rPr>
          <w:color w:val="000000"/>
        </w:rPr>
      </w:pPr>
      <w:r w:rsidRPr="0011018F">
        <w:rPr>
          <w:color w:val="000000"/>
        </w:rPr>
        <w:t>1.1. Настоящий документ определяет компетенцию и порядок деятельности комиссии по подготовке проекта «Правила землепользования и застройки»</w:t>
      </w:r>
      <w:r w:rsidRPr="0011018F">
        <w:rPr>
          <w:color w:val="BFBFBF"/>
        </w:rPr>
        <w:t>[муниципального образования] [района] [региона]</w:t>
      </w:r>
      <w:r w:rsidRPr="0011018F">
        <w:rPr>
          <w:color w:val="000000"/>
        </w:rPr>
        <w:t xml:space="preserve">  (далее – Комиссия). </w:t>
      </w:r>
    </w:p>
    <w:p w:rsidR="001E1557" w:rsidRPr="0011018F" w:rsidRDefault="001E1557" w:rsidP="00DC43E9">
      <w:pPr>
        <w:autoSpaceDE w:val="0"/>
        <w:autoSpaceDN w:val="0"/>
        <w:adjustRightInd w:val="0"/>
        <w:jc w:val="both"/>
        <w:rPr>
          <w:color w:val="000000"/>
        </w:rPr>
      </w:pPr>
      <w:r w:rsidRPr="0011018F">
        <w:rPr>
          <w:color w:val="000000"/>
        </w:rPr>
        <w:t xml:space="preserve">1.2. Комиссия создается в целях подготовки проекта «Правила землепользования и застройки» </w:t>
      </w:r>
      <w:r w:rsidRPr="0011018F">
        <w:rPr>
          <w:color w:val="BFBFBF"/>
        </w:rPr>
        <w:t>[муниципального образования] [района] [региона]</w:t>
      </w:r>
      <w:r w:rsidRPr="0011018F">
        <w:rPr>
          <w:color w:val="000000"/>
        </w:rPr>
        <w:t xml:space="preserve"> и выполнения обязательств, связанных с отношениями в сфере землепользования, согласно Градостроительному кодексу РФ. </w:t>
      </w:r>
    </w:p>
    <w:p w:rsidR="001E1557" w:rsidRPr="0011018F" w:rsidRDefault="001E1557" w:rsidP="00DC43E9">
      <w:pPr>
        <w:autoSpaceDE w:val="0"/>
        <w:autoSpaceDN w:val="0"/>
        <w:adjustRightInd w:val="0"/>
        <w:jc w:val="both"/>
        <w:rPr>
          <w:color w:val="000000"/>
        </w:rPr>
      </w:pPr>
      <w:r w:rsidRPr="0011018F">
        <w:rPr>
          <w:color w:val="000000"/>
        </w:rPr>
        <w:t xml:space="preserve">1.3. Комиссия руководствуется в своей деятельности Конституцией Российской Федерации, Градостроительным кодексом Российской Федерации, Федеральными законами, актами Президента Российской Федерации, Правительства Российской Федерации, региональным законодательством, нормативно-правовыми актами </w:t>
      </w:r>
      <w:r w:rsidRPr="0011018F">
        <w:rPr>
          <w:color w:val="BFBFBF"/>
        </w:rPr>
        <w:t>[района]</w:t>
      </w:r>
      <w:r w:rsidRPr="0011018F">
        <w:rPr>
          <w:color w:val="000000"/>
        </w:rPr>
        <w:t xml:space="preserve"> и </w:t>
      </w:r>
      <w:r w:rsidRPr="0011018F">
        <w:rPr>
          <w:color w:val="BFBFBF"/>
        </w:rPr>
        <w:t>[муниципального образования]</w:t>
      </w:r>
      <w:r w:rsidRPr="0011018F">
        <w:rPr>
          <w:color w:val="000000"/>
        </w:rPr>
        <w:t xml:space="preserve">, настоящим Положением. </w:t>
      </w:r>
    </w:p>
    <w:p w:rsidR="001E1557" w:rsidRPr="0011018F" w:rsidRDefault="001E1557" w:rsidP="00DC43E9">
      <w:pPr>
        <w:autoSpaceDE w:val="0"/>
        <w:autoSpaceDN w:val="0"/>
        <w:adjustRightInd w:val="0"/>
        <w:jc w:val="both"/>
        <w:rPr>
          <w:color w:val="000000"/>
        </w:rPr>
      </w:pPr>
      <w:r w:rsidRPr="0011018F">
        <w:rPr>
          <w:color w:val="000000"/>
        </w:rPr>
        <w:t xml:space="preserve">1.4. Деятельность Комиссии начинается с момента утверждения данного Постановления и продолжается до введения Правил землепользования и застройки в действие. </w:t>
      </w:r>
    </w:p>
    <w:p w:rsidR="001E1557" w:rsidRPr="0011018F" w:rsidRDefault="001E1557" w:rsidP="00DC43E9">
      <w:pPr>
        <w:autoSpaceDE w:val="0"/>
        <w:autoSpaceDN w:val="0"/>
        <w:adjustRightInd w:val="0"/>
        <w:jc w:val="both"/>
        <w:rPr>
          <w:b/>
          <w:bCs/>
          <w:color w:val="000000"/>
        </w:rPr>
      </w:pPr>
      <w:r w:rsidRPr="0011018F">
        <w:rPr>
          <w:b/>
          <w:bCs/>
          <w:color w:val="000000"/>
        </w:rPr>
        <w:t xml:space="preserve">2. Функции и права Комиссии. </w:t>
      </w:r>
    </w:p>
    <w:p w:rsidR="001E1557" w:rsidRPr="0011018F" w:rsidRDefault="001E1557" w:rsidP="00DC43E9">
      <w:pPr>
        <w:autoSpaceDE w:val="0"/>
        <w:autoSpaceDN w:val="0"/>
        <w:adjustRightInd w:val="0"/>
        <w:jc w:val="both"/>
        <w:rPr>
          <w:color w:val="000000"/>
          <w:u w:val="single"/>
        </w:rPr>
      </w:pPr>
      <w:r w:rsidRPr="0011018F">
        <w:rPr>
          <w:color w:val="000000"/>
          <w:u w:val="single"/>
        </w:rPr>
        <w:t xml:space="preserve">2.1. Функциями Комиссии являются: </w:t>
      </w:r>
    </w:p>
    <w:p w:rsidR="001E1557" w:rsidRPr="0011018F" w:rsidRDefault="001E1557" w:rsidP="00DC43E9">
      <w:pPr>
        <w:autoSpaceDE w:val="0"/>
        <w:autoSpaceDN w:val="0"/>
        <w:adjustRightInd w:val="0"/>
        <w:jc w:val="both"/>
        <w:rPr>
          <w:color w:val="000000"/>
        </w:rPr>
      </w:pPr>
      <w:r w:rsidRPr="0011018F">
        <w:rPr>
          <w:color w:val="000000"/>
        </w:rPr>
        <w:t xml:space="preserve">2.1.1. Подготовка к рассмотрению и утверждению проекта Правил землепользования и застройки, внесение предложений по вопросам разработки проекта таких Правил. </w:t>
      </w:r>
    </w:p>
    <w:p w:rsidR="001E1557" w:rsidRPr="0011018F" w:rsidRDefault="001E1557" w:rsidP="00DC43E9">
      <w:pPr>
        <w:autoSpaceDE w:val="0"/>
        <w:autoSpaceDN w:val="0"/>
        <w:adjustRightInd w:val="0"/>
        <w:jc w:val="both"/>
        <w:rPr>
          <w:color w:val="000000"/>
        </w:rPr>
      </w:pPr>
      <w:r w:rsidRPr="0011018F">
        <w:rPr>
          <w:color w:val="000000"/>
        </w:rPr>
        <w:t xml:space="preserve">2.1.2. Координация взаимодействия структур (в том числе подрядчиков) в целях подготовки проекта. </w:t>
      </w:r>
    </w:p>
    <w:p w:rsidR="001E1557" w:rsidRPr="0011018F" w:rsidRDefault="001E1557" w:rsidP="00DC43E9">
      <w:pPr>
        <w:autoSpaceDE w:val="0"/>
        <w:autoSpaceDN w:val="0"/>
        <w:adjustRightInd w:val="0"/>
        <w:jc w:val="both"/>
        <w:rPr>
          <w:color w:val="000000"/>
        </w:rPr>
      </w:pPr>
      <w:r w:rsidRPr="0011018F">
        <w:rPr>
          <w:color w:val="000000"/>
        </w:rPr>
        <w:t xml:space="preserve">2.1.3. Рассмотрение предложений и замечаний заинтересованных лиц по проекту Правил землепользования и застройки. </w:t>
      </w:r>
    </w:p>
    <w:p w:rsidR="001E1557" w:rsidRPr="0011018F" w:rsidRDefault="001E1557" w:rsidP="00DC43E9">
      <w:pPr>
        <w:autoSpaceDE w:val="0"/>
        <w:autoSpaceDN w:val="0"/>
        <w:adjustRightInd w:val="0"/>
        <w:jc w:val="both"/>
        <w:rPr>
          <w:color w:val="000000"/>
        </w:rPr>
      </w:pPr>
      <w:r w:rsidRPr="0011018F">
        <w:rPr>
          <w:color w:val="000000"/>
        </w:rPr>
        <w:t xml:space="preserve">2.1.4. Организация проведения публичных слушаний по проекту Правил землепользования и застройки, подготовка заключения по результатам публичных слушаний; </w:t>
      </w:r>
    </w:p>
    <w:p w:rsidR="001E1557" w:rsidRPr="0011018F" w:rsidRDefault="001E1557" w:rsidP="00DC43E9">
      <w:pPr>
        <w:autoSpaceDE w:val="0"/>
        <w:autoSpaceDN w:val="0"/>
        <w:adjustRightInd w:val="0"/>
        <w:jc w:val="both"/>
        <w:rPr>
          <w:color w:val="000000"/>
        </w:rPr>
      </w:pPr>
      <w:r w:rsidRPr="0011018F">
        <w:rPr>
          <w:color w:val="000000"/>
        </w:rPr>
        <w:t xml:space="preserve">2.1.5. Обеспечение гласности при подготовке решений по проекту Правил землепользования и застройки, опубликование результатов публичных слушаний; </w:t>
      </w:r>
    </w:p>
    <w:p w:rsidR="001E1557" w:rsidRPr="0011018F" w:rsidRDefault="001E1557" w:rsidP="00DC43E9">
      <w:pPr>
        <w:autoSpaceDE w:val="0"/>
        <w:autoSpaceDN w:val="0"/>
        <w:adjustRightInd w:val="0"/>
        <w:jc w:val="both"/>
        <w:rPr>
          <w:color w:val="000000"/>
        </w:rPr>
      </w:pPr>
      <w:r w:rsidRPr="0011018F">
        <w:rPr>
          <w:color w:val="000000"/>
        </w:rPr>
        <w:t xml:space="preserve">2.1.6. Согласование проектаПравил землепользования и застройки, направление его на утверждение в </w:t>
      </w:r>
      <w:r w:rsidRPr="0011018F">
        <w:rPr>
          <w:color w:val="BFBFBF"/>
        </w:rPr>
        <w:t>[представительный орган местного самоуправления]</w:t>
      </w:r>
      <w:r w:rsidRPr="0011018F">
        <w:rPr>
          <w:color w:val="000000"/>
        </w:rPr>
        <w:t xml:space="preserve">; </w:t>
      </w:r>
    </w:p>
    <w:p w:rsidR="001E1557" w:rsidRPr="0011018F" w:rsidRDefault="001E1557" w:rsidP="00DC43E9">
      <w:pPr>
        <w:autoSpaceDE w:val="0"/>
        <w:autoSpaceDN w:val="0"/>
        <w:adjustRightInd w:val="0"/>
        <w:jc w:val="both"/>
        <w:rPr>
          <w:color w:val="000000"/>
        </w:rPr>
      </w:pPr>
      <w:r w:rsidRPr="0011018F">
        <w:rPr>
          <w:color w:val="000000"/>
        </w:rPr>
        <w:t xml:space="preserve">2.1.7. Своевременные выполнения всех поручений председателя комиссии. </w:t>
      </w:r>
    </w:p>
    <w:p w:rsidR="001E1557" w:rsidRPr="0011018F" w:rsidRDefault="001E1557" w:rsidP="00DC43E9">
      <w:pPr>
        <w:autoSpaceDE w:val="0"/>
        <w:autoSpaceDN w:val="0"/>
        <w:adjustRightInd w:val="0"/>
        <w:jc w:val="both"/>
        <w:rPr>
          <w:color w:val="000000"/>
          <w:u w:val="single"/>
        </w:rPr>
      </w:pPr>
      <w:r w:rsidRPr="0011018F">
        <w:rPr>
          <w:color w:val="000000"/>
          <w:u w:val="single"/>
        </w:rPr>
        <w:t xml:space="preserve">2.2. Комиссия вправе: </w:t>
      </w:r>
    </w:p>
    <w:p w:rsidR="001E1557" w:rsidRPr="0011018F" w:rsidRDefault="001E1557" w:rsidP="00DC43E9">
      <w:pPr>
        <w:autoSpaceDE w:val="0"/>
        <w:autoSpaceDN w:val="0"/>
        <w:adjustRightInd w:val="0"/>
        <w:jc w:val="both"/>
        <w:rPr>
          <w:color w:val="000000"/>
        </w:rPr>
      </w:pPr>
      <w:r w:rsidRPr="0011018F">
        <w:rPr>
          <w:color w:val="000000"/>
        </w:rPr>
        <w:t xml:space="preserve">2.2.1. Принимать предложения, рекомендации, претензии по вопросам подготовки проекта Правил землепользования и застройки, в том числе заслушивать на заседаниях комиссии представителей различных органов, организаций и граждан, участвовать в их обсуждении и голосовании; </w:t>
      </w:r>
    </w:p>
    <w:p w:rsidR="001E1557" w:rsidRPr="0011018F" w:rsidRDefault="001E1557" w:rsidP="00DC43E9">
      <w:pPr>
        <w:autoSpaceDE w:val="0"/>
        <w:autoSpaceDN w:val="0"/>
        <w:adjustRightInd w:val="0"/>
        <w:jc w:val="both"/>
        <w:rPr>
          <w:color w:val="000000"/>
        </w:rPr>
      </w:pPr>
      <w:r w:rsidRPr="0011018F">
        <w:rPr>
          <w:color w:val="000000"/>
        </w:rPr>
        <w:t xml:space="preserve">2.2.3. Высказывать замечания, предложения и дополнения в письменном или устном виде, касающиеся основных положений проекта, со ссылкой на конкретные статьи законов, кодексов Российской Федерации и регионального законодательства в области градостроительства; </w:t>
      </w:r>
    </w:p>
    <w:p w:rsidR="001E1557" w:rsidRPr="0011018F" w:rsidRDefault="001E1557" w:rsidP="004264B5">
      <w:pPr>
        <w:autoSpaceDE w:val="0"/>
        <w:autoSpaceDN w:val="0"/>
        <w:adjustRightInd w:val="0"/>
        <w:jc w:val="both"/>
        <w:rPr>
          <w:color w:val="000000"/>
        </w:rPr>
      </w:pPr>
      <w:r w:rsidRPr="0011018F">
        <w:rPr>
          <w:color w:val="000000"/>
        </w:rPr>
        <w:t xml:space="preserve">2.2.4. Запрашивать в установленном порядке у органов государственной власти и органа местного самоуправления Новосергиевскогорайона информацию, необходимую для работы комиссии. </w:t>
      </w:r>
    </w:p>
    <w:p w:rsidR="001E1557" w:rsidRPr="0011018F" w:rsidRDefault="001E1557" w:rsidP="004264B5">
      <w:pPr>
        <w:autoSpaceDE w:val="0"/>
        <w:autoSpaceDN w:val="0"/>
        <w:adjustRightInd w:val="0"/>
        <w:jc w:val="both"/>
        <w:rPr>
          <w:color w:val="000000"/>
        </w:rPr>
      </w:pPr>
      <w:r w:rsidRPr="0011018F">
        <w:rPr>
          <w:color w:val="000000"/>
        </w:rPr>
        <w:t xml:space="preserve">2.2.5. Взаимодействовать в установленном порядке с территориальными органами федеральных органов исполнительной власти, органами исполнительной власти региона, органом местного самоуправления Новосергиевскогорайона и организациями по вопросам, находящимся в ведении комиссии. </w:t>
      </w:r>
    </w:p>
    <w:p w:rsidR="001E1557" w:rsidRPr="0011018F" w:rsidRDefault="001E1557" w:rsidP="00DC43E9">
      <w:pPr>
        <w:autoSpaceDE w:val="0"/>
        <w:autoSpaceDN w:val="0"/>
        <w:adjustRightInd w:val="0"/>
        <w:jc w:val="both"/>
        <w:rPr>
          <w:color w:val="000000"/>
        </w:rPr>
      </w:pPr>
      <w:r w:rsidRPr="0011018F">
        <w:rPr>
          <w:color w:val="000000"/>
        </w:rPr>
        <w:t xml:space="preserve">2.2.6. Привлекать к работе независимых экспертов; </w:t>
      </w:r>
    </w:p>
    <w:p w:rsidR="001E1557" w:rsidRPr="0011018F" w:rsidRDefault="001E1557" w:rsidP="00DC43E9">
      <w:pPr>
        <w:autoSpaceDE w:val="0"/>
        <w:autoSpaceDN w:val="0"/>
        <w:adjustRightInd w:val="0"/>
        <w:jc w:val="both"/>
        <w:rPr>
          <w:color w:val="000000"/>
        </w:rPr>
      </w:pPr>
      <w:r w:rsidRPr="0011018F">
        <w:rPr>
          <w:color w:val="000000"/>
        </w:rPr>
        <w:t xml:space="preserve">2.2.7. Публиковать материалы о своей деятельности; </w:t>
      </w:r>
    </w:p>
    <w:p w:rsidR="001E1557" w:rsidRPr="0011018F" w:rsidRDefault="001E1557" w:rsidP="00DC43E9">
      <w:pPr>
        <w:autoSpaceDE w:val="0"/>
        <w:autoSpaceDN w:val="0"/>
        <w:adjustRightInd w:val="0"/>
        <w:jc w:val="both"/>
        <w:rPr>
          <w:color w:val="000000"/>
        </w:rPr>
      </w:pPr>
      <w:r w:rsidRPr="0011018F">
        <w:rPr>
          <w:color w:val="000000"/>
        </w:rPr>
        <w:t xml:space="preserve">2.2.8. Члены комиссии вправе высказывать особое мнение с обязательным внесением его в протокол заседания. </w:t>
      </w:r>
    </w:p>
    <w:p w:rsidR="001E1557" w:rsidRPr="0011018F" w:rsidRDefault="001E1557" w:rsidP="00DC43E9">
      <w:pPr>
        <w:autoSpaceDE w:val="0"/>
        <w:autoSpaceDN w:val="0"/>
        <w:adjustRightInd w:val="0"/>
        <w:jc w:val="both"/>
        <w:rPr>
          <w:color w:val="000000"/>
          <w:u w:val="single"/>
        </w:rPr>
      </w:pPr>
      <w:r w:rsidRPr="0011018F">
        <w:rPr>
          <w:color w:val="000000"/>
          <w:u w:val="single"/>
        </w:rPr>
        <w:t xml:space="preserve">2.3. Функциями и правами председателя комиссии являются: </w:t>
      </w:r>
    </w:p>
    <w:p w:rsidR="001E1557" w:rsidRPr="0011018F" w:rsidRDefault="001E1557" w:rsidP="00DC43E9">
      <w:pPr>
        <w:autoSpaceDE w:val="0"/>
        <w:autoSpaceDN w:val="0"/>
        <w:adjustRightInd w:val="0"/>
        <w:jc w:val="both"/>
        <w:rPr>
          <w:color w:val="000000"/>
        </w:rPr>
      </w:pPr>
      <w:r w:rsidRPr="0011018F">
        <w:rPr>
          <w:color w:val="000000"/>
        </w:rPr>
        <w:t xml:space="preserve">2.3.1. Руководит, организовывает и контролирует деятельность комиссии, председательствует на ее заседаниях и несет персональную ответственность за выполнение возложенных на комиссию задач; </w:t>
      </w:r>
    </w:p>
    <w:p w:rsidR="001E1557" w:rsidRPr="0011018F" w:rsidRDefault="001E1557" w:rsidP="00DC43E9">
      <w:pPr>
        <w:autoSpaceDE w:val="0"/>
        <w:autoSpaceDN w:val="0"/>
        <w:adjustRightInd w:val="0"/>
        <w:jc w:val="both"/>
        <w:rPr>
          <w:color w:val="000000"/>
        </w:rPr>
      </w:pPr>
      <w:r w:rsidRPr="0011018F">
        <w:rPr>
          <w:color w:val="000000"/>
        </w:rPr>
        <w:t xml:space="preserve">2.3.2. Распределяет обязанности между членами комиссии; </w:t>
      </w:r>
    </w:p>
    <w:p w:rsidR="001E1557" w:rsidRPr="0011018F" w:rsidRDefault="001E1557" w:rsidP="00DC43E9">
      <w:pPr>
        <w:autoSpaceDE w:val="0"/>
        <w:autoSpaceDN w:val="0"/>
        <w:adjustRightInd w:val="0"/>
        <w:jc w:val="both"/>
        <w:rPr>
          <w:color w:val="000000"/>
        </w:rPr>
      </w:pPr>
      <w:r w:rsidRPr="0011018F">
        <w:rPr>
          <w:color w:val="000000"/>
        </w:rPr>
        <w:t xml:space="preserve">2.3.3. Планирует деятельность комиссии; </w:t>
      </w:r>
    </w:p>
    <w:p w:rsidR="001E1557" w:rsidRPr="0011018F" w:rsidRDefault="001E1557" w:rsidP="00DC43E9">
      <w:pPr>
        <w:autoSpaceDE w:val="0"/>
        <w:autoSpaceDN w:val="0"/>
        <w:adjustRightInd w:val="0"/>
        <w:jc w:val="both"/>
        <w:rPr>
          <w:color w:val="000000"/>
        </w:rPr>
      </w:pPr>
      <w:r w:rsidRPr="0011018F">
        <w:rPr>
          <w:color w:val="000000"/>
        </w:rPr>
        <w:t xml:space="preserve">2.3.4. Обобщает внесенные замечания, предложения и дополнения к проектам, ставит указанные вопросы на голосование для выработки решений и внесения принятых решений в протокол; </w:t>
      </w:r>
    </w:p>
    <w:p w:rsidR="001E1557" w:rsidRPr="0011018F" w:rsidRDefault="001E1557" w:rsidP="00DC43E9">
      <w:pPr>
        <w:autoSpaceDE w:val="0"/>
        <w:autoSpaceDN w:val="0"/>
        <w:adjustRightInd w:val="0"/>
        <w:jc w:val="both"/>
        <w:rPr>
          <w:color w:val="000000"/>
        </w:rPr>
      </w:pPr>
      <w:r w:rsidRPr="0011018F">
        <w:rPr>
          <w:color w:val="000000"/>
        </w:rPr>
        <w:t xml:space="preserve">2.3.5. Вносить дополнения в план мероприятий в целях решения вопросов, возникающих в ходе деятельности комиссии; </w:t>
      </w:r>
    </w:p>
    <w:p w:rsidR="001E1557" w:rsidRPr="0011018F" w:rsidRDefault="001E1557" w:rsidP="00DC43E9">
      <w:pPr>
        <w:autoSpaceDE w:val="0"/>
        <w:autoSpaceDN w:val="0"/>
        <w:adjustRightInd w:val="0"/>
        <w:jc w:val="both"/>
        <w:rPr>
          <w:color w:val="000000"/>
        </w:rPr>
      </w:pPr>
      <w:r w:rsidRPr="0011018F">
        <w:rPr>
          <w:color w:val="000000"/>
        </w:rPr>
        <w:t xml:space="preserve">2.3.6.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 </w:t>
      </w:r>
    </w:p>
    <w:p w:rsidR="001E1557" w:rsidRPr="0011018F" w:rsidRDefault="001E1557" w:rsidP="00DC43E9">
      <w:pPr>
        <w:autoSpaceDE w:val="0"/>
        <w:autoSpaceDN w:val="0"/>
        <w:adjustRightInd w:val="0"/>
        <w:jc w:val="both"/>
        <w:rPr>
          <w:color w:val="000000"/>
        </w:rPr>
      </w:pPr>
      <w:r w:rsidRPr="0011018F">
        <w:rPr>
          <w:color w:val="000000"/>
        </w:rPr>
        <w:t xml:space="preserve">2.3.7. Обеспечивать своевременное представление материалов (документов, схем и т.д.) и представлять комиссии информацию об актуальности данных материалов; </w:t>
      </w:r>
    </w:p>
    <w:p w:rsidR="001E1557" w:rsidRPr="0011018F" w:rsidRDefault="001E1557" w:rsidP="00DC43E9">
      <w:pPr>
        <w:autoSpaceDE w:val="0"/>
        <w:autoSpaceDN w:val="0"/>
        <w:adjustRightInd w:val="0"/>
        <w:jc w:val="both"/>
        <w:rPr>
          <w:color w:val="000000"/>
        </w:rPr>
      </w:pPr>
      <w:r w:rsidRPr="0011018F">
        <w:rPr>
          <w:color w:val="000000"/>
        </w:rPr>
        <w:t xml:space="preserve">2.3.8. Дает указание по вопросам, относящимся к компетенции комиссии, требует своевременного выполнения членами комиссии решений, принятых на заседаниях комиссии; </w:t>
      </w:r>
    </w:p>
    <w:p w:rsidR="001E1557" w:rsidRPr="0011018F" w:rsidRDefault="001E1557" w:rsidP="00DC43E9">
      <w:pPr>
        <w:autoSpaceDE w:val="0"/>
        <w:autoSpaceDN w:val="0"/>
        <w:adjustRightInd w:val="0"/>
        <w:jc w:val="both"/>
        <w:rPr>
          <w:color w:val="000000"/>
        </w:rPr>
      </w:pPr>
      <w:r w:rsidRPr="0011018F">
        <w:rPr>
          <w:color w:val="000000"/>
        </w:rPr>
        <w:t xml:space="preserve">2.3.9. Привлекает других специалистов для разъяснения вопросов, рассматриваемых членами комиссии при разработке проекта Правил землепользования и застройки. </w:t>
      </w:r>
    </w:p>
    <w:p w:rsidR="001E1557" w:rsidRPr="0011018F" w:rsidRDefault="001E1557" w:rsidP="00DC43E9">
      <w:pPr>
        <w:autoSpaceDE w:val="0"/>
        <w:autoSpaceDN w:val="0"/>
        <w:adjustRightInd w:val="0"/>
        <w:jc w:val="both"/>
        <w:rPr>
          <w:color w:val="000000"/>
        </w:rPr>
      </w:pPr>
      <w:r w:rsidRPr="0011018F">
        <w:rPr>
          <w:color w:val="000000"/>
        </w:rPr>
        <w:t xml:space="preserve">2.3.10. Созывает в случае необходимости внеочередные заседания комиссии. </w:t>
      </w:r>
    </w:p>
    <w:p w:rsidR="001E1557" w:rsidRPr="0011018F" w:rsidRDefault="001E1557" w:rsidP="007C7017">
      <w:pPr>
        <w:autoSpaceDE w:val="0"/>
        <w:autoSpaceDN w:val="0"/>
        <w:adjustRightInd w:val="0"/>
        <w:rPr>
          <w:b/>
          <w:bCs/>
          <w:color w:val="000000"/>
        </w:rPr>
      </w:pPr>
      <w:r w:rsidRPr="0011018F">
        <w:rPr>
          <w:b/>
          <w:bCs/>
          <w:color w:val="000000"/>
        </w:rPr>
        <w:t xml:space="preserve">3. Порядок деятельности Комиссии. </w:t>
      </w:r>
    </w:p>
    <w:p w:rsidR="001E1557" w:rsidRPr="0011018F" w:rsidRDefault="001E1557" w:rsidP="00DC43E9">
      <w:pPr>
        <w:autoSpaceDE w:val="0"/>
        <w:autoSpaceDN w:val="0"/>
        <w:adjustRightInd w:val="0"/>
        <w:jc w:val="both"/>
        <w:rPr>
          <w:color w:val="000000"/>
        </w:rPr>
      </w:pPr>
      <w:r w:rsidRPr="0011018F">
        <w:rPr>
          <w:color w:val="000000"/>
        </w:rPr>
        <w:t xml:space="preserve">3.1. Комиссия осуществляет свою деятельность в форме заседаний путем личного участия её членов. </w:t>
      </w:r>
    </w:p>
    <w:p w:rsidR="001E1557" w:rsidRPr="0011018F" w:rsidRDefault="001E1557" w:rsidP="00DC43E9">
      <w:pPr>
        <w:autoSpaceDE w:val="0"/>
        <w:autoSpaceDN w:val="0"/>
        <w:adjustRightInd w:val="0"/>
        <w:jc w:val="both"/>
        <w:rPr>
          <w:color w:val="000000"/>
        </w:rPr>
      </w:pPr>
      <w:r w:rsidRPr="0011018F">
        <w:rPr>
          <w:color w:val="000000"/>
        </w:rPr>
        <w:t xml:space="preserve">3.2. Члены комиссии обладают равными правами при обсуждении рассматриваемых на заседании вопросов. Решение комиссии считается правомочным, если на ее заседании присутствует не менее половины членов комиссии. </w:t>
      </w:r>
    </w:p>
    <w:p w:rsidR="001E1557" w:rsidRPr="0011018F" w:rsidRDefault="001E1557" w:rsidP="00DC43E9">
      <w:pPr>
        <w:autoSpaceDE w:val="0"/>
        <w:autoSpaceDN w:val="0"/>
        <w:adjustRightInd w:val="0"/>
        <w:jc w:val="both"/>
        <w:rPr>
          <w:color w:val="000000"/>
        </w:rPr>
      </w:pPr>
      <w:r w:rsidRPr="0011018F">
        <w:rPr>
          <w:color w:val="000000"/>
        </w:rPr>
        <w:t xml:space="preserve">3.3. Периодичность заседаний определяется председателем Комиссии, исходя из требований по соблюдению сроков выполнения и согласования отдельных этапов подготовки проекта Правил землепользования и застройки. </w:t>
      </w:r>
    </w:p>
    <w:p w:rsidR="001E1557" w:rsidRPr="0011018F" w:rsidRDefault="001E1557" w:rsidP="00DC43E9">
      <w:pPr>
        <w:autoSpaceDE w:val="0"/>
        <w:autoSpaceDN w:val="0"/>
        <w:adjustRightInd w:val="0"/>
        <w:jc w:val="both"/>
        <w:rPr>
          <w:color w:val="000000"/>
        </w:rPr>
      </w:pPr>
      <w:r w:rsidRPr="0011018F">
        <w:rPr>
          <w:color w:val="000000"/>
        </w:rPr>
        <w:t xml:space="preserve">3.4. Заседания комиссии ведет ее председатель или заместитель председателя комиссии. </w:t>
      </w:r>
    </w:p>
    <w:p w:rsidR="001E1557" w:rsidRPr="0011018F" w:rsidRDefault="001E1557" w:rsidP="00DC43E9">
      <w:pPr>
        <w:autoSpaceDE w:val="0"/>
        <w:autoSpaceDN w:val="0"/>
        <w:adjustRightInd w:val="0"/>
        <w:jc w:val="both"/>
        <w:rPr>
          <w:color w:val="000000"/>
        </w:rPr>
      </w:pPr>
      <w:r w:rsidRPr="0011018F">
        <w:rPr>
          <w:color w:val="000000"/>
        </w:rPr>
        <w:t xml:space="preserve">3.5. Рассмотрение каждого вопроса комиссией начинается с доклада председателя по существу вопроса, затем заслушивается мнение членов комиссии, при необходимости - мнение заинтересованных лиц и специалистов, привлеченных для рассмотрения вопроса. </w:t>
      </w:r>
    </w:p>
    <w:p w:rsidR="001E1557" w:rsidRPr="0011018F" w:rsidRDefault="001E1557" w:rsidP="00DC43E9">
      <w:pPr>
        <w:autoSpaceDE w:val="0"/>
        <w:autoSpaceDN w:val="0"/>
        <w:adjustRightInd w:val="0"/>
        <w:jc w:val="both"/>
        <w:rPr>
          <w:color w:val="000000"/>
        </w:rPr>
      </w:pPr>
      <w:r w:rsidRPr="0011018F">
        <w:rPr>
          <w:color w:val="000000"/>
        </w:rPr>
        <w:t xml:space="preserve">3.6. Комиссия принимает решения по рассматриваемым вопросам путем открытого голосования простым большинством голосов от числа присутствующих. При равенстве голосов «за» и «против» голос председательствующего является решающим. </w:t>
      </w:r>
    </w:p>
    <w:p w:rsidR="001E1557" w:rsidRPr="0011018F" w:rsidRDefault="001E1557" w:rsidP="00DC43E9">
      <w:pPr>
        <w:autoSpaceDE w:val="0"/>
        <w:autoSpaceDN w:val="0"/>
        <w:adjustRightInd w:val="0"/>
        <w:jc w:val="both"/>
        <w:rPr>
          <w:color w:val="000000"/>
        </w:rPr>
      </w:pPr>
      <w:r w:rsidRPr="0011018F">
        <w:rPr>
          <w:color w:val="000000"/>
        </w:rPr>
        <w:t xml:space="preserve">3.7. Итоги каждого заседания оформляются протоколом, который подписывается председателем и секретарем комиссии. В протокол вносится особое мнение, высказанное на заседании любым членом комиссии. Выписки из протоколов с особым мнением прилагаются к проекту. К протоколу могут прилагаться копии материалов по теме заседания. </w:t>
      </w:r>
    </w:p>
    <w:p w:rsidR="001E1557" w:rsidRPr="0011018F" w:rsidRDefault="001E1557" w:rsidP="004264B5">
      <w:pPr>
        <w:autoSpaceDE w:val="0"/>
        <w:autoSpaceDN w:val="0"/>
        <w:adjustRightInd w:val="0"/>
        <w:rPr>
          <w:b/>
          <w:bCs/>
          <w:color w:val="000000"/>
        </w:rPr>
      </w:pPr>
      <w:r w:rsidRPr="0011018F">
        <w:rPr>
          <w:b/>
          <w:bCs/>
          <w:color w:val="000000"/>
        </w:rPr>
        <w:t xml:space="preserve">4. Члены комиссии: </w:t>
      </w:r>
    </w:p>
    <w:p w:rsidR="001E1557" w:rsidRPr="0011018F" w:rsidRDefault="001E1557" w:rsidP="004264B5">
      <w:pPr>
        <w:autoSpaceDE w:val="0"/>
        <w:autoSpaceDN w:val="0"/>
        <w:adjustRightInd w:val="0"/>
        <w:rPr>
          <w:color w:val="000000"/>
        </w:rPr>
      </w:pPr>
      <w:r w:rsidRPr="0011018F">
        <w:rPr>
          <w:color w:val="000000"/>
        </w:rPr>
        <w:t xml:space="preserve">4.1. Участвуют в решении всех вопросов, входящих в компетенцию комиссии; </w:t>
      </w:r>
    </w:p>
    <w:p w:rsidR="001E1557" w:rsidRPr="0011018F" w:rsidRDefault="001E1557" w:rsidP="00DC43E9">
      <w:pPr>
        <w:autoSpaceDE w:val="0"/>
        <w:autoSpaceDN w:val="0"/>
        <w:adjustRightInd w:val="0"/>
        <w:jc w:val="both"/>
        <w:rPr>
          <w:color w:val="000000"/>
        </w:rPr>
      </w:pPr>
      <w:r w:rsidRPr="0011018F">
        <w:rPr>
          <w:color w:val="000000"/>
        </w:rPr>
        <w:t xml:space="preserve">4.2. Выполняют в установленные сроки поручения председателя комиссии; </w:t>
      </w:r>
    </w:p>
    <w:p w:rsidR="001E1557" w:rsidRPr="0011018F" w:rsidRDefault="001E1557" w:rsidP="00DC43E9">
      <w:pPr>
        <w:autoSpaceDE w:val="0"/>
        <w:autoSpaceDN w:val="0"/>
        <w:adjustRightInd w:val="0"/>
        <w:jc w:val="both"/>
        <w:rPr>
          <w:color w:val="000000"/>
        </w:rPr>
      </w:pPr>
      <w:r w:rsidRPr="0011018F">
        <w:rPr>
          <w:color w:val="000000"/>
        </w:rPr>
        <w:t xml:space="preserve">4.3. Знакомятся с материалами и документами, связанными с деятельностью комиссии; </w:t>
      </w:r>
    </w:p>
    <w:p w:rsidR="001E1557" w:rsidRPr="0011018F" w:rsidRDefault="001E1557" w:rsidP="00DC43E9">
      <w:pPr>
        <w:autoSpaceDE w:val="0"/>
        <w:autoSpaceDN w:val="0"/>
        <w:adjustRightInd w:val="0"/>
        <w:jc w:val="both"/>
        <w:rPr>
          <w:color w:val="000000"/>
        </w:rPr>
      </w:pPr>
      <w:r w:rsidRPr="0011018F">
        <w:rPr>
          <w:color w:val="000000"/>
        </w:rPr>
        <w:t xml:space="preserve">4.4. Высказывают замечания, предложения и дополнения в письменном или устном виде, касающиеся основных положений проекта Правил землепользования и застройки со ссылкой на конкретные статьи законов, кодексов Российской Федерации и регионального законодательства в области градостроительства. В случае несогласия с решением комиссии в двухдневный срок доводят свое особое мнение в письменной форме до сведения председателя комиссии. </w:t>
      </w:r>
    </w:p>
    <w:p w:rsidR="001E1557" w:rsidRPr="0011018F" w:rsidRDefault="001E1557" w:rsidP="00DC43E9">
      <w:pPr>
        <w:autoSpaceDE w:val="0"/>
        <w:autoSpaceDN w:val="0"/>
        <w:adjustRightInd w:val="0"/>
        <w:jc w:val="both"/>
        <w:rPr>
          <w:color w:val="000000"/>
        </w:rPr>
      </w:pPr>
      <w:r w:rsidRPr="0011018F">
        <w:rPr>
          <w:color w:val="000000"/>
        </w:rPr>
        <w:t xml:space="preserve">5. После завершения публичных слушаний по проекту Правил землепользования и застройки с учетом результатов таких слушаний, комиссия обеспечивает рассмотрение предложений по внесению изменений в проект Правил землепользования и застройки, принимает либо отклоняет их, составляет заключение о результатах публичных слушаний и представляет откорректированный проект Правил землепользования и застройки главе </w:t>
      </w:r>
      <w:r w:rsidRPr="0011018F">
        <w:rPr>
          <w:color w:val="BFBFBF"/>
        </w:rPr>
        <w:t>[муниципального образования]</w:t>
      </w:r>
      <w:r w:rsidRPr="0011018F">
        <w:rPr>
          <w:color w:val="000000"/>
        </w:rPr>
        <w:t xml:space="preserve">. </w:t>
      </w:r>
    </w:p>
    <w:p w:rsidR="001E1557" w:rsidRPr="0011018F" w:rsidRDefault="001E1557" w:rsidP="00DC43E9">
      <w:pPr>
        <w:jc w:val="both"/>
      </w:pPr>
      <w:r w:rsidRPr="0011018F">
        <w:t xml:space="preserve">6. Комиссия прекращает свою деятельность после принятия </w:t>
      </w:r>
      <w:r w:rsidRPr="0011018F">
        <w:rPr>
          <w:color w:val="BFBFBF"/>
        </w:rPr>
        <w:t>[представительным органом местного самоуправления муниципального образования]</w:t>
      </w:r>
      <w:r w:rsidRPr="0011018F">
        <w:t xml:space="preserve">решения об утверждении проекта </w:t>
      </w:r>
      <w:r w:rsidRPr="0011018F">
        <w:rPr>
          <w:color w:val="000000"/>
        </w:rPr>
        <w:t>Правил землепользования и застройки</w:t>
      </w:r>
      <w:r w:rsidRPr="0011018F">
        <w:rPr>
          <w:sz w:val="23"/>
          <w:szCs w:val="23"/>
        </w:rPr>
        <w:t>.</w:t>
      </w:r>
    </w:p>
    <w:p w:rsidR="001E1557" w:rsidRPr="0011018F" w:rsidRDefault="001E1557" w:rsidP="00A924C4">
      <w:pPr>
        <w:widowControl w:val="0"/>
      </w:pPr>
      <w:r w:rsidRPr="0011018F">
        <w:br w:type="page"/>
      </w:r>
    </w:p>
    <w:p w:rsidR="001E1557" w:rsidRPr="0011018F" w:rsidRDefault="001E1557" w:rsidP="00502711">
      <w:pPr>
        <w:widowControl w:val="0"/>
        <w:tabs>
          <w:tab w:val="num" w:pos="360"/>
          <w:tab w:val="left" w:pos="1260"/>
        </w:tabs>
        <w:ind w:firstLine="567"/>
        <w:jc w:val="right"/>
        <w:rPr>
          <w:sz w:val="20"/>
          <w:szCs w:val="20"/>
        </w:rPr>
      </w:pPr>
      <w:r w:rsidRPr="0011018F">
        <w:rPr>
          <w:sz w:val="20"/>
          <w:szCs w:val="20"/>
        </w:rPr>
        <w:t>Приложение 1.2</w:t>
      </w:r>
    </w:p>
    <w:p w:rsidR="001E1557" w:rsidRPr="0011018F" w:rsidRDefault="001E1557" w:rsidP="00C3550C">
      <w:pPr>
        <w:autoSpaceDE w:val="0"/>
        <w:autoSpaceDN w:val="0"/>
        <w:adjustRightInd w:val="0"/>
        <w:spacing w:line="276" w:lineRule="auto"/>
        <w:jc w:val="center"/>
        <w:rPr>
          <w:b/>
          <w:bCs/>
          <w:lang w:eastAsia="en-US"/>
        </w:rPr>
      </w:pPr>
      <w:r w:rsidRPr="0011018F">
        <w:rPr>
          <w:b/>
          <w:bCs/>
          <w:lang w:eastAsia="en-US"/>
        </w:rPr>
        <w:t>ПРОТОКОЛ</w:t>
      </w:r>
    </w:p>
    <w:p w:rsidR="001E1557" w:rsidRPr="0011018F" w:rsidRDefault="001E1557" w:rsidP="00C3550C">
      <w:pPr>
        <w:autoSpaceDE w:val="0"/>
        <w:autoSpaceDN w:val="0"/>
        <w:adjustRightInd w:val="0"/>
        <w:spacing w:line="276" w:lineRule="auto"/>
        <w:jc w:val="center"/>
        <w:rPr>
          <w:b/>
          <w:bCs/>
          <w:lang w:eastAsia="en-US"/>
        </w:rPr>
      </w:pPr>
      <w:r w:rsidRPr="0011018F">
        <w:rPr>
          <w:b/>
          <w:bCs/>
          <w:lang w:eastAsia="en-US"/>
        </w:rPr>
        <w:t xml:space="preserve">ПУБЛИЧНЫХ СЛУШАНИЙ  ПО ПРОЕКТУ ПРАВИЛ ЗЕМЛЕПОЛЬЗОВАНИЯ </w:t>
      </w:r>
      <w:r w:rsidRPr="0011018F">
        <w:rPr>
          <w:b/>
          <w:bCs/>
          <w:lang w:eastAsia="en-US"/>
        </w:rPr>
        <w:br/>
        <w:t xml:space="preserve">И ЗАСТРОЙКИ </w:t>
      </w:r>
      <w:r w:rsidRPr="0011018F">
        <w:rPr>
          <w:b/>
          <w:bCs/>
          <w:color w:val="BFBFBF"/>
          <w:lang w:eastAsia="en-US"/>
        </w:rPr>
        <w:t>[МУНИЦИПАЛЬНОГО ОБРАЗОВАНИЯ]</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C3550C">
      <w:pPr>
        <w:autoSpaceDE w:val="0"/>
        <w:autoSpaceDN w:val="0"/>
        <w:adjustRightInd w:val="0"/>
        <w:spacing w:line="276" w:lineRule="auto"/>
        <w:rPr>
          <w:lang w:eastAsia="en-US"/>
        </w:rPr>
      </w:pPr>
      <w:r w:rsidRPr="0011018F">
        <w:rPr>
          <w:b/>
          <w:bCs/>
          <w:lang w:eastAsia="en-US"/>
        </w:rPr>
        <w:t xml:space="preserve">Место и время проведения публичных слушаний: </w:t>
      </w:r>
      <w:r w:rsidRPr="0011018F">
        <w:rPr>
          <w:lang w:eastAsia="en-US"/>
        </w:rPr>
        <w:t>________________________________</w:t>
      </w:r>
    </w:p>
    <w:p w:rsidR="001E1557" w:rsidRPr="0011018F" w:rsidRDefault="001E1557" w:rsidP="00C3550C">
      <w:pPr>
        <w:autoSpaceDE w:val="0"/>
        <w:autoSpaceDN w:val="0"/>
        <w:adjustRightInd w:val="0"/>
        <w:spacing w:line="276" w:lineRule="auto"/>
        <w:jc w:val="both"/>
        <w:rPr>
          <w:b/>
          <w:bCs/>
          <w:lang w:eastAsia="en-US"/>
        </w:rPr>
      </w:pPr>
      <w:r w:rsidRPr="0011018F">
        <w:rPr>
          <w:lang w:eastAsia="en-US"/>
        </w:rPr>
        <w:t>_____________________________________________________________________________</w:t>
      </w:r>
    </w:p>
    <w:p w:rsidR="001E1557" w:rsidRPr="0011018F" w:rsidRDefault="001E1557" w:rsidP="00C3550C">
      <w:pPr>
        <w:autoSpaceDE w:val="0"/>
        <w:autoSpaceDN w:val="0"/>
        <w:adjustRightInd w:val="0"/>
        <w:spacing w:line="276" w:lineRule="auto"/>
        <w:rPr>
          <w:b/>
          <w:bCs/>
          <w:lang w:eastAsia="en-US"/>
        </w:rPr>
      </w:pPr>
    </w:p>
    <w:tbl>
      <w:tblPr>
        <w:tblW w:w="9781" w:type="dxa"/>
        <w:tblInd w:w="-106" w:type="dxa"/>
        <w:tblLook w:val="0000"/>
      </w:tblPr>
      <w:tblGrid>
        <w:gridCol w:w="9781"/>
      </w:tblGrid>
      <w:tr w:rsidR="001E1557" w:rsidRPr="0011018F">
        <w:trPr>
          <w:trHeight w:val="256"/>
        </w:trPr>
        <w:tc>
          <w:tcPr>
            <w:tcW w:w="9781" w:type="dxa"/>
            <w:tcBorders>
              <w:top w:val="nil"/>
              <w:left w:val="nil"/>
              <w:right w:val="nil"/>
            </w:tcBorders>
            <w:noWrap/>
            <w:vAlign w:val="bottom"/>
          </w:tcPr>
          <w:p w:rsidR="001E1557" w:rsidRPr="0011018F" w:rsidRDefault="001E1557" w:rsidP="00C3550C">
            <w:pPr>
              <w:autoSpaceDE w:val="0"/>
              <w:autoSpaceDN w:val="0"/>
              <w:adjustRightInd w:val="0"/>
              <w:spacing w:line="276" w:lineRule="auto"/>
              <w:rPr>
                <w:lang w:eastAsia="en-US"/>
              </w:rPr>
            </w:pPr>
            <w:r w:rsidRPr="0011018F">
              <w:rPr>
                <w:b/>
                <w:bCs/>
                <w:lang w:eastAsia="en-US"/>
              </w:rPr>
              <w:t>Участники публичных слушаний:</w:t>
            </w:r>
            <w:r w:rsidRPr="0011018F">
              <w:rPr>
                <w:lang w:eastAsia="en-US"/>
              </w:rPr>
              <w:t xml:space="preserve">В публичных слушаниях приняли участие ___ человек. </w:t>
            </w:r>
            <w:r w:rsidRPr="0011018F">
              <w:rPr>
                <w:color w:val="BFBFBF"/>
                <w:lang w:eastAsia="en-US"/>
              </w:rPr>
              <w:t>Список лиц, приглашенных на публичные слушания, прилагается</w:t>
            </w:r>
            <w:r w:rsidRPr="0011018F">
              <w:rPr>
                <w:lang w:eastAsia="en-US"/>
              </w:rPr>
              <w:t>.</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C3550C">
            <w:pPr>
              <w:autoSpaceDE w:val="0"/>
              <w:autoSpaceDN w:val="0"/>
              <w:adjustRightInd w:val="0"/>
              <w:spacing w:line="276" w:lineRule="auto"/>
              <w:rPr>
                <w:b/>
                <w:bCs/>
                <w:lang w:eastAsia="en-US"/>
              </w:rPr>
            </w:pPr>
            <w:r w:rsidRPr="0011018F">
              <w:rPr>
                <w:b/>
                <w:bCs/>
                <w:lang w:eastAsia="en-US"/>
              </w:rPr>
              <w:t>Рабочий орган:</w:t>
            </w:r>
          </w:p>
          <w:p w:rsidR="001E1557" w:rsidRPr="0011018F" w:rsidRDefault="001E1557" w:rsidP="00C3550C">
            <w:pPr>
              <w:autoSpaceDE w:val="0"/>
              <w:autoSpaceDN w:val="0"/>
              <w:adjustRightInd w:val="0"/>
              <w:spacing w:line="276" w:lineRule="auto"/>
              <w:rPr>
                <w:lang w:eastAsia="en-US"/>
              </w:rPr>
            </w:pPr>
            <w:r w:rsidRPr="0011018F">
              <w:rPr>
                <w:lang w:eastAsia="en-US"/>
              </w:rPr>
              <w:t xml:space="preserve">Председатель заседания: </w:t>
            </w:r>
            <w:r w:rsidRPr="0011018F">
              <w:rPr>
                <w:color w:val="BFBFBF"/>
                <w:lang w:eastAsia="en-US"/>
              </w:rPr>
              <w:t>Фамилия И.О.</w:t>
            </w:r>
            <w:r w:rsidRPr="0011018F">
              <w:rPr>
                <w:lang w:eastAsia="en-US"/>
              </w:rPr>
              <w:t xml:space="preserve"> – </w:t>
            </w:r>
            <w:r w:rsidRPr="0011018F">
              <w:rPr>
                <w:color w:val="BFBFBF"/>
                <w:lang w:eastAsia="en-US"/>
              </w:rPr>
              <w:t>[должность]</w:t>
            </w:r>
          </w:p>
        </w:tc>
      </w:tr>
    </w:tbl>
    <w:p w:rsidR="001E1557" w:rsidRPr="0011018F" w:rsidRDefault="001E1557" w:rsidP="00C3550C">
      <w:pPr>
        <w:autoSpaceDE w:val="0"/>
        <w:autoSpaceDN w:val="0"/>
        <w:adjustRightInd w:val="0"/>
        <w:spacing w:line="276" w:lineRule="auto"/>
        <w:rPr>
          <w:lang w:eastAsia="en-US"/>
        </w:rPr>
      </w:pPr>
      <w:r w:rsidRPr="0011018F">
        <w:rPr>
          <w:color w:val="BFBFBF"/>
          <w:lang w:eastAsia="en-US"/>
        </w:rPr>
        <w:t>Фамилия И.О.</w:t>
      </w:r>
      <w:r w:rsidRPr="0011018F">
        <w:rPr>
          <w:lang w:eastAsia="en-US"/>
        </w:rPr>
        <w:t xml:space="preserve"> осуществляет ведение протокола публичных слушаний.</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C3550C">
      <w:pPr>
        <w:autoSpaceDE w:val="0"/>
        <w:autoSpaceDN w:val="0"/>
        <w:adjustRightInd w:val="0"/>
        <w:spacing w:line="276" w:lineRule="auto"/>
        <w:rPr>
          <w:b/>
          <w:bCs/>
          <w:lang w:eastAsia="en-US"/>
        </w:rPr>
      </w:pPr>
      <w:r w:rsidRPr="0011018F">
        <w:rPr>
          <w:b/>
          <w:bCs/>
          <w:lang w:eastAsia="en-US"/>
        </w:rPr>
        <w:t>Предмет слушаний:</w:t>
      </w:r>
    </w:p>
    <w:p w:rsidR="001E1557" w:rsidRPr="0011018F" w:rsidRDefault="001E1557" w:rsidP="00C3550C">
      <w:pPr>
        <w:autoSpaceDE w:val="0"/>
        <w:autoSpaceDN w:val="0"/>
        <w:adjustRightInd w:val="0"/>
        <w:spacing w:line="276" w:lineRule="auto"/>
        <w:jc w:val="both"/>
        <w:rPr>
          <w:lang w:eastAsia="en-US"/>
        </w:rPr>
      </w:pPr>
      <w:r w:rsidRPr="0011018F">
        <w:rPr>
          <w:lang w:eastAsia="en-US"/>
        </w:rPr>
        <w:t xml:space="preserve">Рассмотрение проекта правил землепользования и застройки </w:t>
      </w:r>
      <w:r w:rsidRPr="0011018F">
        <w:rPr>
          <w:color w:val="BFBFBF"/>
          <w:lang w:eastAsia="en-US"/>
        </w:rPr>
        <w:t>[муниципального образования]</w:t>
      </w:r>
      <w:r w:rsidRPr="0011018F">
        <w:rPr>
          <w:lang w:eastAsia="en-US"/>
        </w:rPr>
        <w:t>.</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C3550C">
      <w:pPr>
        <w:autoSpaceDE w:val="0"/>
        <w:autoSpaceDN w:val="0"/>
        <w:adjustRightInd w:val="0"/>
        <w:spacing w:line="276" w:lineRule="auto"/>
        <w:rPr>
          <w:b/>
          <w:bCs/>
          <w:lang w:eastAsia="en-US"/>
        </w:rPr>
      </w:pPr>
      <w:r w:rsidRPr="0011018F">
        <w:rPr>
          <w:b/>
          <w:bCs/>
          <w:lang w:eastAsia="en-US"/>
        </w:rPr>
        <w:t>Основание для проведения публичных слушаний:</w:t>
      </w:r>
    </w:p>
    <w:p w:rsidR="001E1557" w:rsidRPr="0011018F" w:rsidRDefault="001E1557" w:rsidP="00C3550C">
      <w:pPr>
        <w:autoSpaceDE w:val="0"/>
        <w:autoSpaceDN w:val="0"/>
        <w:adjustRightInd w:val="0"/>
        <w:spacing w:line="276" w:lineRule="auto"/>
        <w:rPr>
          <w:lang w:eastAsia="en-US"/>
        </w:rPr>
      </w:pPr>
      <w:r w:rsidRPr="0011018F">
        <w:rPr>
          <w:lang w:eastAsia="en-US"/>
        </w:rPr>
        <w:t xml:space="preserve">Градостроительный кодекс РФ, Федеральный закон от 06.10.2003 №131-ФЗ «Об общих принципах организации местного самоуправления в Российской Федерации», Постановление администрации </w:t>
      </w:r>
      <w:r w:rsidRPr="0011018F">
        <w:rPr>
          <w:color w:val="BFBFBF"/>
          <w:lang w:eastAsia="en-US"/>
        </w:rPr>
        <w:t>[муниципального образования]</w:t>
      </w:r>
      <w:r w:rsidRPr="0011018F">
        <w:rPr>
          <w:lang w:eastAsia="en-US"/>
        </w:rPr>
        <w:t xml:space="preserve"> от __.__._____ «</w:t>
      </w:r>
      <w:r w:rsidRPr="0011018F">
        <w:rPr>
          <w:color w:val="BFBFBF"/>
          <w:lang w:eastAsia="en-US"/>
        </w:rPr>
        <w:t>О назначении проведении публичных слушаний по вопросу утверждения проекта Правил землепользования и застройки муниципального образования</w:t>
      </w:r>
      <w:r w:rsidRPr="0011018F">
        <w:rPr>
          <w:lang w:eastAsia="en-US"/>
        </w:rPr>
        <w:t xml:space="preserve">», ______________ </w:t>
      </w:r>
      <w:r w:rsidRPr="0011018F">
        <w:rPr>
          <w:color w:val="BFBFBF"/>
          <w:lang w:eastAsia="en-US"/>
        </w:rPr>
        <w:t>[иные документы]</w:t>
      </w:r>
      <w:r w:rsidRPr="0011018F">
        <w:rPr>
          <w:lang w:eastAsia="en-US"/>
        </w:rPr>
        <w:t>.</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D1569E">
      <w:pPr>
        <w:autoSpaceDE w:val="0"/>
        <w:autoSpaceDN w:val="0"/>
        <w:adjustRightInd w:val="0"/>
        <w:spacing w:line="276" w:lineRule="auto"/>
        <w:ind w:firstLine="708"/>
        <w:jc w:val="both"/>
        <w:rPr>
          <w:lang w:eastAsia="en-US"/>
        </w:rPr>
      </w:pPr>
      <w:r w:rsidRPr="0011018F">
        <w:rPr>
          <w:lang w:eastAsia="en-US"/>
        </w:rPr>
        <w:t>По проекту выступил(а)</w:t>
      </w:r>
      <w:r w:rsidRPr="0011018F">
        <w:rPr>
          <w:color w:val="BFBFBF"/>
          <w:lang w:eastAsia="en-US"/>
        </w:rPr>
        <w:t>[должность] [организация]Фамилия И.О.</w:t>
      </w:r>
      <w:r w:rsidRPr="0011018F">
        <w:rPr>
          <w:lang w:eastAsia="en-US"/>
        </w:rPr>
        <w:t xml:space="preserve"> с замечанием </w:t>
      </w:r>
      <w:r w:rsidRPr="0011018F">
        <w:rPr>
          <w:color w:val="BFBFBF"/>
          <w:lang w:eastAsia="en-US"/>
        </w:rPr>
        <w:t>об установлении границ в соответствии с кадастровым планом территории</w:t>
      </w:r>
      <w:r w:rsidRPr="0011018F">
        <w:rPr>
          <w:lang w:eastAsia="en-US"/>
        </w:rPr>
        <w:t xml:space="preserve">. Заслушали предложение </w:t>
      </w:r>
      <w:r w:rsidRPr="0011018F">
        <w:rPr>
          <w:color w:val="BFBFBF"/>
          <w:lang w:eastAsia="en-US"/>
        </w:rPr>
        <w:t xml:space="preserve">Фамилия И.О. </w:t>
      </w:r>
      <w:r w:rsidRPr="0011018F">
        <w:rPr>
          <w:lang w:eastAsia="en-US"/>
        </w:rPr>
        <w:t xml:space="preserve">о _________________. </w:t>
      </w:r>
    </w:p>
    <w:p w:rsidR="001E1557" w:rsidRPr="0011018F" w:rsidRDefault="001E1557" w:rsidP="00C3550C">
      <w:pPr>
        <w:autoSpaceDE w:val="0"/>
        <w:autoSpaceDN w:val="0"/>
        <w:adjustRightInd w:val="0"/>
        <w:spacing w:line="276" w:lineRule="auto"/>
        <w:rPr>
          <w:lang w:eastAsia="en-US"/>
        </w:rPr>
      </w:pPr>
    </w:p>
    <w:p w:rsidR="001E1557" w:rsidRPr="0011018F" w:rsidRDefault="001E1557" w:rsidP="00C3550C">
      <w:pPr>
        <w:autoSpaceDE w:val="0"/>
        <w:autoSpaceDN w:val="0"/>
        <w:adjustRightInd w:val="0"/>
        <w:spacing w:line="276" w:lineRule="auto"/>
        <w:jc w:val="both"/>
        <w:rPr>
          <w:lang w:eastAsia="en-US"/>
        </w:rPr>
      </w:pPr>
      <w:r w:rsidRPr="0011018F">
        <w:rPr>
          <w:lang w:eastAsia="en-US"/>
        </w:rPr>
        <w:tab/>
        <w:t xml:space="preserve">По результатам публичных слушаний по проекту </w:t>
      </w:r>
      <w:bookmarkStart w:id="160" w:name="sub_28091"/>
      <w:r w:rsidRPr="0011018F">
        <w:rPr>
          <w:lang w:eastAsia="en-US"/>
        </w:rPr>
        <w:t xml:space="preserve">Правил землепользования и застройки </w:t>
      </w:r>
      <w:r w:rsidRPr="0011018F">
        <w:rPr>
          <w:color w:val="BFBFBF"/>
          <w:lang w:eastAsia="en-US"/>
        </w:rPr>
        <w:t>[муниципального образования]</w:t>
      </w:r>
      <w:r w:rsidRPr="0011018F">
        <w:rPr>
          <w:lang w:eastAsia="en-US"/>
        </w:rPr>
        <w:t xml:space="preserve"> было рекомендовано согласовать проект с учетом предложений о </w:t>
      </w:r>
      <w:r w:rsidRPr="0011018F">
        <w:rPr>
          <w:color w:val="BFBFBF"/>
          <w:lang w:eastAsia="en-US"/>
        </w:rPr>
        <w:t xml:space="preserve">включении земельных участков в границы населенных пунктов </w:t>
      </w:r>
      <w:r w:rsidRPr="0011018F">
        <w:rPr>
          <w:lang w:eastAsia="en-US"/>
        </w:rPr>
        <w:t>и замечаний</w:t>
      </w:r>
      <w:r w:rsidRPr="0011018F">
        <w:rPr>
          <w:color w:val="BFBFBF"/>
          <w:lang w:eastAsia="en-US"/>
        </w:rPr>
        <w:t xml:space="preserve">Фамилия И.О. </w:t>
      </w:r>
    </w:p>
    <w:p w:rsidR="001E1557" w:rsidRPr="0011018F" w:rsidRDefault="001E1557" w:rsidP="00C3550C">
      <w:pPr>
        <w:autoSpaceDE w:val="0"/>
        <w:autoSpaceDN w:val="0"/>
        <w:adjustRightInd w:val="0"/>
        <w:spacing w:line="276" w:lineRule="auto"/>
        <w:rPr>
          <w:lang w:eastAsia="en-US"/>
        </w:rPr>
      </w:pPr>
    </w:p>
    <w:bookmarkEnd w:id="160"/>
    <w:p w:rsidR="001E1557" w:rsidRPr="0011018F" w:rsidRDefault="001E1557" w:rsidP="00C3550C">
      <w:pPr>
        <w:autoSpaceDE w:val="0"/>
        <w:autoSpaceDN w:val="0"/>
        <w:adjustRightInd w:val="0"/>
        <w:spacing w:line="276" w:lineRule="auto"/>
        <w:jc w:val="both"/>
        <w:rPr>
          <w:b/>
          <w:bCs/>
          <w:lang w:eastAsia="en-US"/>
        </w:rPr>
      </w:pPr>
      <w:r w:rsidRPr="0011018F">
        <w:rPr>
          <w:b/>
          <w:bCs/>
          <w:lang w:eastAsia="en-US"/>
        </w:rPr>
        <w:t>Голосование:</w:t>
      </w:r>
    </w:p>
    <w:p w:rsidR="001E1557" w:rsidRPr="0011018F" w:rsidRDefault="001E1557" w:rsidP="00C3550C">
      <w:pPr>
        <w:autoSpaceDE w:val="0"/>
        <w:autoSpaceDN w:val="0"/>
        <w:adjustRightInd w:val="0"/>
        <w:spacing w:line="276" w:lineRule="auto"/>
        <w:jc w:val="both"/>
        <w:rPr>
          <w:lang w:eastAsia="en-US"/>
        </w:rPr>
      </w:pPr>
      <w:r w:rsidRPr="0011018F">
        <w:rPr>
          <w:lang w:eastAsia="en-US"/>
        </w:rPr>
        <w:t xml:space="preserve">«За» - </w:t>
      </w:r>
      <w:r w:rsidRPr="0011018F">
        <w:rPr>
          <w:color w:val="BFBFBF"/>
          <w:lang w:eastAsia="en-US"/>
        </w:rPr>
        <w:t xml:space="preserve">56 </w:t>
      </w:r>
      <w:r w:rsidRPr="0011018F">
        <w:rPr>
          <w:lang w:eastAsia="en-US"/>
        </w:rPr>
        <w:t>человек;</w:t>
      </w:r>
    </w:p>
    <w:p w:rsidR="001E1557" w:rsidRPr="0011018F" w:rsidRDefault="001E1557" w:rsidP="00C3550C">
      <w:pPr>
        <w:autoSpaceDE w:val="0"/>
        <w:autoSpaceDN w:val="0"/>
        <w:adjustRightInd w:val="0"/>
        <w:spacing w:line="276" w:lineRule="auto"/>
        <w:jc w:val="both"/>
        <w:rPr>
          <w:lang w:eastAsia="en-US"/>
        </w:rPr>
      </w:pPr>
      <w:r w:rsidRPr="0011018F">
        <w:rPr>
          <w:lang w:eastAsia="en-US"/>
        </w:rPr>
        <w:t xml:space="preserve">«Против» - </w:t>
      </w:r>
      <w:r w:rsidRPr="0011018F">
        <w:rPr>
          <w:color w:val="BFBFBF"/>
          <w:lang w:eastAsia="en-US"/>
        </w:rPr>
        <w:t>1</w:t>
      </w:r>
      <w:r w:rsidRPr="0011018F">
        <w:rPr>
          <w:lang w:eastAsia="en-US"/>
        </w:rPr>
        <w:t xml:space="preserve"> человек;</w:t>
      </w:r>
    </w:p>
    <w:p w:rsidR="001E1557" w:rsidRPr="0011018F" w:rsidRDefault="001E1557" w:rsidP="00C3550C">
      <w:pPr>
        <w:autoSpaceDE w:val="0"/>
        <w:autoSpaceDN w:val="0"/>
        <w:adjustRightInd w:val="0"/>
        <w:spacing w:line="276" w:lineRule="auto"/>
        <w:jc w:val="both"/>
        <w:rPr>
          <w:lang w:eastAsia="en-US"/>
        </w:rPr>
      </w:pPr>
      <w:r w:rsidRPr="0011018F">
        <w:rPr>
          <w:lang w:eastAsia="en-US"/>
        </w:rPr>
        <w:t xml:space="preserve">«Воздержались» - </w:t>
      </w:r>
      <w:r w:rsidRPr="0011018F">
        <w:rPr>
          <w:color w:val="BFBFBF"/>
          <w:lang w:eastAsia="en-US"/>
        </w:rPr>
        <w:t>нет</w:t>
      </w:r>
      <w:r w:rsidRPr="0011018F">
        <w:rPr>
          <w:lang w:eastAsia="en-US"/>
        </w:rPr>
        <w:t>.</w:t>
      </w:r>
    </w:p>
    <w:p w:rsidR="001E1557" w:rsidRPr="0011018F" w:rsidRDefault="001E1557" w:rsidP="00C3550C">
      <w:pPr>
        <w:autoSpaceDE w:val="0"/>
        <w:autoSpaceDN w:val="0"/>
        <w:adjustRightInd w:val="0"/>
        <w:spacing w:line="276" w:lineRule="auto"/>
        <w:jc w:val="both"/>
        <w:rPr>
          <w:lang w:eastAsia="en-US"/>
        </w:rPr>
      </w:pPr>
    </w:p>
    <w:p w:rsidR="001E1557" w:rsidRPr="0011018F" w:rsidRDefault="001E1557" w:rsidP="00DE76EA">
      <w:pPr>
        <w:autoSpaceDE w:val="0"/>
        <w:autoSpaceDN w:val="0"/>
        <w:adjustRightInd w:val="0"/>
        <w:spacing w:line="276" w:lineRule="auto"/>
        <w:ind w:firstLine="708"/>
        <w:jc w:val="both"/>
        <w:rPr>
          <w:lang w:eastAsia="en-US"/>
        </w:rPr>
      </w:pPr>
      <w:r w:rsidRPr="0011018F">
        <w:rPr>
          <w:lang w:eastAsia="en-US"/>
        </w:rPr>
        <w:t xml:space="preserve">Заключение и протокол о результатах публичных слушаний подлежат опубликованию в </w:t>
      </w:r>
      <w:r w:rsidRPr="0011018F">
        <w:rPr>
          <w:color w:val="BFBFBF"/>
          <w:lang w:eastAsia="en-US"/>
        </w:rPr>
        <w:t>[наименование издания]</w:t>
      </w:r>
      <w:r w:rsidRPr="0011018F">
        <w:rPr>
          <w:lang w:eastAsia="en-US"/>
        </w:rPr>
        <w:t xml:space="preserve"> и размещению  на официальном сайте муниципального образования в сети «Интернет». </w:t>
      </w:r>
    </w:p>
    <w:p w:rsidR="001E1557" w:rsidRPr="0011018F" w:rsidRDefault="001E1557" w:rsidP="00C3550C">
      <w:pPr>
        <w:autoSpaceDE w:val="0"/>
        <w:autoSpaceDN w:val="0"/>
        <w:adjustRightInd w:val="0"/>
        <w:spacing w:line="276" w:lineRule="auto"/>
        <w:rPr>
          <w:lang w:eastAsia="en-US"/>
        </w:rPr>
      </w:pPr>
    </w:p>
    <w:tbl>
      <w:tblPr>
        <w:tblW w:w="0" w:type="auto"/>
        <w:tblInd w:w="-106" w:type="dxa"/>
        <w:tblBorders>
          <w:insideH w:val="single" w:sz="4" w:space="0" w:color="auto"/>
          <w:insideV w:val="single" w:sz="4" w:space="0" w:color="auto"/>
        </w:tblBorders>
        <w:tblLook w:val="01E0"/>
      </w:tblPr>
      <w:tblGrid>
        <w:gridCol w:w="4769"/>
        <w:gridCol w:w="4802"/>
      </w:tblGrid>
      <w:tr w:rsidR="001E1557" w:rsidRPr="0011018F">
        <w:tc>
          <w:tcPr>
            <w:tcW w:w="4769" w:type="dxa"/>
            <w:tcBorders>
              <w:top w:val="nil"/>
              <w:right w:val="nil"/>
            </w:tcBorders>
          </w:tcPr>
          <w:p w:rsidR="001E1557" w:rsidRPr="0011018F" w:rsidRDefault="001E1557" w:rsidP="00C3550C">
            <w:pPr>
              <w:autoSpaceDE w:val="0"/>
              <w:autoSpaceDN w:val="0"/>
              <w:adjustRightInd w:val="0"/>
              <w:spacing w:line="276" w:lineRule="auto"/>
              <w:rPr>
                <w:lang w:eastAsia="en-US"/>
              </w:rPr>
            </w:pPr>
          </w:p>
        </w:tc>
        <w:tc>
          <w:tcPr>
            <w:tcW w:w="4802" w:type="dxa"/>
            <w:tcBorders>
              <w:top w:val="nil"/>
              <w:left w:val="nil"/>
              <w:bottom w:val="nil"/>
            </w:tcBorders>
          </w:tcPr>
          <w:p w:rsidR="001E1557" w:rsidRPr="0011018F" w:rsidRDefault="001E1557" w:rsidP="00C3550C">
            <w:pPr>
              <w:autoSpaceDE w:val="0"/>
              <w:autoSpaceDN w:val="0"/>
              <w:adjustRightInd w:val="0"/>
              <w:spacing w:line="276" w:lineRule="auto"/>
              <w:rPr>
                <w:lang w:eastAsia="en-US"/>
              </w:rPr>
            </w:pPr>
            <w:r w:rsidRPr="0011018F">
              <w:rPr>
                <w:color w:val="BFBFBF"/>
                <w:lang w:eastAsia="en-US"/>
              </w:rPr>
              <w:t>И.О. Фамилия</w:t>
            </w:r>
          </w:p>
        </w:tc>
      </w:tr>
      <w:tr w:rsidR="001E1557" w:rsidRPr="0011018F">
        <w:tc>
          <w:tcPr>
            <w:tcW w:w="4769" w:type="dxa"/>
            <w:tcBorders>
              <w:right w:val="nil"/>
            </w:tcBorders>
          </w:tcPr>
          <w:p w:rsidR="001E1557" w:rsidRPr="0011018F" w:rsidRDefault="001E1557" w:rsidP="00C3550C">
            <w:pPr>
              <w:autoSpaceDE w:val="0"/>
              <w:autoSpaceDN w:val="0"/>
              <w:adjustRightInd w:val="0"/>
              <w:spacing w:line="276" w:lineRule="auto"/>
              <w:rPr>
                <w:lang w:eastAsia="en-US"/>
              </w:rPr>
            </w:pPr>
          </w:p>
        </w:tc>
        <w:tc>
          <w:tcPr>
            <w:tcW w:w="4802" w:type="dxa"/>
            <w:tcBorders>
              <w:top w:val="nil"/>
              <w:left w:val="nil"/>
              <w:bottom w:val="nil"/>
            </w:tcBorders>
          </w:tcPr>
          <w:p w:rsidR="001E1557" w:rsidRPr="0011018F" w:rsidRDefault="001E1557" w:rsidP="00DE76EA">
            <w:pPr>
              <w:autoSpaceDE w:val="0"/>
              <w:autoSpaceDN w:val="0"/>
              <w:adjustRightInd w:val="0"/>
              <w:spacing w:line="276" w:lineRule="auto"/>
              <w:rPr>
                <w:lang w:eastAsia="en-US"/>
              </w:rPr>
            </w:pPr>
            <w:r w:rsidRPr="0011018F">
              <w:rPr>
                <w:color w:val="BFBFBF"/>
                <w:lang w:eastAsia="en-US"/>
              </w:rPr>
              <w:t>И.О. Фамилия</w:t>
            </w:r>
          </w:p>
        </w:tc>
      </w:tr>
    </w:tbl>
    <w:p w:rsidR="001E1557" w:rsidRPr="0011018F" w:rsidRDefault="001E1557" w:rsidP="00502711">
      <w:pPr>
        <w:widowControl w:val="0"/>
        <w:tabs>
          <w:tab w:val="num" w:pos="360"/>
          <w:tab w:val="left" w:pos="1260"/>
        </w:tabs>
        <w:ind w:firstLine="567"/>
        <w:jc w:val="right"/>
        <w:rPr>
          <w:sz w:val="20"/>
          <w:szCs w:val="20"/>
        </w:rPr>
      </w:pPr>
      <w:r w:rsidRPr="0011018F">
        <w:rPr>
          <w:sz w:val="20"/>
          <w:szCs w:val="20"/>
        </w:rPr>
        <w:t>Приложение 1.3</w:t>
      </w:r>
    </w:p>
    <w:p w:rsidR="001E1557" w:rsidRPr="0011018F" w:rsidRDefault="001E1557" w:rsidP="00ED601D">
      <w:pPr>
        <w:spacing w:before="195" w:after="195" w:line="276" w:lineRule="auto"/>
        <w:jc w:val="center"/>
      </w:pPr>
      <w:r w:rsidRPr="0011018F">
        <w:rPr>
          <w:b/>
          <w:bCs/>
        </w:rPr>
        <w:t xml:space="preserve">ЗАКЛЮЧЕНИЕ О РЕЗУЛЬТАТАХ ПУБЛИЧНЫХ СЛУШАНИЙ ПО РАССМОТРЕНИЮ ПРОЕКТА ПРАВИЛ ЗЕМЛЕПОЛЬЗОВАНИЯ И ЗАСТРОЙКИ </w:t>
      </w:r>
      <w:r w:rsidRPr="0011018F">
        <w:rPr>
          <w:b/>
          <w:bCs/>
        </w:rPr>
        <w:br/>
      </w:r>
      <w:r w:rsidRPr="0011018F">
        <w:rPr>
          <w:b/>
          <w:bCs/>
          <w:color w:val="BFBFBF"/>
        </w:rPr>
        <w:t>[МУНИЦИПАЛЬНОГО ОБРАЗОВАНИЯ] [РАЙОНА] [РЕГИОНА]</w:t>
      </w:r>
    </w:p>
    <w:p w:rsidR="001E1557" w:rsidRPr="0011018F" w:rsidRDefault="001E1557" w:rsidP="00ED601D">
      <w:pPr>
        <w:spacing w:before="195" w:after="195" w:line="276" w:lineRule="auto"/>
        <w:jc w:val="center"/>
      </w:pPr>
    </w:p>
    <w:p w:rsidR="001E1557" w:rsidRPr="0011018F" w:rsidRDefault="001E1557" w:rsidP="00893EFD">
      <w:pPr>
        <w:spacing w:before="195" w:after="195" w:line="276" w:lineRule="auto"/>
        <w:ind w:firstLine="709"/>
        <w:jc w:val="both"/>
      </w:pPr>
      <w:r w:rsidRPr="0011018F">
        <w:t xml:space="preserve">Публичные слушания проведены в соответствии с Федеральным законом от 06.10.2003 № 131 ФЗ «Об общих принципах организации местного самоуправления в Российской Федерации», </w:t>
      </w:r>
      <w:r w:rsidRPr="0011018F">
        <w:rPr>
          <w:color w:val="BFBFBF"/>
        </w:rPr>
        <w:t>Положением о порядке организации и проведения публичных слушаний в муниципальном образовании, утверждённым решением ________ от __.__.____ г. №___,</w:t>
      </w:r>
      <w:r w:rsidRPr="0011018F">
        <w:t xml:space="preserve"> Градостроительным кодексом Российской Федерации и назначены </w:t>
      </w:r>
      <w:r w:rsidRPr="0011018F">
        <w:rPr>
          <w:lang w:eastAsia="en-US"/>
        </w:rPr>
        <w:t xml:space="preserve">Постановлением администрации </w:t>
      </w:r>
      <w:r w:rsidRPr="0011018F">
        <w:rPr>
          <w:color w:val="BFBFBF"/>
          <w:lang w:eastAsia="en-US"/>
        </w:rPr>
        <w:t>[муниципального образования]</w:t>
      </w:r>
      <w:r w:rsidRPr="0011018F">
        <w:rPr>
          <w:lang w:eastAsia="en-US"/>
        </w:rPr>
        <w:t xml:space="preserve"> от __.__._____ «О назначении проведении публичных слушаний по вопросу утверждения проекта правил землепользования и застройки </w:t>
      </w:r>
      <w:r w:rsidRPr="0011018F">
        <w:rPr>
          <w:color w:val="BFBFBF"/>
          <w:lang w:eastAsia="en-US"/>
        </w:rPr>
        <w:t>[муниципального образования]</w:t>
      </w:r>
      <w:r w:rsidRPr="0011018F">
        <w:rPr>
          <w:lang w:eastAsia="en-US"/>
        </w:rPr>
        <w:t>».</w:t>
      </w:r>
    </w:p>
    <w:p w:rsidR="001E1557" w:rsidRPr="0011018F" w:rsidRDefault="001E1557" w:rsidP="00893EFD">
      <w:pPr>
        <w:spacing w:before="195" w:after="195" w:line="276" w:lineRule="auto"/>
        <w:jc w:val="both"/>
      </w:pPr>
      <w:r w:rsidRPr="0011018F">
        <w:t> </w:t>
      </w:r>
    </w:p>
    <w:p w:rsidR="001E1557" w:rsidRPr="0011018F" w:rsidRDefault="001E1557" w:rsidP="00893EFD">
      <w:pPr>
        <w:spacing w:before="195" w:after="195" w:line="276" w:lineRule="auto"/>
        <w:jc w:val="both"/>
      </w:pPr>
      <w:r w:rsidRPr="0011018F">
        <w:rPr>
          <w:b/>
          <w:bCs/>
        </w:rPr>
        <w:t>Инициатор публичных слушаний: </w:t>
      </w:r>
      <w:r w:rsidRPr="0011018F">
        <w:t xml:space="preserve">Глава администрации </w:t>
      </w:r>
      <w:r w:rsidRPr="0011018F">
        <w:rPr>
          <w:color w:val="BFBFBF"/>
          <w:lang w:eastAsia="en-US"/>
        </w:rPr>
        <w:t>[муниципального образования]</w:t>
      </w:r>
    </w:p>
    <w:p w:rsidR="001E1557" w:rsidRPr="0011018F" w:rsidRDefault="001E1557" w:rsidP="00893EFD">
      <w:pPr>
        <w:spacing w:before="195" w:after="195" w:line="276" w:lineRule="auto"/>
        <w:jc w:val="both"/>
        <w:rPr>
          <w:lang w:eastAsia="en-US"/>
        </w:rPr>
      </w:pPr>
      <w:r w:rsidRPr="0011018F">
        <w:rPr>
          <w:b/>
          <w:bCs/>
        </w:rPr>
        <w:t>Официальная публикация: </w:t>
      </w:r>
      <w:r w:rsidRPr="0011018F">
        <w:t xml:space="preserve">официальное периодическое печатное издание органов местного самоуправления </w:t>
      </w:r>
      <w:r w:rsidRPr="0011018F">
        <w:rPr>
          <w:lang w:eastAsia="en-US"/>
        </w:rPr>
        <w:t xml:space="preserve">– </w:t>
      </w:r>
      <w:r w:rsidRPr="0011018F">
        <w:rPr>
          <w:color w:val="BFBFBF"/>
          <w:lang w:eastAsia="en-US"/>
        </w:rPr>
        <w:t xml:space="preserve">[наименование издания] </w:t>
      </w:r>
      <w:r w:rsidRPr="0011018F">
        <w:rPr>
          <w:lang w:eastAsia="en-US"/>
        </w:rPr>
        <w:t xml:space="preserve">и  официальный сайт муниципального образования в сети «Интернет». </w:t>
      </w:r>
    </w:p>
    <w:p w:rsidR="001E1557" w:rsidRPr="0011018F" w:rsidRDefault="001E1557" w:rsidP="00893EFD">
      <w:pPr>
        <w:spacing w:before="195" w:after="195" w:line="276" w:lineRule="auto"/>
        <w:jc w:val="both"/>
      </w:pPr>
      <w:r w:rsidRPr="0011018F">
        <w:rPr>
          <w:b/>
          <w:bCs/>
        </w:rPr>
        <w:t xml:space="preserve">Количество зарегистрированных участников публичных слушаний: </w:t>
      </w:r>
      <w:r w:rsidRPr="0011018F">
        <w:rPr>
          <w:color w:val="BFBFBF"/>
        </w:rPr>
        <w:t xml:space="preserve">57 </w:t>
      </w:r>
      <w:r w:rsidRPr="0011018F">
        <w:t>человек.</w:t>
      </w:r>
    </w:p>
    <w:p w:rsidR="001E1557" w:rsidRPr="0011018F" w:rsidRDefault="001E1557" w:rsidP="00893EFD">
      <w:pPr>
        <w:spacing w:before="195" w:after="195" w:line="276" w:lineRule="auto"/>
        <w:jc w:val="both"/>
      </w:pPr>
      <w:r w:rsidRPr="0011018F">
        <w:rPr>
          <w:b/>
          <w:bCs/>
        </w:rPr>
        <w:t>Публичные слушания </w:t>
      </w:r>
      <w:r w:rsidRPr="0011018F">
        <w:t>были проведены __ ________ _____ г. в </w:t>
      </w:r>
      <w:r w:rsidRPr="0011018F">
        <w:rPr>
          <w:b/>
          <w:bCs/>
        </w:rPr>
        <w:t> </w:t>
      </w:r>
      <w:r w:rsidRPr="0011018F">
        <w:t xml:space="preserve">___________, </w:t>
      </w:r>
      <w:r w:rsidRPr="0011018F">
        <w:rPr>
          <w:color w:val="BFBFBF"/>
        </w:rPr>
        <w:t>в актовом зале Дома Культуры в __:___ ч.</w:t>
      </w:r>
    </w:p>
    <w:p w:rsidR="001E1557" w:rsidRPr="0011018F" w:rsidRDefault="001E1557" w:rsidP="00893EFD">
      <w:pPr>
        <w:spacing w:before="195" w:after="195" w:line="276" w:lineRule="auto"/>
        <w:jc w:val="both"/>
      </w:pPr>
      <w:r w:rsidRPr="0011018F">
        <w:rPr>
          <w:b/>
          <w:bCs/>
        </w:rPr>
        <w:t>Составлен протокол публичных слушаний </w:t>
      </w:r>
      <w:r w:rsidRPr="0011018F">
        <w:t xml:space="preserve">по рассмотрению проекта Правил землепользования и застройки </w:t>
      </w:r>
      <w:r w:rsidRPr="0011018F">
        <w:rPr>
          <w:color w:val="BFBFBF"/>
          <w:lang w:eastAsia="en-US"/>
        </w:rPr>
        <w:t>[муниципального образования]</w:t>
      </w:r>
      <w:r w:rsidRPr="0011018F">
        <w:t>.</w:t>
      </w:r>
    </w:p>
    <w:p w:rsidR="001E1557" w:rsidRPr="0011018F" w:rsidRDefault="001E1557" w:rsidP="00893EFD">
      <w:pPr>
        <w:spacing w:before="195" w:after="195" w:line="276" w:lineRule="auto"/>
        <w:jc w:val="both"/>
      </w:pPr>
      <w:r w:rsidRPr="0011018F">
        <w:rPr>
          <w:b/>
          <w:bCs/>
        </w:rPr>
        <w:t>Заключение:</w:t>
      </w:r>
      <w:r w:rsidRPr="0011018F">
        <w:t xml:space="preserve"> по результатам публичных слушаний по рассмотрению проекта Правил землепользования и застройки </w:t>
      </w:r>
      <w:r w:rsidRPr="0011018F">
        <w:rPr>
          <w:color w:val="BFBFBF"/>
          <w:lang w:eastAsia="en-US"/>
        </w:rPr>
        <w:t>[муниципального образования]</w:t>
      </w:r>
      <w:r w:rsidRPr="0011018F">
        <w:t>рабочая группа решила:</w:t>
      </w:r>
    </w:p>
    <w:p w:rsidR="001E1557" w:rsidRPr="0011018F" w:rsidRDefault="001E1557" w:rsidP="00DC2E28">
      <w:pPr>
        <w:numPr>
          <w:ilvl w:val="0"/>
          <w:numId w:val="13"/>
        </w:numPr>
        <w:spacing w:before="45" w:after="200" w:line="276" w:lineRule="auto"/>
        <w:ind w:left="165"/>
        <w:jc w:val="both"/>
      </w:pPr>
      <w:r w:rsidRPr="0011018F">
        <w:t>Публичные слушания от __ ________ _____ г. по рассмотрению проекта Правил землепользования и застройки проведены в соответствии с действующим законодательством и считаются состоявшимися.</w:t>
      </w:r>
    </w:p>
    <w:p w:rsidR="001E1557" w:rsidRPr="0011018F" w:rsidRDefault="001E1557" w:rsidP="00DC2E28">
      <w:pPr>
        <w:numPr>
          <w:ilvl w:val="0"/>
          <w:numId w:val="13"/>
        </w:numPr>
        <w:spacing w:before="45" w:after="200" w:line="276" w:lineRule="auto"/>
        <w:ind w:left="165"/>
        <w:jc w:val="both"/>
      </w:pPr>
      <w:r w:rsidRPr="0011018F">
        <w:t>Представленные проекты одобрены и поддержаны участниками публичных слушаний.</w:t>
      </w:r>
    </w:p>
    <w:p w:rsidR="001E1557" w:rsidRPr="0011018F" w:rsidRDefault="001E1557" w:rsidP="00ED601D">
      <w:pPr>
        <w:spacing w:before="195" w:after="195" w:line="276" w:lineRule="auto"/>
      </w:pPr>
      <w:r w:rsidRPr="0011018F">
        <w:t> </w:t>
      </w:r>
    </w:p>
    <w:p w:rsidR="001E1557" w:rsidRPr="0011018F" w:rsidRDefault="001E1557" w:rsidP="00ED601D">
      <w:pPr>
        <w:spacing w:after="200" w:line="276" w:lineRule="auto"/>
      </w:pPr>
      <w:r w:rsidRPr="0011018F">
        <w:t xml:space="preserve">Председатель заседания                                     </w:t>
      </w:r>
      <w:r w:rsidRPr="0011018F">
        <w:rPr>
          <w:color w:val="BFBFBF"/>
        </w:rPr>
        <w:t>И.О. Фамилия</w:t>
      </w:r>
    </w:p>
    <w:p w:rsidR="001E1557" w:rsidRPr="0011018F" w:rsidRDefault="001E1557" w:rsidP="00ED601D">
      <w:pPr>
        <w:spacing w:after="200" w:line="276" w:lineRule="auto"/>
        <w:rPr>
          <w:lang w:eastAsia="en-US"/>
        </w:rPr>
      </w:pPr>
      <w:r w:rsidRPr="0011018F">
        <w:t xml:space="preserve">Секретарь заседания                                          </w:t>
      </w:r>
      <w:r w:rsidRPr="0011018F">
        <w:rPr>
          <w:color w:val="BFBFBF"/>
        </w:rPr>
        <w:t>И.О. Фамилия</w:t>
      </w:r>
    </w:p>
    <w:p w:rsidR="001E1557" w:rsidRPr="0011018F" w:rsidRDefault="001E1557" w:rsidP="00C3550C">
      <w:pPr>
        <w:autoSpaceDE w:val="0"/>
        <w:autoSpaceDN w:val="0"/>
        <w:adjustRightInd w:val="0"/>
        <w:spacing w:line="276" w:lineRule="auto"/>
        <w:rPr>
          <w:sz w:val="28"/>
          <w:szCs w:val="28"/>
          <w:lang w:eastAsia="en-US"/>
        </w:rPr>
      </w:pPr>
    </w:p>
    <w:p w:rsidR="001E1557" w:rsidRPr="0011018F" w:rsidRDefault="001E1557" w:rsidP="00C3550C">
      <w:pPr>
        <w:autoSpaceDE w:val="0"/>
        <w:autoSpaceDN w:val="0"/>
        <w:adjustRightInd w:val="0"/>
        <w:spacing w:line="276" w:lineRule="auto"/>
        <w:rPr>
          <w:sz w:val="28"/>
          <w:szCs w:val="28"/>
          <w:lang w:eastAsia="en-US"/>
        </w:rPr>
      </w:pPr>
    </w:p>
    <w:p w:rsidR="001E1557" w:rsidRPr="0011018F" w:rsidRDefault="001E1557" w:rsidP="00502711">
      <w:pPr>
        <w:widowControl w:val="0"/>
        <w:tabs>
          <w:tab w:val="num" w:pos="360"/>
          <w:tab w:val="left" w:pos="1260"/>
        </w:tabs>
        <w:ind w:firstLine="567"/>
        <w:jc w:val="right"/>
        <w:rPr>
          <w:sz w:val="20"/>
          <w:szCs w:val="20"/>
        </w:rPr>
      </w:pPr>
      <w:r w:rsidRPr="0011018F">
        <w:br w:type="page"/>
      </w:r>
      <w:r w:rsidRPr="0011018F">
        <w:rPr>
          <w:sz w:val="20"/>
          <w:szCs w:val="20"/>
        </w:rPr>
        <w:t>Приложение 1.4</w:t>
      </w:r>
    </w:p>
    <w:p w:rsidR="001E1557" w:rsidRPr="0011018F" w:rsidRDefault="001E1557" w:rsidP="009E1109">
      <w:pPr>
        <w:shd w:val="clear" w:color="auto" w:fill="FFFFFF"/>
        <w:spacing w:before="100" w:beforeAutospacing="1" w:after="100" w:afterAutospacing="1"/>
        <w:jc w:val="center"/>
        <w:rPr>
          <w:color w:val="BFBFBF"/>
        </w:rPr>
      </w:pPr>
      <w:r w:rsidRPr="0011018F">
        <w:rPr>
          <w:b/>
          <w:bCs/>
          <w:color w:val="BFBFBF"/>
        </w:rPr>
        <w:t>Муниципальное образование __________________________</w:t>
      </w:r>
    </w:p>
    <w:p w:rsidR="001E1557" w:rsidRPr="0011018F" w:rsidRDefault="001E1557" w:rsidP="009E1109">
      <w:pPr>
        <w:shd w:val="clear" w:color="auto" w:fill="FFFFFF"/>
        <w:spacing w:before="100" w:beforeAutospacing="1" w:after="100" w:afterAutospacing="1" w:line="276" w:lineRule="auto"/>
        <w:jc w:val="center"/>
        <w:rPr>
          <w:color w:val="BFBFBF"/>
        </w:rPr>
      </w:pPr>
      <w:r w:rsidRPr="0011018F">
        <w:rPr>
          <w:b/>
          <w:bCs/>
          <w:color w:val="BFBFBF"/>
          <w:u w:val="single"/>
        </w:rPr>
        <w:t xml:space="preserve">[НАИМЕНОВАНИЕ ПРЕДСТАВИТЕЛЬНОГО ОРГАНА </w:t>
      </w:r>
      <w:r w:rsidRPr="0011018F">
        <w:rPr>
          <w:b/>
          <w:bCs/>
          <w:color w:val="BFBFBF"/>
          <w:u w:val="single"/>
        </w:rPr>
        <w:br/>
        <w:t>МЕСТНОГО САМОУПРАВЛЕНИЯ]</w:t>
      </w:r>
    </w:p>
    <w:p w:rsidR="001E1557" w:rsidRPr="0011018F" w:rsidRDefault="001E1557" w:rsidP="009E1109">
      <w:pPr>
        <w:shd w:val="clear" w:color="auto" w:fill="FFFFFF"/>
        <w:spacing w:before="100" w:beforeAutospacing="1" w:after="100" w:afterAutospacing="1" w:line="276" w:lineRule="auto"/>
        <w:jc w:val="center"/>
      </w:pPr>
      <w:r w:rsidRPr="0011018F">
        <w:rPr>
          <w:b/>
          <w:bCs/>
        </w:rPr>
        <w:t>РЕШЕНИЕ</w:t>
      </w:r>
    </w:p>
    <w:p w:rsidR="001E1557" w:rsidRPr="0011018F" w:rsidRDefault="001E1557" w:rsidP="009E1109">
      <w:pPr>
        <w:shd w:val="clear" w:color="auto" w:fill="FFFFFF"/>
        <w:spacing w:before="100" w:beforeAutospacing="1" w:after="100" w:afterAutospacing="1" w:line="276" w:lineRule="auto"/>
      </w:pPr>
      <w:r w:rsidRPr="0011018F">
        <w:t xml:space="preserve">____ ________ _____ г. </w:t>
      </w:r>
      <w:r w:rsidRPr="0011018F">
        <w:tab/>
      </w:r>
      <w:r w:rsidRPr="0011018F">
        <w:tab/>
      </w:r>
      <w:r w:rsidRPr="0011018F">
        <w:tab/>
      </w:r>
      <w:r w:rsidRPr="0011018F">
        <w:tab/>
      </w:r>
      <w:r w:rsidRPr="0011018F">
        <w:tab/>
      </w:r>
      <w:r w:rsidRPr="0011018F">
        <w:tab/>
      </w:r>
      <w:r w:rsidRPr="0011018F">
        <w:tab/>
      </w:r>
      <w:r w:rsidRPr="0011018F">
        <w:tab/>
        <w:t>№ ______</w:t>
      </w:r>
    </w:p>
    <w:p w:rsidR="001E1557" w:rsidRPr="0011018F" w:rsidRDefault="001E1557" w:rsidP="009E1109">
      <w:pPr>
        <w:shd w:val="clear" w:color="auto" w:fill="FFFFFF"/>
        <w:spacing w:before="100" w:beforeAutospacing="1" w:after="100" w:afterAutospacing="1" w:line="276" w:lineRule="auto"/>
        <w:ind w:right="5386"/>
        <w:rPr>
          <w:color w:val="BFBFBF"/>
        </w:rPr>
      </w:pPr>
      <w:r w:rsidRPr="0011018F">
        <w:t xml:space="preserve"> Об утверждении проекта </w:t>
      </w:r>
      <w:r w:rsidRPr="0011018F">
        <w:br/>
        <w:t xml:space="preserve">Правил землепользования и застройки </w:t>
      </w:r>
      <w:r w:rsidRPr="0011018F">
        <w:br/>
      </w:r>
      <w:r w:rsidRPr="0011018F">
        <w:rPr>
          <w:color w:val="BFBFBF"/>
        </w:rPr>
        <w:t xml:space="preserve">[муниципального образования] </w:t>
      </w:r>
    </w:p>
    <w:p w:rsidR="001E1557" w:rsidRPr="0011018F" w:rsidRDefault="001E1557" w:rsidP="009E1109">
      <w:pPr>
        <w:shd w:val="clear" w:color="auto" w:fill="FFFFFF"/>
        <w:spacing w:before="100" w:beforeAutospacing="1" w:after="100" w:afterAutospacing="1" w:line="276" w:lineRule="auto"/>
        <w:ind w:firstLine="709"/>
        <w:jc w:val="both"/>
      </w:pPr>
      <w:r w:rsidRPr="0011018F">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w:t>
      </w:r>
      <w:r w:rsidRPr="0011018F">
        <w:rPr>
          <w:color w:val="BFBFBF"/>
        </w:rPr>
        <w:t>[муниципального образования]</w:t>
      </w:r>
      <w:r w:rsidRPr="0011018F">
        <w:t xml:space="preserve">, </w:t>
      </w:r>
      <w:r w:rsidRPr="0011018F">
        <w:rPr>
          <w:color w:val="BFBFBF"/>
        </w:rPr>
        <w:t xml:space="preserve">Совет депутатов </w:t>
      </w:r>
      <w:r w:rsidRPr="0011018F">
        <w:t>поселения</w:t>
      </w:r>
    </w:p>
    <w:p w:rsidR="001E1557" w:rsidRPr="0011018F" w:rsidRDefault="001E1557" w:rsidP="009E1109">
      <w:pPr>
        <w:shd w:val="clear" w:color="auto" w:fill="FFFFFF"/>
        <w:spacing w:before="100" w:beforeAutospacing="1" w:after="100" w:afterAutospacing="1" w:line="276" w:lineRule="auto"/>
        <w:jc w:val="center"/>
      </w:pPr>
      <w:r w:rsidRPr="0011018F">
        <w:rPr>
          <w:b/>
          <w:bCs/>
        </w:rPr>
        <w:t>РЕШИЛ:</w:t>
      </w:r>
    </w:p>
    <w:p w:rsidR="001E1557" w:rsidRPr="0011018F" w:rsidRDefault="001E1557" w:rsidP="009E1109">
      <w:pPr>
        <w:shd w:val="clear" w:color="auto" w:fill="FFFFFF"/>
        <w:spacing w:before="100" w:beforeAutospacing="1" w:after="100" w:afterAutospacing="1" w:line="276" w:lineRule="auto"/>
        <w:jc w:val="both"/>
      </w:pPr>
      <w:r w:rsidRPr="0011018F">
        <w:t xml:space="preserve">1.Утвердить проект Правил землепользования и застройки </w:t>
      </w:r>
      <w:r w:rsidRPr="0011018F">
        <w:rPr>
          <w:color w:val="BFBFBF"/>
        </w:rPr>
        <w:t>[муниципального образования]</w:t>
      </w:r>
      <w:r w:rsidRPr="0011018F">
        <w:t xml:space="preserve"> (прилагается).</w:t>
      </w:r>
    </w:p>
    <w:p w:rsidR="001E1557" w:rsidRPr="0011018F" w:rsidRDefault="001E1557" w:rsidP="009E1109">
      <w:pPr>
        <w:shd w:val="clear" w:color="auto" w:fill="FFFFFF"/>
        <w:spacing w:before="100" w:beforeAutospacing="1" w:after="100" w:afterAutospacing="1" w:line="276" w:lineRule="auto"/>
        <w:jc w:val="both"/>
      </w:pPr>
      <w:r w:rsidRPr="0011018F">
        <w:t xml:space="preserve">2. Опубликовать решение в газете </w:t>
      </w:r>
      <w:r w:rsidRPr="0011018F">
        <w:rPr>
          <w:color w:val="BFBFBF"/>
        </w:rPr>
        <w:t xml:space="preserve">[наименование издания], </w:t>
      </w:r>
      <w:r w:rsidRPr="0011018F">
        <w:t xml:space="preserve">разместить сообщение «Об утверждении проекта правил землепользования и застройки </w:t>
      </w:r>
      <w:r w:rsidRPr="0011018F">
        <w:rPr>
          <w:color w:val="BFBFBF"/>
        </w:rPr>
        <w:t>[муниципального образования]</w:t>
      </w:r>
      <w:r w:rsidRPr="0011018F">
        <w:t>» на официальном сайте  в сети «Интернет».</w:t>
      </w:r>
    </w:p>
    <w:p w:rsidR="001E1557" w:rsidRPr="0011018F" w:rsidRDefault="001E1557" w:rsidP="009E1109">
      <w:pPr>
        <w:shd w:val="clear" w:color="auto" w:fill="FFFFFF"/>
        <w:spacing w:before="100" w:beforeAutospacing="1" w:after="100" w:afterAutospacing="1" w:line="276" w:lineRule="auto"/>
        <w:ind w:firstLine="708"/>
        <w:jc w:val="both"/>
      </w:pPr>
      <w:r w:rsidRPr="0011018F">
        <w:t xml:space="preserve">Настоящее решение вступает в силу после его опубликования в газете </w:t>
      </w:r>
      <w:r w:rsidRPr="0011018F">
        <w:rPr>
          <w:color w:val="BFBFBF"/>
        </w:rPr>
        <w:t>[наименование издания]</w:t>
      </w:r>
      <w:r w:rsidRPr="0011018F">
        <w:t xml:space="preserve">. Контроль за исполнением настоящего решения возложить на главу администрации </w:t>
      </w:r>
      <w:r w:rsidRPr="0011018F">
        <w:rPr>
          <w:color w:val="BFBFBF"/>
        </w:rPr>
        <w:t>[муниципального образования]</w:t>
      </w:r>
      <w:r w:rsidRPr="0011018F">
        <w:t>.</w:t>
      </w:r>
    </w:p>
    <w:p w:rsidR="001E1557" w:rsidRPr="0011018F" w:rsidRDefault="001E1557" w:rsidP="009E1109">
      <w:pPr>
        <w:shd w:val="clear" w:color="auto" w:fill="FFFFFF"/>
        <w:spacing w:before="100" w:beforeAutospacing="1" w:after="100" w:afterAutospacing="1" w:line="276" w:lineRule="auto"/>
        <w:ind w:firstLine="708"/>
        <w:jc w:val="both"/>
      </w:pPr>
    </w:p>
    <w:p w:rsidR="001E1557" w:rsidRPr="0011018F" w:rsidRDefault="001E1557" w:rsidP="009E1109">
      <w:pPr>
        <w:shd w:val="clear" w:color="auto" w:fill="FFFFFF"/>
        <w:spacing w:before="100" w:beforeAutospacing="1" w:after="100" w:afterAutospacing="1" w:line="276" w:lineRule="auto"/>
      </w:pPr>
      <w:r w:rsidRPr="0011018F">
        <w:t>Глава поселения                                                                         </w:t>
      </w:r>
      <w:r w:rsidRPr="0011018F">
        <w:tab/>
      </w:r>
      <w:r w:rsidRPr="0011018F">
        <w:tab/>
      </w:r>
      <w:r w:rsidRPr="0011018F">
        <w:tab/>
        <w:t> </w:t>
      </w:r>
      <w:r w:rsidRPr="0011018F">
        <w:rPr>
          <w:color w:val="BFBFBF"/>
        </w:rPr>
        <w:t>И.О. Фамилия</w:t>
      </w:r>
    </w:p>
    <w:p w:rsidR="001E1557" w:rsidRPr="0011018F" w:rsidRDefault="001E1557" w:rsidP="009E1109">
      <w:pPr>
        <w:shd w:val="clear" w:color="auto" w:fill="FFFFFF"/>
        <w:spacing w:before="100" w:beforeAutospacing="1" w:after="100" w:afterAutospacing="1" w:line="276" w:lineRule="auto"/>
      </w:pPr>
      <w:r w:rsidRPr="0034362C">
        <w:pict>
          <v:rect id="_x0000_i1025" style="width:0;height:.75pt" o:hralign="center" o:hrstd="t" o:hrnoshade="t" o:hr="t" fillcolor="#e4e7e9" stroked="f"/>
        </w:pict>
      </w:r>
    </w:p>
    <w:p w:rsidR="001E1557" w:rsidRPr="0011018F" w:rsidRDefault="001E1557">
      <w:pPr>
        <w:spacing w:after="200" w:line="276" w:lineRule="auto"/>
        <w:rPr>
          <w:b/>
          <w:bCs/>
        </w:rPr>
      </w:pPr>
      <w:r w:rsidRPr="0011018F">
        <w:rPr>
          <w:b/>
          <w:bCs/>
        </w:rPr>
        <w:br w:type="page"/>
      </w:r>
    </w:p>
    <w:p w:rsidR="001E1557" w:rsidRPr="0011018F" w:rsidRDefault="001E1557" w:rsidP="009E1109">
      <w:pPr>
        <w:shd w:val="clear" w:color="auto" w:fill="FFFFFF"/>
        <w:spacing w:before="100" w:beforeAutospacing="1" w:after="100" w:afterAutospacing="1" w:line="276" w:lineRule="auto"/>
        <w:jc w:val="right"/>
      </w:pPr>
      <w:r w:rsidRPr="0011018F">
        <w:rPr>
          <w:b/>
          <w:bCs/>
        </w:rPr>
        <w:t>УТВЕРЖДАЮ</w:t>
      </w:r>
      <w:r w:rsidRPr="0011018F">
        <w:t>:</w:t>
      </w:r>
    </w:p>
    <w:p w:rsidR="001E1557" w:rsidRPr="0011018F" w:rsidRDefault="001E1557" w:rsidP="009E1109">
      <w:pPr>
        <w:shd w:val="clear" w:color="auto" w:fill="FFFFFF"/>
        <w:spacing w:before="100" w:beforeAutospacing="1" w:after="100" w:afterAutospacing="1" w:line="276" w:lineRule="auto"/>
        <w:jc w:val="right"/>
      </w:pPr>
      <w:r w:rsidRPr="0011018F">
        <w:t xml:space="preserve">к РЕШЕНИЮ </w:t>
      </w:r>
      <w:r w:rsidRPr="0011018F">
        <w:rPr>
          <w:color w:val="BFBFBF"/>
        </w:rPr>
        <w:t xml:space="preserve">СОВЕТА ДЕПУТАТОВ </w:t>
      </w:r>
      <w:r w:rsidRPr="0011018F">
        <w:t>ПОСЕЛЕНИЯ</w:t>
      </w:r>
      <w:r w:rsidRPr="0011018F">
        <w:br/>
        <w:t>от ___.____.______ № _____</w:t>
      </w:r>
    </w:p>
    <w:p w:rsidR="001E1557" w:rsidRPr="0011018F" w:rsidRDefault="001E1557" w:rsidP="009E1109">
      <w:pPr>
        <w:spacing w:after="200" w:line="276" w:lineRule="auto"/>
        <w:jc w:val="center"/>
      </w:pPr>
      <w:r w:rsidRPr="0011018F">
        <w:rPr>
          <w:b/>
          <w:bCs/>
          <w:lang w:eastAsia="en-US"/>
        </w:rPr>
        <w:t xml:space="preserve">ПРАВИЛА ЗЕМЛЕПОЛЬЗОВАНИЯ И ЗАСТРОЙКИ </w:t>
      </w:r>
      <w:r w:rsidRPr="0011018F">
        <w:rPr>
          <w:b/>
          <w:bCs/>
          <w:color w:val="BFBFBF"/>
        </w:rPr>
        <w:t>[муниципального образования]</w:t>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1.5</w:t>
      </w:r>
    </w:p>
    <w:p w:rsidR="001E1557" w:rsidRPr="0011018F" w:rsidRDefault="001E1557" w:rsidP="00A924C4">
      <w:pPr>
        <w:widowControl w:val="0"/>
        <w:pBdr>
          <w:bottom w:val="single" w:sz="12" w:space="0" w:color="auto"/>
        </w:pBdr>
        <w:tabs>
          <w:tab w:val="left" w:pos="4500"/>
        </w:tabs>
        <w:autoSpaceDE w:val="0"/>
        <w:autoSpaceDN w:val="0"/>
        <w:adjustRightInd w:val="0"/>
      </w:pPr>
    </w:p>
    <w:p w:rsidR="001E1557" w:rsidRPr="0011018F" w:rsidRDefault="001E1557" w:rsidP="00A924C4">
      <w:pPr>
        <w:widowControl w:val="0"/>
        <w:tabs>
          <w:tab w:val="left" w:pos="4500"/>
        </w:tabs>
        <w:autoSpaceDE w:val="0"/>
        <w:autoSpaceDN w:val="0"/>
        <w:adjustRightInd w:val="0"/>
        <w:spacing w:line="360" w:lineRule="auto"/>
        <w:rPr>
          <w:sz w:val="18"/>
          <w:szCs w:val="18"/>
        </w:rPr>
      </w:pPr>
      <w:r w:rsidRPr="0011018F">
        <w:rPr>
          <w:sz w:val="18"/>
          <w:szCs w:val="18"/>
        </w:rPr>
        <w:t>(наименование уполномоченного органа местного самоуправления)</w:t>
      </w:r>
    </w:p>
    <w:p w:rsidR="001E1557" w:rsidRPr="0011018F" w:rsidRDefault="001E1557" w:rsidP="00A924C4">
      <w:pPr>
        <w:widowControl w:val="0"/>
        <w:tabs>
          <w:tab w:val="left" w:pos="4500"/>
        </w:tabs>
        <w:autoSpaceDE w:val="0"/>
        <w:autoSpaceDN w:val="0"/>
        <w:adjustRightInd w:val="0"/>
        <w:spacing w:line="360" w:lineRule="auto"/>
        <w:jc w:val="center"/>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от «__» __________ 20__ г. № ___</w:t>
      </w:r>
    </w:p>
    <w:p w:rsidR="001E1557" w:rsidRPr="0011018F" w:rsidRDefault="001E1557" w:rsidP="00A924C4">
      <w:pPr>
        <w:widowControl w:val="0"/>
        <w:spacing w:line="360" w:lineRule="auto"/>
        <w:jc w:val="center"/>
        <w:rPr>
          <w:b/>
          <w:bCs/>
        </w:rPr>
      </w:pPr>
    </w:p>
    <w:p w:rsidR="001E1557" w:rsidRPr="0011018F" w:rsidRDefault="001E1557" w:rsidP="00A924C4">
      <w:pPr>
        <w:widowControl w:val="0"/>
        <w:spacing w:line="360" w:lineRule="auto"/>
        <w:jc w:val="center"/>
        <w:rPr>
          <w:b/>
          <w:bCs/>
        </w:rPr>
      </w:pPr>
      <w:r w:rsidRPr="0011018F">
        <w:rPr>
          <w:b/>
          <w:bCs/>
        </w:rPr>
        <w:t>О РАЗВИТИИ ЗАСТРОЕННОЙ ТЕРРИТОРИИ</w:t>
      </w:r>
    </w:p>
    <w:p w:rsidR="001E1557" w:rsidRPr="0011018F" w:rsidRDefault="001E1557" w:rsidP="00A924C4">
      <w:pPr>
        <w:widowControl w:val="0"/>
        <w:spacing w:line="360" w:lineRule="auto"/>
        <w:rPr>
          <w:b/>
          <w:bCs/>
        </w:rPr>
      </w:pPr>
    </w:p>
    <w:p w:rsidR="001E1557" w:rsidRPr="0011018F" w:rsidRDefault="001E1557" w:rsidP="00A924C4">
      <w:pPr>
        <w:widowControl w:val="0"/>
        <w:spacing w:line="360" w:lineRule="auto"/>
        <w:ind w:firstLine="708"/>
      </w:pPr>
      <w:r w:rsidRPr="0011018F">
        <w:t xml:space="preserve">В соответствии со статьей 46.1 Градостроительного кодекса Российской Федерации принято решение: </w:t>
      </w:r>
    </w:p>
    <w:p w:rsidR="001E1557" w:rsidRPr="0011018F" w:rsidRDefault="001E1557" w:rsidP="00A924C4">
      <w:pPr>
        <w:widowControl w:val="0"/>
        <w:spacing w:line="360" w:lineRule="auto"/>
        <w:ind w:firstLine="708"/>
      </w:pPr>
      <w:r w:rsidRPr="0011018F">
        <w:t>1) О развитии ____________________________________________________________________</w:t>
      </w:r>
    </w:p>
    <w:p w:rsidR="001E1557" w:rsidRPr="0011018F" w:rsidRDefault="001E1557" w:rsidP="00A924C4">
      <w:pPr>
        <w:widowControl w:val="0"/>
        <w:spacing w:line="360" w:lineRule="auto"/>
        <w:rPr>
          <w:sz w:val="28"/>
          <w:szCs w:val="28"/>
        </w:rPr>
      </w:pPr>
      <w:r w:rsidRPr="0011018F">
        <w:rPr>
          <w:sz w:val="28"/>
          <w:szCs w:val="28"/>
        </w:rPr>
        <w:t xml:space="preserve">___________________________________________________________, </w:t>
      </w:r>
    </w:p>
    <w:p w:rsidR="001E1557" w:rsidRPr="0011018F" w:rsidRDefault="001E1557" w:rsidP="00A924C4">
      <w:pPr>
        <w:widowControl w:val="0"/>
        <w:spacing w:line="360" w:lineRule="auto"/>
        <w:rPr>
          <w:color w:val="A6A6A6"/>
          <w:sz w:val="20"/>
          <w:szCs w:val="20"/>
        </w:rPr>
      </w:pPr>
      <w:r w:rsidRPr="0011018F">
        <w:rPr>
          <w:color w:val="A6A6A6"/>
          <w:sz w:val="20"/>
          <w:szCs w:val="20"/>
        </w:rPr>
        <w:t>(наименование застроенной территории)</w:t>
      </w:r>
    </w:p>
    <w:p w:rsidR="001E1557" w:rsidRPr="0011018F" w:rsidRDefault="001E1557" w:rsidP="00A924C4">
      <w:pPr>
        <w:widowControl w:val="0"/>
        <w:spacing w:line="360" w:lineRule="auto"/>
      </w:pPr>
      <w:r w:rsidRPr="0011018F">
        <w:t>расположенной по адресу _______________________________________________</w:t>
      </w:r>
      <w:r w:rsidRPr="0011018F">
        <w:br/>
        <w:t>___________________________________________________площадью _________.</w:t>
      </w:r>
    </w:p>
    <w:p w:rsidR="001E1557" w:rsidRPr="0011018F" w:rsidRDefault="001E1557" w:rsidP="00A924C4">
      <w:pPr>
        <w:widowControl w:val="0"/>
        <w:spacing w:line="360" w:lineRule="auto"/>
        <w:ind w:firstLine="720"/>
        <w:rPr>
          <w:sz w:val="28"/>
          <w:szCs w:val="28"/>
        </w:rPr>
      </w:pPr>
      <w:r w:rsidRPr="0011018F">
        <w:t>2) В ходе развития застроенной территории сносу подлежат здания, строения, сооружения, расположенные по адресам:</w:t>
      </w:r>
      <w:r w:rsidRPr="0011018F">
        <w:rPr>
          <w:sz w:val="28"/>
          <w:szCs w:val="28"/>
        </w:rPr>
        <w:t xml:space="preserve"> ______________________</w:t>
      </w:r>
    </w:p>
    <w:p w:rsidR="001E1557" w:rsidRPr="0011018F" w:rsidRDefault="001E1557"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1E1557" w:rsidRPr="0011018F" w:rsidRDefault="001E1557" w:rsidP="00A924C4">
      <w:pPr>
        <w:widowControl w:val="0"/>
        <w:spacing w:line="360" w:lineRule="auto"/>
        <w:rPr>
          <w:sz w:val="28"/>
          <w:szCs w:val="28"/>
        </w:rPr>
      </w:pPr>
      <w:r w:rsidRPr="0011018F">
        <w:t>реконструкции подлежат здания, строения, сооружения, расположенные по адресам:</w:t>
      </w:r>
      <w:r w:rsidRPr="0011018F">
        <w:rPr>
          <w:sz w:val="28"/>
          <w:szCs w:val="28"/>
        </w:rPr>
        <w:t xml:space="preserve"> ____________________________________________________</w:t>
      </w:r>
    </w:p>
    <w:p w:rsidR="001E1557" w:rsidRPr="0011018F" w:rsidRDefault="001E1557"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1E1557" w:rsidRPr="0011018F" w:rsidRDefault="001E1557" w:rsidP="00A924C4">
      <w:pPr>
        <w:widowControl w:val="0"/>
        <w:spacing w:line="360" w:lineRule="auto"/>
      </w:pPr>
      <w:r w:rsidRPr="0011018F">
        <w:rPr>
          <w:sz w:val="28"/>
          <w:szCs w:val="28"/>
        </w:rPr>
        <w:tab/>
      </w:r>
      <w:r w:rsidRPr="0011018F">
        <w:t xml:space="preserve">3) Заключить договор о развитии застроенной территории с </w:t>
      </w:r>
    </w:p>
    <w:p w:rsidR="001E1557" w:rsidRPr="0011018F" w:rsidRDefault="001E1557" w:rsidP="00A924C4">
      <w:pPr>
        <w:widowControl w:val="0"/>
        <w:spacing w:line="360" w:lineRule="auto"/>
        <w:rPr>
          <w:sz w:val="28"/>
          <w:szCs w:val="28"/>
        </w:rPr>
      </w:pPr>
      <w:r w:rsidRPr="0011018F">
        <w:t>____________________________________________________________________________________________________________________________________________</w:t>
      </w:r>
    </w:p>
    <w:p w:rsidR="001E1557" w:rsidRPr="0011018F" w:rsidRDefault="001E1557" w:rsidP="00A924C4">
      <w:pPr>
        <w:widowControl w:val="0"/>
        <w:spacing w:line="360" w:lineRule="auto"/>
        <w:rPr>
          <w:color w:val="A6A6A6"/>
          <w:sz w:val="20"/>
          <w:szCs w:val="20"/>
        </w:rPr>
      </w:pPr>
      <w:r w:rsidRPr="0011018F">
        <w:rPr>
          <w:color w:val="A6A6A6"/>
          <w:sz w:val="20"/>
          <w:szCs w:val="20"/>
        </w:rPr>
        <w:t xml:space="preserve"> (наименование лица, с которым заключается договор)</w:t>
      </w:r>
    </w:p>
    <w:p w:rsidR="001E1557" w:rsidRPr="0011018F" w:rsidRDefault="001E1557" w:rsidP="00A924C4">
      <w:pPr>
        <w:widowControl w:val="0"/>
        <w:spacing w:line="360" w:lineRule="auto"/>
        <w:rPr>
          <w:sz w:val="20"/>
          <w:szCs w:val="20"/>
        </w:rPr>
      </w:pPr>
    </w:p>
    <w:p w:rsidR="001E1557" w:rsidRPr="0011018F" w:rsidRDefault="001E1557" w:rsidP="00A924C4">
      <w:pPr>
        <w:widowControl w:val="0"/>
        <w:spacing w:line="360" w:lineRule="auto"/>
        <w:ind w:left="709"/>
      </w:pPr>
      <w:r w:rsidRPr="0011018F">
        <w:t>4) Настоящее решение вступает в силу ____________________________</w:t>
      </w:r>
    </w:p>
    <w:p w:rsidR="001E1557" w:rsidRPr="0011018F" w:rsidRDefault="001E1557" w:rsidP="00A924C4">
      <w:pPr>
        <w:widowControl w:val="0"/>
        <w:spacing w:line="360" w:lineRule="auto"/>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1E1557" w:rsidRPr="0011018F" w:rsidRDefault="001E1557" w:rsidP="00A924C4">
      <w:pPr>
        <w:widowControl w:val="0"/>
        <w:autoSpaceDE w:val="0"/>
        <w:autoSpaceDN w:val="0"/>
        <w:adjustRightInd w:val="0"/>
        <w:spacing w:line="360" w:lineRule="auto"/>
        <w:rPr>
          <w:sz w:val="28"/>
          <w:szCs w:val="28"/>
        </w:rPr>
      </w:pPr>
    </w:p>
    <w:p w:rsidR="001E1557" w:rsidRPr="0011018F" w:rsidRDefault="001E1557"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1E1557" w:rsidRPr="0011018F" w:rsidRDefault="001E1557"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1.6</w:t>
      </w:r>
    </w:p>
    <w:p w:rsidR="001E1557" w:rsidRPr="0011018F" w:rsidRDefault="001E1557" w:rsidP="00A924C4">
      <w:pPr>
        <w:widowControl w:val="0"/>
        <w:pBdr>
          <w:bottom w:val="single" w:sz="12" w:space="0" w:color="auto"/>
        </w:pBdr>
        <w:tabs>
          <w:tab w:val="left" w:pos="4500"/>
        </w:tabs>
        <w:autoSpaceDE w:val="0"/>
        <w:autoSpaceDN w:val="0"/>
        <w:adjustRightInd w:val="0"/>
      </w:pPr>
    </w:p>
    <w:p w:rsidR="001E1557" w:rsidRPr="0011018F" w:rsidRDefault="001E1557" w:rsidP="00A924C4">
      <w:pPr>
        <w:widowControl w:val="0"/>
        <w:tabs>
          <w:tab w:val="left" w:pos="4500"/>
        </w:tabs>
        <w:autoSpaceDE w:val="0"/>
        <w:autoSpaceDN w:val="0"/>
        <w:adjustRightInd w:val="0"/>
        <w:spacing w:line="360" w:lineRule="auto"/>
        <w:rPr>
          <w:sz w:val="18"/>
          <w:szCs w:val="18"/>
        </w:rPr>
      </w:pPr>
      <w:r w:rsidRPr="0011018F">
        <w:rPr>
          <w:sz w:val="18"/>
          <w:szCs w:val="18"/>
        </w:rPr>
        <w:t>(наименование уполномоченного органа местного самоуправления)</w:t>
      </w:r>
    </w:p>
    <w:p w:rsidR="001E1557" w:rsidRPr="0011018F" w:rsidRDefault="001E1557" w:rsidP="00A924C4">
      <w:pPr>
        <w:widowControl w:val="0"/>
        <w:tabs>
          <w:tab w:val="left" w:pos="4500"/>
        </w:tabs>
        <w:autoSpaceDE w:val="0"/>
        <w:autoSpaceDN w:val="0"/>
        <w:adjustRightInd w:val="0"/>
        <w:spacing w:line="360" w:lineRule="auto"/>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1E1557" w:rsidRPr="0011018F" w:rsidRDefault="001E1557" w:rsidP="00A924C4">
      <w:pPr>
        <w:widowControl w:val="0"/>
        <w:jc w:val="center"/>
        <w:rPr>
          <w:b/>
          <w:bCs/>
        </w:rPr>
      </w:pPr>
    </w:p>
    <w:p w:rsidR="001E1557" w:rsidRPr="0011018F" w:rsidRDefault="001E1557" w:rsidP="00A924C4">
      <w:pPr>
        <w:widowControl w:val="0"/>
        <w:jc w:val="center"/>
        <w:rPr>
          <w:b/>
          <w:bCs/>
        </w:rPr>
      </w:pPr>
      <w:r w:rsidRPr="0011018F">
        <w:rPr>
          <w:b/>
          <w:bCs/>
        </w:rPr>
        <w:t>О РЕЗЕРВИРОВАНИИ ЗЕМЕЛЬ</w:t>
      </w:r>
    </w:p>
    <w:p w:rsidR="001E1557" w:rsidRPr="0011018F" w:rsidRDefault="001E1557" w:rsidP="00A924C4">
      <w:pPr>
        <w:widowControl w:val="0"/>
        <w:rPr>
          <w:b/>
          <w:bCs/>
        </w:rPr>
      </w:pPr>
    </w:p>
    <w:p w:rsidR="001E1557" w:rsidRPr="0011018F" w:rsidRDefault="001E1557" w:rsidP="00A924C4">
      <w:pPr>
        <w:widowControl w:val="0"/>
        <w:spacing w:line="360" w:lineRule="auto"/>
      </w:pPr>
      <w:r w:rsidRPr="0011018F">
        <w:rPr>
          <w:b/>
          <w:bCs/>
        </w:rPr>
        <w:tab/>
      </w:r>
      <w:r w:rsidRPr="0011018F">
        <w:t>В соответствии со статьей 70.1 Земельного кодекса Российской Федерации принято решение:</w:t>
      </w:r>
    </w:p>
    <w:p w:rsidR="001E1557" w:rsidRPr="0011018F" w:rsidRDefault="001E1557" w:rsidP="00A924C4">
      <w:pPr>
        <w:widowControl w:val="0"/>
        <w:autoSpaceDE w:val="0"/>
        <w:autoSpaceDN w:val="0"/>
        <w:adjustRightInd w:val="0"/>
        <w:ind w:firstLine="708"/>
      </w:pPr>
      <w:r w:rsidRPr="0011018F">
        <w:t>1.Произвести резервирование земель для муниципальных нужд, расположенных по адресу______________________________________________, площадью______________ на срок ______________ с целью__________________</w:t>
      </w:r>
    </w:p>
    <w:p w:rsidR="001E1557" w:rsidRPr="0011018F" w:rsidRDefault="001E1557" w:rsidP="00A924C4">
      <w:pPr>
        <w:widowControl w:val="0"/>
        <w:autoSpaceDE w:val="0"/>
        <w:autoSpaceDN w:val="0"/>
        <w:adjustRightInd w:val="0"/>
        <w:rPr>
          <w:sz w:val="28"/>
          <w:szCs w:val="28"/>
        </w:rPr>
      </w:pPr>
      <w:r w:rsidRPr="0011018F">
        <w:t>_____________________________________________________________________.</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rPr>
          <w:sz w:val="28"/>
          <w:szCs w:val="28"/>
        </w:rPr>
      </w:pPr>
      <w:r w:rsidRPr="0011018F">
        <w:t>Собственники земельных участков, землепользователи, землевладельцы, арендаторы земельных участков, обладатели сервитутов (в случае резервирования ранее предоставленных земельных участков) ____________________________________________________________________________</w:t>
      </w:r>
      <w:r w:rsidRPr="0011018F">
        <w:rPr>
          <w:sz w:val="28"/>
          <w:szCs w:val="28"/>
        </w:rPr>
        <w:t>_____________________________________________________________________________________________________________________________________________________________________________.</w:t>
      </w:r>
    </w:p>
    <w:p w:rsidR="001E1557" w:rsidRPr="0011018F" w:rsidRDefault="001E1557" w:rsidP="00A924C4">
      <w:pPr>
        <w:widowControl w:val="0"/>
        <w:rPr>
          <w:sz w:val="28"/>
          <w:szCs w:val="28"/>
        </w:rPr>
      </w:pPr>
    </w:p>
    <w:p w:rsidR="001E1557" w:rsidRPr="0011018F" w:rsidRDefault="001E1557" w:rsidP="00A924C4">
      <w:pPr>
        <w:widowControl w:val="0"/>
        <w:rPr>
          <w:sz w:val="28"/>
          <w:szCs w:val="28"/>
        </w:rPr>
      </w:pPr>
      <w:r w:rsidRPr="0011018F">
        <w:t xml:space="preserve"> 2. Настоящее решение вступает в силу</w:t>
      </w:r>
      <w:r w:rsidRPr="0011018F">
        <w:rPr>
          <w:sz w:val="28"/>
          <w:szCs w:val="28"/>
        </w:rPr>
        <w:t xml:space="preserve"> _________________________.</w:t>
      </w:r>
    </w:p>
    <w:p w:rsidR="001E1557" w:rsidRPr="0011018F" w:rsidRDefault="001E1557" w:rsidP="00A924C4">
      <w:pPr>
        <w:widowControl w:val="0"/>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1E1557" w:rsidRPr="0011018F" w:rsidRDefault="001E1557" w:rsidP="00A924C4">
      <w:pPr>
        <w:widowControl w:val="0"/>
        <w:rPr>
          <w:sz w:val="28"/>
          <w:szCs w:val="28"/>
        </w:rPr>
      </w:pP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1E1557" w:rsidRPr="0011018F" w:rsidRDefault="001E1557"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1.7</w:t>
      </w:r>
    </w:p>
    <w:p w:rsidR="001E1557" w:rsidRPr="0011018F" w:rsidRDefault="001E1557" w:rsidP="00A924C4">
      <w:pPr>
        <w:widowControl w:val="0"/>
        <w:pBdr>
          <w:bottom w:val="single" w:sz="12" w:space="0" w:color="auto"/>
        </w:pBdr>
        <w:tabs>
          <w:tab w:val="left" w:pos="4500"/>
        </w:tabs>
        <w:autoSpaceDE w:val="0"/>
        <w:autoSpaceDN w:val="0"/>
        <w:adjustRightInd w:val="0"/>
      </w:pPr>
    </w:p>
    <w:p w:rsidR="001E1557" w:rsidRPr="0011018F" w:rsidRDefault="001E1557" w:rsidP="00A924C4">
      <w:pPr>
        <w:widowControl w:val="0"/>
        <w:tabs>
          <w:tab w:val="left" w:pos="4500"/>
        </w:tabs>
        <w:autoSpaceDE w:val="0"/>
        <w:autoSpaceDN w:val="0"/>
        <w:adjustRightInd w:val="0"/>
        <w:spacing w:line="360" w:lineRule="auto"/>
        <w:rPr>
          <w:sz w:val="18"/>
          <w:szCs w:val="18"/>
        </w:rPr>
      </w:pPr>
      <w:r w:rsidRPr="0011018F">
        <w:rPr>
          <w:sz w:val="18"/>
          <w:szCs w:val="18"/>
        </w:rPr>
        <w:t>(наименование уполномоченного органа местного самоуправления)</w:t>
      </w:r>
    </w:p>
    <w:p w:rsidR="001E1557" w:rsidRPr="0011018F" w:rsidRDefault="001E1557" w:rsidP="00A924C4">
      <w:pPr>
        <w:widowControl w:val="0"/>
        <w:tabs>
          <w:tab w:val="left" w:pos="4500"/>
        </w:tabs>
        <w:autoSpaceDE w:val="0"/>
        <w:autoSpaceDN w:val="0"/>
        <w:adjustRightInd w:val="0"/>
        <w:spacing w:line="360" w:lineRule="auto"/>
        <w:jc w:val="center"/>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1E1557" w:rsidRPr="0011018F" w:rsidRDefault="001E1557" w:rsidP="00A924C4">
      <w:pPr>
        <w:widowControl w:val="0"/>
        <w:jc w:val="center"/>
        <w:rPr>
          <w:b/>
          <w:bCs/>
        </w:rPr>
      </w:pPr>
    </w:p>
    <w:p w:rsidR="001E1557" w:rsidRPr="0011018F" w:rsidRDefault="001E1557" w:rsidP="00A924C4">
      <w:pPr>
        <w:widowControl w:val="0"/>
        <w:jc w:val="center"/>
        <w:rPr>
          <w:b/>
          <w:bCs/>
        </w:rPr>
      </w:pPr>
      <w:r w:rsidRPr="0011018F">
        <w:rPr>
          <w:b/>
          <w:bCs/>
        </w:rPr>
        <w:t>ОБ ИЗЪЯТИИ ЗЕМЛИ</w:t>
      </w:r>
    </w:p>
    <w:p w:rsidR="001E1557" w:rsidRPr="0011018F" w:rsidRDefault="001E1557" w:rsidP="00A924C4">
      <w:pPr>
        <w:widowControl w:val="0"/>
        <w:rPr>
          <w:b/>
          <w:bCs/>
        </w:rPr>
      </w:pPr>
    </w:p>
    <w:p w:rsidR="001E1557" w:rsidRPr="0011018F" w:rsidRDefault="001E1557" w:rsidP="00A924C4">
      <w:pPr>
        <w:widowControl w:val="0"/>
        <w:spacing w:line="360" w:lineRule="auto"/>
      </w:pPr>
      <w:r w:rsidRPr="0011018F">
        <w:rPr>
          <w:sz w:val="28"/>
          <w:szCs w:val="28"/>
        </w:rPr>
        <w:tab/>
      </w:r>
      <w:r w:rsidRPr="0011018F">
        <w:t xml:space="preserve">В соответствии со ст. 49, 55 Земельного кодекса Российской Федерации, ст. 279, 281 Гражданского кодекса Российской федерации принято решение: </w:t>
      </w:r>
    </w:p>
    <w:p w:rsidR="001E1557" w:rsidRPr="0011018F" w:rsidRDefault="001E1557" w:rsidP="00A924C4">
      <w:pPr>
        <w:widowControl w:val="0"/>
        <w:ind w:left="426"/>
      </w:pPr>
      <w:r w:rsidRPr="0011018F">
        <w:t xml:space="preserve">1. Изъять земельный участок, находящийся по адресу </w:t>
      </w:r>
    </w:p>
    <w:p w:rsidR="001E1557" w:rsidRPr="0011018F" w:rsidRDefault="001E1557" w:rsidP="00A924C4">
      <w:pPr>
        <w:widowControl w:val="0"/>
        <w:spacing w:line="360" w:lineRule="auto"/>
      </w:pPr>
      <w:r w:rsidRPr="0011018F">
        <w:t>______________________________________________________________________</w:t>
      </w:r>
    </w:p>
    <w:p w:rsidR="001E1557" w:rsidRPr="0011018F" w:rsidRDefault="001E1557" w:rsidP="00A924C4">
      <w:pPr>
        <w:widowControl w:val="0"/>
        <w:spacing w:line="360" w:lineRule="auto"/>
      </w:pPr>
      <w:r w:rsidRPr="0011018F">
        <w:t>_________,площадью_____________ в связи с ______________________________</w:t>
      </w:r>
    </w:p>
    <w:p w:rsidR="001E1557" w:rsidRPr="0011018F" w:rsidRDefault="001E1557" w:rsidP="00A924C4">
      <w:pPr>
        <w:widowControl w:val="0"/>
        <w:spacing w:line="360" w:lineRule="auto"/>
      </w:pPr>
      <w:r w:rsidRPr="0011018F">
        <w:t>______________________________________________________________________</w:t>
      </w:r>
    </w:p>
    <w:p w:rsidR="001E1557" w:rsidRPr="0011018F" w:rsidRDefault="001E1557" w:rsidP="00A924C4">
      <w:pPr>
        <w:widowControl w:val="0"/>
        <w:spacing w:line="360" w:lineRule="auto"/>
        <w:ind w:left="360"/>
        <w:rPr>
          <w:color w:val="A6A6A6"/>
          <w:sz w:val="20"/>
          <w:szCs w:val="20"/>
        </w:rPr>
      </w:pPr>
      <w:r w:rsidRPr="0011018F">
        <w:rPr>
          <w:color w:val="A6A6A6"/>
          <w:sz w:val="20"/>
          <w:szCs w:val="20"/>
        </w:rPr>
        <w:t>(указать причину)</w:t>
      </w:r>
    </w:p>
    <w:p w:rsidR="001E1557" w:rsidRPr="0011018F" w:rsidRDefault="001E1557" w:rsidP="00A924C4">
      <w:pPr>
        <w:widowControl w:val="0"/>
        <w:spacing w:line="360" w:lineRule="auto"/>
        <w:rPr>
          <w:sz w:val="28"/>
          <w:szCs w:val="28"/>
        </w:rPr>
      </w:pPr>
      <w:r w:rsidRPr="0011018F">
        <w:t xml:space="preserve"> 2.Уведомить _____________________________________________________________________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(Ф.И.О. собственника земельного участка)</w:t>
      </w:r>
    </w:p>
    <w:p w:rsidR="001E1557" w:rsidRPr="0011018F" w:rsidRDefault="001E1557" w:rsidP="00A924C4">
      <w:pPr>
        <w:widowControl w:val="0"/>
        <w:rPr>
          <w:color w:val="A6A6A6"/>
          <w:sz w:val="20"/>
          <w:szCs w:val="20"/>
        </w:rPr>
      </w:pPr>
    </w:p>
    <w:p w:rsidR="001E1557" w:rsidRPr="0011018F" w:rsidRDefault="001E1557" w:rsidP="00A924C4">
      <w:pPr>
        <w:widowControl w:val="0"/>
      </w:pPr>
      <w:r w:rsidRPr="0011018F">
        <w:t>об изъятии земельного участка в _____________________________________срок.</w:t>
      </w:r>
    </w:p>
    <w:p w:rsidR="001E1557" w:rsidRPr="0011018F" w:rsidRDefault="001E1557" w:rsidP="00A924C4">
      <w:pPr>
        <w:widowControl w:val="0"/>
      </w:pPr>
    </w:p>
    <w:p w:rsidR="001E1557" w:rsidRPr="0011018F" w:rsidRDefault="001E1557" w:rsidP="00A924C4">
      <w:pPr>
        <w:widowControl w:val="0"/>
        <w:spacing w:line="360" w:lineRule="auto"/>
      </w:pPr>
      <w:r w:rsidRPr="0011018F">
        <w:t xml:space="preserve"> 3. Заключить соглашение с собственником земельного участка, в котором определить цену земельного участка, срок, в течение которого передается, изымаемый земельный участок</w:t>
      </w:r>
      <w:r w:rsidRPr="0011018F">
        <w:rPr>
          <w:sz w:val="28"/>
          <w:szCs w:val="28"/>
        </w:rPr>
        <w:t xml:space="preserve">, </w:t>
      </w:r>
      <w:r w:rsidRPr="0011018F">
        <w:t>а также другие условия, предусмотренные действующим законодательством.</w:t>
      </w:r>
    </w:p>
    <w:p w:rsidR="001E1557" w:rsidRPr="0011018F" w:rsidRDefault="001E1557" w:rsidP="00A924C4">
      <w:pPr>
        <w:widowControl w:val="0"/>
      </w:pPr>
      <w:r w:rsidRPr="0011018F">
        <w:t xml:space="preserve"> 4. Настоящее решение вступает в силу ___________________________</w:t>
      </w:r>
    </w:p>
    <w:p w:rsidR="001E1557" w:rsidRPr="0011018F" w:rsidRDefault="001E1557"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1E1557" w:rsidRPr="0011018F" w:rsidRDefault="001E1557"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1.8</w:t>
      </w:r>
    </w:p>
    <w:p w:rsidR="001E1557" w:rsidRPr="0011018F" w:rsidRDefault="001E1557" w:rsidP="00A924C4">
      <w:pPr>
        <w:widowControl w:val="0"/>
        <w:pBdr>
          <w:bottom w:val="single" w:sz="12" w:space="0" w:color="auto"/>
        </w:pBdr>
        <w:tabs>
          <w:tab w:val="left" w:pos="4500"/>
        </w:tabs>
        <w:autoSpaceDE w:val="0"/>
        <w:autoSpaceDN w:val="0"/>
        <w:adjustRightInd w:val="0"/>
        <w:jc w:val="center"/>
      </w:pPr>
    </w:p>
    <w:p w:rsidR="001E1557" w:rsidRPr="0011018F" w:rsidRDefault="001E1557" w:rsidP="00A924C4">
      <w:pPr>
        <w:widowControl w:val="0"/>
        <w:tabs>
          <w:tab w:val="left" w:pos="4500"/>
        </w:tabs>
        <w:autoSpaceDE w:val="0"/>
        <w:autoSpaceDN w:val="0"/>
        <w:adjustRightInd w:val="0"/>
        <w:spacing w:line="360" w:lineRule="auto"/>
        <w:jc w:val="center"/>
        <w:rPr>
          <w:sz w:val="18"/>
          <w:szCs w:val="18"/>
        </w:rPr>
      </w:pPr>
      <w:r w:rsidRPr="0011018F">
        <w:rPr>
          <w:sz w:val="18"/>
          <w:szCs w:val="18"/>
        </w:rPr>
        <w:t>(наименование уполномоченного органа местного самоуправления)</w:t>
      </w:r>
    </w:p>
    <w:p w:rsidR="001E1557" w:rsidRPr="0011018F" w:rsidRDefault="001E1557" w:rsidP="00A924C4">
      <w:pPr>
        <w:widowControl w:val="0"/>
        <w:tabs>
          <w:tab w:val="left" w:pos="4500"/>
        </w:tabs>
        <w:autoSpaceDE w:val="0"/>
        <w:autoSpaceDN w:val="0"/>
        <w:adjustRightInd w:val="0"/>
        <w:spacing w:line="360" w:lineRule="auto"/>
        <w:jc w:val="center"/>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1E1557" w:rsidRPr="0011018F" w:rsidRDefault="001E1557" w:rsidP="00A924C4">
      <w:pPr>
        <w:widowControl w:val="0"/>
        <w:tabs>
          <w:tab w:val="left" w:pos="4500"/>
        </w:tabs>
        <w:autoSpaceDE w:val="0"/>
        <w:autoSpaceDN w:val="0"/>
        <w:adjustRightInd w:val="0"/>
        <w:spacing w:line="360" w:lineRule="auto"/>
        <w:jc w:val="center"/>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ОБ УСТАНОВЛЕНИИ ПУБЛИЧНОГО СЕРВИТУТА</w:t>
      </w:r>
    </w:p>
    <w:p w:rsidR="001E1557" w:rsidRPr="0011018F" w:rsidRDefault="001E1557" w:rsidP="00A924C4">
      <w:pPr>
        <w:widowControl w:val="0"/>
        <w:tabs>
          <w:tab w:val="left" w:pos="4500"/>
        </w:tabs>
        <w:autoSpaceDE w:val="0"/>
        <w:autoSpaceDN w:val="0"/>
        <w:adjustRightInd w:val="0"/>
        <w:spacing w:line="360" w:lineRule="auto"/>
        <w:ind w:firstLine="540"/>
      </w:pPr>
    </w:p>
    <w:p w:rsidR="001E1557" w:rsidRPr="0011018F" w:rsidRDefault="001E1557" w:rsidP="00A924C4">
      <w:pPr>
        <w:widowControl w:val="0"/>
        <w:tabs>
          <w:tab w:val="left" w:pos="2160"/>
          <w:tab w:val="left" w:pos="4500"/>
        </w:tabs>
        <w:autoSpaceDE w:val="0"/>
        <w:autoSpaceDN w:val="0"/>
        <w:adjustRightInd w:val="0"/>
        <w:spacing w:line="360" w:lineRule="auto"/>
        <w:ind w:firstLine="540"/>
      </w:pPr>
      <w:r w:rsidRPr="0011018F">
        <w:t>В соответствии с Земельным кодексом Российской Федерации, с учетом результатов общественных слушаний, зафиксированных в протоколе общественных слушаний № ____ от «__» _________ 200_ года, решено:</w:t>
      </w:r>
    </w:p>
    <w:p w:rsidR="001E1557" w:rsidRPr="0011018F" w:rsidRDefault="001E1557" w:rsidP="00A924C4">
      <w:pPr>
        <w:widowControl w:val="0"/>
        <w:tabs>
          <w:tab w:val="left" w:pos="2160"/>
          <w:tab w:val="left" w:pos="4500"/>
        </w:tabs>
        <w:autoSpaceDE w:val="0"/>
        <w:autoSpaceDN w:val="0"/>
        <w:adjustRightInd w:val="0"/>
        <w:spacing w:line="360" w:lineRule="auto"/>
        <w:ind w:firstLine="540"/>
      </w:pPr>
    </w:p>
    <w:p w:rsidR="001E1557" w:rsidRPr="0011018F" w:rsidRDefault="001E1557" w:rsidP="00A924C4">
      <w:pPr>
        <w:widowControl w:val="0"/>
        <w:tabs>
          <w:tab w:val="left" w:pos="4500"/>
        </w:tabs>
        <w:autoSpaceDE w:val="0"/>
        <w:autoSpaceDN w:val="0"/>
        <w:adjustRightInd w:val="0"/>
        <w:spacing w:line="360" w:lineRule="auto"/>
        <w:rPr>
          <w:color w:val="A6A6A6"/>
        </w:rPr>
      </w:pPr>
      <w:r w:rsidRPr="0011018F">
        <w:t xml:space="preserve"> 1. Установить публичный сервитут на земельный участок с кадастровым номером: ________________________, расположенный по адресу: ____________________________________________________________________</w:t>
      </w:r>
      <w:r w:rsidRPr="0011018F">
        <w:rPr>
          <w:color w:val="A6A6A6"/>
          <w:sz w:val="18"/>
          <w:szCs w:val="18"/>
        </w:rPr>
        <w:t xml:space="preserve"> (указывается населенный пункт, улица, № дома или местоположение, ориентир расположения земельного </w:t>
      </w:r>
    </w:p>
    <w:p w:rsidR="001E1557" w:rsidRPr="0011018F" w:rsidRDefault="001E1557" w:rsidP="00A924C4">
      <w:pPr>
        <w:widowControl w:val="0"/>
        <w:pBdr>
          <w:bottom w:val="single" w:sz="12" w:space="1" w:color="auto"/>
        </w:pBdr>
        <w:tabs>
          <w:tab w:val="left" w:pos="4500"/>
        </w:tabs>
        <w:autoSpaceDE w:val="0"/>
        <w:autoSpaceDN w:val="0"/>
        <w:adjustRightInd w:val="0"/>
        <w:ind w:firstLine="540"/>
        <w:rPr>
          <w:color w:val="A6A6A6"/>
          <w:sz w:val="18"/>
          <w:szCs w:val="18"/>
        </w:rPr>
      </w:pPr>
    </w:p>
    <w:p w:rsidR="001E1557" w:rsidRPr="0011018F" w:rsidRDefault="001E1557" w:rsidP="00A924C4">
      <w:pPr>
        <w:widowControl w:val="0"/>
        <w:tabs>
          <w:tab w:val="left" w:pos="4500"/>
        </w:tabs>
        <w:autoSpaceDE w:val="0"/>
        <w:autoSpaceDN w:val="0"/>
        <w:adjustRightInd w:val="0"/>
        <w:rPr>
          <w:color w:val="A6A6A6"/>
        </w:rPr>
      </w:pPr>
      <w:r w:rsidRPr="0011018F">
        <w:rPr>
          <w:color w:val="A6A6A6"/>
          <w:sz w:val="18"/>
          <w:szCs w:val="18"/>
        </w:rPr>
        <w:t>участка, на который устанавливается сервитут)</w:t>
      </w:r>
    </w:p>
    <w:p w:rsidR="001E1557" w:rsidRPr="0011018F" w:rsidRDefault="001E1557" w:rsidP="00A924C4">
      <w:pPr>
        <w:widowControl w:val="0"/>
      </w:pPr>
    </w:p>
    <w:p w:rsidR="001E1557" w:rsidRPr="0011018F" w:rsidRDefault="001E1557" w:rsidP="00A924C4">
      <w:pPr>
        <w:widowControl w:val="0"/>
      </w:pPr>
      <w:r w:rsidRPr="0011018F">
        <w:t>для __________________________________________________________________</w:t>
      </w:r>
    </w:p>
    <w:p w:rsidR="001E1557" w:rsidRPr="0011018F" w:rsidRDefault="001E1557"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цель установления публичного сервитута в соответствии с ч. 3 ст. 23 Земельного кодекса РФ)</w:t>
      </w:r>
    </w:p>
    <w:p w:rsidR="001E1557" w:rsidRPr="0011018F" w:rsidRDefault="001E1557" w:rsidP="00A924C4">
      <w:pPr>
        <w:widowControl w:val="0"/>
        <w:autoSpaceDE w:val="0"/>
        <w:autoSpaceDN w:val="0"/>
        <w:adjustRightInd w:val="0"/>
        <w:spacing w:line="360" w:lineRule="auto"/>
        <w:rPr>
          <w:sz w:val="20"/>
          <w:szCs w:val="20"/>
        </w:rPr>
      </w:pPr>
      <w:r w:rsidRPr="0011018F">
        <w:rPr>
          <w:sz w:val="20"/>
          <w:szCs w:val="20"/>
        </w:rPr>
        <w:t>_____________________________________________________________________________________________.</w:t>
      </w:r>
    </w:p>
    <w:p w:rsidR="001E1557" w:rsidRPr="0011018F" w:rsidRDefault="001E1557" w:rsidP="00A924C4">
      <w:pPr>
        <w:widowControl w:val="0"/>
        <w:rPr>
          <w:sz w:val="20"/>
          <w:szCs w:val="20"/>
        </w:rPr>
      </w:pPr>
    </w:p>
    <w:p w:rsidR="001E1557" w:rsidRPr="0011018F" w:rsidRDefault="001E1557" w:rsidP="00A924C4">
      <w:pPr>
        <w:widowControl w:val="0"/>
        <w:tabs>
          <w:tab w:val="left" w:pos="4500"/>
        </w:tabs>
        <w:autoSpaceDE w:val="0"/>
        <w:autoSpaceDN w:val="0"/>
        <w:adjustRightInd w:val="0"/>
        <w:spacing w:line="360" w:lineRule="auto"/>
        <w:ind w:firstLine="540"/>
      </w:pPr>
      <w:r w:rsidRPr="0011018F">
        <w:t>Площадь публичного сервитута ____________________________ в границах, отмеченных в кадастровом плане земельного участка.</w:t>
      </w:r>
    </w:p>
    <w:p w:rsidR="001E1557" w:rsidRPr="0011018F" w:rsidRDefault="001E1557" w:rsidP="00A924C4">
      <w:pPr>
        <w:widowControl w:val="0"/>
        <w:autoSpaceDE w:val="0"/>
        <w:autoSpaceDN w:val="0"/>
        <w:adjustRightInd w:val="0"/>
        <w:spacing w:line="360" w:lineRule="auto"/>
        <w:ind w:firstLine="540"/>
      </w:pPr>
      <w:r w:rsidRPr="0011018F">
        <w:t>2. Сервитут вступает в силу после его регистрации в Едином государственном реестре прав в порядке, установленном Федеральным законом от 21 июля 1997 г. № 122-ФЗ «О государственной регистрации прав на недвижимое имущество и сделок с ним» и действует ____________________________________________________________________.</w:t>
      </w:r>
    </w:p>
    <w:p w:rsidR="001E1557" w:rsidRPr="0011018F" w:rsidRDefault="001E1557"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дата действия сервитута или пишется «постоянно»)</w:t>
      </w:r>
    </w:p>
    <w:p w:rsidR="001E1557" w:rsidRPr="0011018F" w:rsidRDefault="001E1557" w:rsidP="00A924C4">
      <w:pPr>
        <w:widowControl w:val="0"/>
        <w:tabs>
          <w:tab w:val="left" w:pos="4500"/>
        </w:tabs>
        <w:autoSpaceDE w:val="0"/>
        <w:autoSpaceDN w:val="0"/>
        <w:adjustRightInd w:val="0"/>
        <w:ind w:firstLine="540"/>
      </w:pPr>
    </w:p>
    <w:p w:rsidR="001E1557" w:rsidRPr="0011018F" w:rsidRDefault="001E1557" w:rsidP="00A924C4">
      <w:pPr>
        <w:widowControl w:val="0"/>
        <w:tabs>
          <w:tab w:val="left" w:pos="4500"/>
        </w:tabs>
        <w:autoSpaceDE w:val="0"/>
        <w:autoSpaceDN w:val="0"/>
        <w:adjustRightInd w:val="0"/>
        <w:spacing w:line="360" w:lineRule="auto"/>
      </w:pPr>
    </w:p>
    <w:p w:rsidR="001E1557" w:rsidRPr="0011018F" w:rsidRDefault="001E1557" w:rsidP="00A924C4">
      <w:pPr>
        <w:widowControl w:val="0"/>
        <w:tabs>
          <w:tab w:val="left" w:pos="6280"/>
        </w:tabs>
      </w:pPr>
    </w:p>
    <w:p w:rsidR="001E1557" w:rsidRPr="0011018F" w:rsidRDefault="001E1557"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1E1557" w:rsidRPr="0011018F" w:rsidRDefault="001E1557"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1.9</w:t>
      </w:r>
    </w:p>
    <w:p w:rsidR="001E1557" w:rsidRPr="0011018F" w:rsidRDefault="001E1557" w:rsidP="00A924C4">
      <w:pPr>
        <w:widowControl w:val="0"/>
        <w:pBdr>
          <w:bottom w:val="single" w:sz="12" w:space="0" w:color="auto"/>
        </w:pBdr>
        <w:tabs>
          <w:tab w:val="left" w:pos="4500"/>
        </w:tabs>
        <w:autoSpaceDE w:val="0"/>
        <w:autoSpaceDN w:val="0"/>
        <w:adjustRightInd w:val="0"/>
        <w:jc w:val="center"/>
      </w:pPr>
    </w:p>
    <w:p w:rsidR="001E1557" w:rsidRPr="0011018F" w:rsidRDefault="001E1557" w:rsidP="00A924C4">
      <w:pPr>
        <w:widowControl w:val="0"/>
        <w:tabs>
          <w:tab w:val="left" w:pos="4500"/>
        </w:tabs>
        <w:autoSpaceDE w:val="0"/>
        <w:autoSpaceDN w:val="0"/>
        <w:adjustRightInd w:val="0"/>
        <w:spacing w:line="360" w:lineRule="auto"/>
        <w:jc w:val="center"/>
        <w:rPr>
          <w:sz w:val="18"/>
          <w:szCs w:val="18"/>
        </w:rPr>
      </w:pPr>
      <w:r w:rsidRPr="0011018F">
        <w:rPr>
          <w:sz w:val="18"/>
          <w:szCs w:val="18"/>
        </w:rPr>
        <w:t>(наименование уполномоченного органа местного самоуправления)</w:t>
      </w:r>
    </w:p>
    <w:p w:rsidR="001E1557" w:rsidRPr="0011018F" w:rsidRDefault="001E1557" w:rsidP="00A924C4">
      <w:pPr>
        <w:widowControl w:val="0"/>
        <w:tabs>
          <w:tab w:val="left" w:pos="4500"/>
        </w:tabs>
        <w:autoSpaceDE w:val="0"/>
        <w:autoSpaceDN w:val="0"/>
        <w:adjustRightInd w:val="0"/>
        <w:spacing w:line="360" w:lineRule="auto"/>
        <w:jc w:val="center"/>
        <w:rPr>
          <w:b/>
          <w:bCs/>
        </w:rPr>
      </w:pP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1E1557" w:rsidRPr="0011018F" w:rsidRDefault="001E1557" w:rsidP="00A924C4">
      <w:pPr>
        <w:widowControl w:val="0"/>
        <w:tabs>
          <w:tab w:val="left" w:pos="4500"/>
        </w:tabs>
        <w:autoSpaceDE w:val="0"/>
        <w:autoSpaceDN w:val="0"/>
        <w:adjustRightInd w:val="0"/>
        <w:spacing w:line="360" w:lineRule="auto"/>
        <w:jc w:val="center"/>
        <w:rPr>
          <w:b/>
          <w:bCs/>
        </w:rPr>
      </w:pPr>
      <w:r w:rsidRPr="0011018F">
        <w:rPr>
          <w:b/>
          <w:bCs/>
        </w:rPr>
        <w:t>от «__» __________ 20__ г. № ____</w:t>
      </w:r>
    </w:p>
    <w:p w:rsidR="001E1557" w:rsidRPr="0011018F" w:rsidRDefault="001E1557" w:rsidP="00A924C4">
      <w:pPr>
        <w:widowControl w:val="0"/>
        <w:jc w:val="center"/>
        <w:rPr>
          <w:b/>
          <w:bCs/>
        </w:rPr>
      </w:pPr>
    </w:p>
    <w:p w:rsidR="001E1557" w:rsidRPr="0011018F" w:rsidRDefault="001E1557" w:rsidP="00A924C4">
      <w:pPr>
        <w:widowControl w:val="0"/>
        <w:jc w:val="center"/>
        <w:rPr>
          <w:b/>
          <w:bCs/>
        </w:rPr>
      </w:pPr>
      <w:r w:rsidRPr="0011018F">
        <w:rPr>
          <w:b/>
          <w:bCs/>
        </w:rPr>
        <w:t>О ПОДГОТОВКЕ ДОКУМЕНТАЦИИ ПО ПЛАНИРОВКЕ ТЕРРИТОРИИ ______________________________________________________________________</w:t>
      </w:r>
    </w:p>
    <w:p w:rsidR="001E1557" w:rsidRPr="0011018F" w:rsidRDefault="001E1557" w:rsidP="00A924C4">
      <w:pPr>
        <w:widowControl w:val="0"/>
        <w:jc w:val="center"/>
        <w:rPr>
          <w:b/>
          <w:bCs/>
          <w:color w:val="A6A6A6"/>
          <w:sz w:val="20"/>
          <w:szCs w:val="20"/>
        </w:rPr>
      </w:pPr>
      <w:r w:rsidRPr="0011018F">
        <w:rPr>
          <w:color w:val="A6A6A6"/>
          <w:sz w:val="20"/>
          <w:szCs w:val="20"/>
        </w:rPr>
        <w:t>(указать наименование муниципального образования)</w:t>
      </w:r>
    </w:p>
    <w:p w:rsidR="001E1557" w:rsidRPr="0011018F" w:rsidRDefault="001E1557" w:rsidP="00A924C4">
      <w:pPr>
        <w:widowControl w:val="0"/>
        <w:rPr>
          <w:b/>
          <w:bCs/>
        </w:rPr>
      </w:pPr>
    </w:p>
    <w:p w:rsidR="001E1557" w:rsidRPr="0011018F" w:rsidRDefault="001E1557" w:rsidP="00A924C4">
      <w:pPr>
        <w:widowControl w:val="0"/>
        <w:rPr>
          <w:sz w:val="28"/>
          <w:szCs w:val="28"/>
        </w:rPr>
      </w:pPr>
    </w:p>
    <w:p w:rsidR="001E1557" w:rsidRPr="0011018F" w:rsidRDefault="001E1557" w:rsidP="00A924C4">
      <w:pPr>
        <w:widowControl w:val="0"/>
        <w:spacing w:line="360" w:lineRule="auto"/>
      </w:pPr>
      <w:r w:rsidRPr="0011018F">
        <w:tab/>
        <w:t>В соответствии с ч. 1 ст. 45 Градостроительного кодекса Российской Федерации принято решение:</w:t>
      </w:r>
    </w:p>
    <w:p w:rsidR="001E1557" w:rsidRPr="0011018F" w:rsidRDefault="001E1557" w:rsidP="00DC2E28">
      <w:pPr>
        <w:widowControl w:val="0"/>
        <w:numPr>
          <w:ilvl w:val="0"/>
          <w:numId w:val="11"/>
        </w:numPr>
        <w:rPr>
          <w:sz w:val="20"/>
          <w:szCs w:val="20"/>
        </w:rPr>
      </w:pPr>
      <w:r w:rsidRPr="0011018F">
        <w:t>О подготовке документации по планировке территории</w:t>
      </w:r>
    </w:p>
    <w:p w:rsidR="001E1557" w:rsidRPr="0011018F" w:rsidRDefault="001E1557" w:rsidP="00A924C4">
      <w:pPr>
        <w:widowControl w:val="0"/>
        <w:ind w:left="720"/>
        <w:rPr>
          <w:sz w:val="20"/>
          <w:szCs w:val="20"/>
        </w:rPr>
      </w:pPr>
      <w:r w:rsidRPr="0011018F">
        <w:rPr>
          <w:sz w:val="28"/>
          <w:szCs w:val="28"/>
        </w:rPr>
        <w:t>______________________________________________________________________________________________________________</w:t>
      </w:r>
    </w:p>
    <w:p w:rsidR="001E1557" w:rsidRPr="0011018F" w:rsidRDefault="001E1557" w:rsidP="00A924C4">
      <w:pPr>
        <w:widowControl w:val="0"/>
        <w:ind w:left="720"/>
        <w:rPr>
          <w:color w:val="A6A6A6"/>
          <w:sz w:val="28"/>
          <w:szCs w:val="28"/>
        </w:rPr>
      </w:pPr>
      <w:r w:rsidRPr="0011018F">
        <w:rPr>
          <w:color w:val="A6A6A6"/>
          <w:sz w:val="20"/>
          <w:szCs w:val="20"/>
        </w:rPr>
        <w:t>(указать наименование муниципального образования)</w:t>
      </w:r>
    </w:p>
    <w:p w:rsidR="001E1557" w:rsidRPr="0011018F" w:rsidRDefault="001E1557" w:rsidP="00A924C4">
      <w:pPr>
        <w:widowControl w:val="0"/>
        <w:ind w:left="360"/>
        <w:rPr>
          <w:sz w:val="28"/>
          <w:szCs w:val="28"/>
        </w:rPr>
      </w:pPr>
    </w:p>
    <w:p w:rsidR="001E1557" w:rsidRPr="0011018F" w:rsidRDefault="001E1557" w:rsidP="00A924C4">
      <w:pPr>
        <w:widowControl w:val="0"/>
        <w:spacing w:line="360" w:lineRule="auto"/>
        <w:ind w:left="360"/>
      </w:pPr>
      <w:r w:rsidRPr="0011018F">
        <w:t>в составе:</w:t>
      </w:r>
    </w:p>
    <w:p w:rsidR="001E1557" w:rsidRPr="0011018F" w:rsidRDefault="001E1557" w:rsidP="00A924C4">
      <w:pPr>
        <w:widowControl w:val="0"/>
        <w:spacing w:line="360" w:lineRule="auto"/>
        <w:ind w:left="720"/>
      </w:pPr>
      <w:r w:rsidRPr="0011018F">
        <w:t>- проекта планировки территории;</w:t>
      </w:r>
    </w:p>
    <w:p w:rsidR="001E1557" w:rsidRPr="0011018F" w:rsidRDefault="001E1557" w:rsidP="00A924C4">
      <w:pPr>
        <w:widowControl w:val="0"/>
        <w:spacing w:line="360" w:lineRule="auto"/>
        <w:ind w:left="720"/>
      </w:pPr>
      <w:r w:rsidRPr="0011018F">
        <w:t>- проекта межевания территории;</w:t>
      </w:r>
    </w:p>
    <w:p w:rsidR="001E1557" w:rsidRPr="0011018F" w:rsidRDefault="001E1557" w:rsidP="00A924C4">
      <w:pPr>
        <w:widowControl w:val="0"/>
        <w:spacing w:line="360" w:lineRule="auto"/>
        <w:ind w:left="720"/>
      </w:pPr>
      <w:r w:rsidRPr="0011018F">
        <w:t>- градостроительного плана земельных участков.</w:t>
      </w:r>
    </w:p>
    <w:p w:rsidR="001E1557" w:rsidRPr="0011018F" w:rsidRDefault="001E1557" w:rsidP="00A924C4">
      <w:pPr>
        <w:widowControl w:val="0"/>
        <w:rPr>
          <w:sz w:val="28"/>
          <w:szCs w:val="28"/>
        </w:rPr>
      </w:pPr>
      <w:r w:rsidRPr="0011018F">
        <w:t xml:space="preserve"> 2. Направить уведомление о принятом решении главе</w:t>
      </w:r>
      <w:r w:rsidRPr="0011018F">
        <w:rPr>
          <w:sz w:val="28"/>
          <w:szCs w:val="28"/>
        </w:rPr>
        <w:t xml:space="preserve"> 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(указать наименование муниципального образования, в отношении которого принято решение о подготовке документации по планировке территории)</w:t>
      </w:r>
    </w:p>
    <w:p w:rsidR="001E1557" w:rsidRPr="0011018F" w:rsidRDefault="001E1557" w:rsidP="00A924C4">
      <w:pPr>
        <w:widowControl w:val="0"/>
      </w:pPr>
    </w:p>
    <w:p w:rsidR="001E1557" w:rsidRPr="0011018F" w:rsidRDefault="001E1557" w:rsidP="00A924C4">
      <w:pPr>
        <w:widowControl w:val="0"/>
      </w:pPr>
      <w:r w:rsidRPr="0011018F">
        <w:t xml:space="preserve"> 3. Настоящее решение вступает в силу </w:t>
      </w:r>
      <w:r w:rsidRPr="0011018F">
        <w:br/>
        <w:t>_____________________________________________________________________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1E1557" w:rsidRPr="0011018F" w:rsidRDefault="001E1557" w:rsidP="00A924C4">
      <w:pPr>
        <w:widowControl w:val="0"/>
      </w:pPr>
    </w:p>
    <w:p w:rsidR="001E1557" w:rsidRPr="0011018F" w:rsidRDefault="001E1557" w:rsidP="00A924C4">
      <w:pPr>
        <w:widowControl w:val="0"/>
      </w:pPr>
    </w:p>
    <w:p w:rsidR="001E1557" w:rsidRPr="0011018F" w:rsidRDefault="001E1557" w:rsidP="00A924C4">
      <w:pPr>
        <w:widowControl w:val="0"/>
      </w:pPr>
    </w:p>
    <w:p w:rsidR="001E1557" w:rsidRPr="0011018F" w:rsidRDefault="001E1557"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1E1557" w:rsidRPr="0011018F" w:rsidRDefault="001E1557"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1.10</w:t>
      </w:r>
    </w:p>
    <w:p w:rsidR="001E1557" w:rsidRPr="0011018F" w:rsidRDefault="001E1557" w:rsidP="00A924C4">
      <w:pPr>
        <w:widowControl w:val="0"/>
        <w:jc w:val="center"/>
        <w:rPr>
          <w:b/>
          <w:bCs/>
        </w:rPr>
      </w:pPr>
      <w:r w:rsidRPr="0011018F">
        <w:rPr>
          <w:b/>
          <w:bCs/>
        </w:rPr>
        <w:t>ДОГОВОР</w:t>
      </w:r>
    </w:p>
    <w:p w:rsidR="001E1557" w:rsidRPr="0011018F" w:rsidRDefault="001E1557" w:rsidP="00A924C4">
      <w:pPr>
        <w:widowControl w:val="0"/>
        <w:jc w:val="center"/>
        <w:rPr>
          <w:b/>
          <w:bCs/>
        </w:rPr>
      </w:pPr>
      <w:r w:rsidRPr="0011018F">
        <w:rPr>
          <w:b/>
          <w:bCs/>
        </w:rPr>
        <w:t>КУПЛИ-ПРОДАЖИ ЗЕМЕЛЬНОГО УЧАСТКА №</w:t>
      </w:r>
    </w:p>
    <w:p w:rsidR="001E1557" w:rsidRPr="0011018F" w:rsidRDefault="001E1557" w:rsidP="00A924C4">
      <w:pPr>
        <w:widowControl w:val="0"/>
      </w:pPr>
    </w:p>
    <w:tbl>
      <w:tblPr>
        <w:tblW w:w="0" w:type="auto"/>
        <w:tblInd w:w="-106" w:type="dxa"/>
        <w:tblLook w:val="00A0"/>
      </w:tblPr>
      <w:tblGrid>
        <w:gridCol w:w="4785"/>
        <w:gridCol w:w="4786"/>
      </w:tblGrid>
      <w:tr w:rsidR="001E1557" w:rsidRPr="0011018F">
        <w:tc>
          <w:tcPr>
            <w:tcW w:w="4785" w:type="dxa"/>
          </w:tcPr>
          <w:p w:rsidR="001E1557" w:rsidRPr="0011018F" w:rsidRDefault="001E1557" w:rsidP="00A924C4">
            <w:pPr>
              <w:widowControl w:val="0"/>
            </w:pPr>
          </w:p>
          <w:p w:rsidR="001E1557" w:rsidRPr="0011018F" w:rsidRDefault="001E1557" w:rsidP="00A924C4">
            <w:pPr>
              <w:widowControl w:val="0"/>
              <w:pBdr>
                <w:top w:val="single" w:sz="12" w:space="1" w:color="auto"/>
                <w:bottom w:val="single" w:sz="12" w:space="1" w:color="auto"/>
              </w:pBdr>
            </w:pPr>
          </w:p>
          <w:p w:rsidR="001E1557" w:rsidRPr="0011018F" w:rsidRDefault="001E1557" w:rsidP="00A924C4">
            <w:pPr>
              <w:widowControl w:val="0"/>
              <w:rPr>
                <w:color w:val="A6A6A6"/>
              </w:rPr>
            </w:pPr>
            <w:r w:rsidRPr="0011018F">
              <w:rPr>
                <w:color w:val="A6A6A6"/>
                <w:sz w:val="18"/>
                <w:szCs w:val="18"/>
              </w:rPr>
              <w:t>(место заключения Договора)</w:t>
            </w:r>
          </w:p>
        </w:tc>
        <w:tc>
          <w:tcPr>
            <w:tcW w:w="4786" w:type="dxa"/>
          </w:tcPr>
          <w:p w:rsidR="001E1557" w:rsidRPr="0011018F" w:rsidRDefault="001E1557" w:rsidP="00A924C4">
            <w:pPr>
              <w:widowControl w:val="0"/>
            </w:pPr>
            <w:r w:rsidRPr="0011018F">
              <w:t>«_____» _________________ 20____ г.</w:t>
            </w:r>
          </w:p>
        </w:tc>
      </w:tr>
    </w:tbl>
    <w:p w:rsidR="001E1557" w:rsidRPr="0011018F" w:rsidRDefault="001E1557" w:rsidP="00A924C4">
      <w:pPr>
        <w:widowControl w:val="0"/>
      </w:pPr>
    </w:p>
    <w:p w:rsidR="001E1557" w:rsidRPr="0011018F" w:rsidRDefault="001E1557" w:rsidP="00A924C4">
      <w:pPr>
        <w:widowControl w:val="0"/>
      </w:pPr>
      <w:r w:rsidRPr="0011018F">
        <w:t xml:space="preserve"> ____________________________________________________________________, </w:t>
      </w:r>
    </w:p>
    <w:p w:rsidR="001E1557" w:rsidRPr="0011018F" w:rsidRDefault="001E1557" w:rsidP="00A924C4">
      <w:pPr>
        <w:widowControl w:val="0"/>
        <w:rPr>
          <w:color w:val="A6A6A6"/>
          <w:sz w:val="18"/>
          <w:szCs w:val="18"/>
        </w:rPr>
      </w:pPr>
      <w:r w:rsidRPr="0011018F">
        <w:rPr>
          <w:color w:val="A6A6A6"/>
          <w:sz w:val="18"/>
          <w:szCs w:val="18"/>
        </w:rPr>
        <w:t xml:space="preserve"> (наименование уполномоченного органа местного самоуправления)</w:t>
      </w:r>
    </w:p>
    <w:p w:rsidR="001E1557" w:rsidRPr="0011018F" w:rsidRDefault="001E1557" w:rsidP="00A924C4">
      <w:pPr>
        <w:widowControl w:val="0"/>
      </w:pPr>
      <w:r w:rsidRPr="0011018F">
        <w:t>____________________________________________ именуем_____ в дальнейшем «Продавец», в лице ____________________________________________________</w:t>
      </w:r>
    </w:p>
    <w:p w:rsidR="001E1557" w:rsidRPr="0011018F" w:rsidRDefault="001E1557" w:rsidP="00A924C4">
      <w:pPr>
        <w:widowControl w:val="0"/>
        <w:rPr>
          <w:sz w:val="20"/>
          <w:szCs w:val="20"/>
        </w:rPr>
      </w:pPr>
      <w:r w:rsidRPr="0011018F">
        <w:t xml:space="preserve">_____________________________________________________________________, </w:t>
      </w:r>
    </w:p>
    <w:p w:rsidR="001E1557" w:rsidRPr="0011018F" w:rsidRDefault="001E1557" w:rsidP="00A924C4">
      <w:pPr>
        <w:widowControl w:val="0"/>
        <w:rPr>
          <w:color w:val="A6A6A6"/>
          <w:sz w:val="18"/>
          <w:szCs w:val="18"/>
        </w:rPr>
      </w:pPr>
      <w:r w:rsidRPr="0011018F">
        <w:rPr>
          <w:color w:val="A6A6A6"/>
          <w:sz w:val="18"/>
          <w:szCs w:val="18"/>
        </w:rPr>
        <w:t xml:space="preserve"> (должность, Ф. И. О. уполномоченного лица)</w:t>
      </w:r>
    </w:p>
    <w:p w:rsidR="001E1557" w:rsidRPr="0011018F" w:rsidRDefault="001E1557" w:rsidP="00A924C4">
      <w:pPr>
        <w:widowControl w:val="0"/>
      </w:pPr>
      <w:r w:rsidRPr="0011018F">
        <w:t>действующего на основании _____________________________________________</w:t>
      </w:r>
    </w:p>
    <w:p w:rsidR="001E1557" w:rsidRPr="0011018F" w:rsidRDefault="001E1557" w:rsidP="00A924C4">
      <w:pPr>
        <w:widowControl w:val="0"/>
      </w:pPr>
      <w:r w:rsidRPr="0011018F">
        <w:t xml:space="preserve">_____________________________________________________________________, </w:t>
      </w:r>
    </w:p>
    <w:p w:rsidR="001E1557" w:rsidRPr="0011018F" w:rsidRDefault="001E1557" w:rsidP="00A924C4">
      <w:pPr>
        <w:widowControl w:val="0"/>
        <w:tabs>
          <w:tab w:val="right" w:pos="9355"/>
        </w:tabs>
        <w:rPr>
          <w:color w:val="A6A6A6"/>
          <w:sz w:val="18"/>
          <w:szCs w:val="18"/>
        </w:rPr>
      </w:pPr>
      <w:r w:rsidRPr="0011018F">
        <w:rPr>
          <w:color w:val="A6A6A6"/>
          <w:sz w:val="18"/>
          <w:szCs w:val="18"/>
        </w:rPr>
        <w:t xml:space="preserve"> (наименование и реквизиты правоустанавливающего документа)</w:t>
      </w:r>
    </w:p>
    <w:p w:rsidR="001E1557" w:rsidRPr="0011018F" w:rsidRDefault="001E1557" w:rsidP="00A924C4">
      <w:pPr>
        <w:widowControl w:val="0"/>
      </w:pPr>
      <w:r w:rsidRPr="0011018F">
        <w:t>и___________________________________________________________________________________________________________________________________________</w:t>
      </w:r>
    </w:p>
    <w:p w:rsidR="001E1557" w:rsidRPr="0011018F" w:rsidRDefault="001E1557" w:rsidP="00A924C4">
      <w:pPr>
        <w:widowControl w:val="0"/>
        <w:rPr>
          <w:color w:val="A6A6A6"/>
          <w:sz w:val="18"/>
          <w:szCs w:val="18"/>
        </w:rPr>
      </w:pPr>
      <w:r w:rsidRPr="0011018F">
        <w:rPr>
          <w:color w:val="A6A6A6"/>
          <w:sz w:val="18"/>
          <w:szCs w:val="18"/>
        </w:rPr>
        <w:t>(Ф. И. О. гражданина/ полное наименование юридического лица, признанного победителем торгов)</w:t>
      </w:r>
    </w:p>
    <w:p w:rsidR="001E1557" w:rsidRPr="0011018F" w:rsidRDefault="001E1557" w:rsidP="00A924C4">
      <w:pPr>
        <w:widowControl w:val="0"/>
        <w:rPr>
          <w:color w:val="A6A6A6"/>
          <w:sz w:val="18"/>
          <w:szCs w:val="18"/>
        </w:rPr>
      </w:pPr>
      <w:r w:rsidRPr="0011018F">
        <w:t xml:space="preserve">______________________________________________________________________ </w:t>
      </w:r>
    </w:p>
    <w:p w:rsidR="001E1557" w:rsidRPr="0011018F" w:rsidRDefault="001E1557" w:rsidP="00A924C4">
      <w:pPr>
        <w:widowControl w:val="0"/>
      </w:pPr>
      <w:r w:rsidRPr="0011018F">
        <w:t>именуем______ в дальнейшем «Покупатель», в лице ________________________</w:t>
      </w:r>
    </w:p>
    <w:p w:rsidR="001E1557" w:rsidRPr="0011018F" w:rsidRDefault="001E1557" w:rsidP="00A924C4">
      <w:pPr>
        <w:widowControl w:val="0"/>
      </w:pPr>
      <w:r w:rsidRPr="0011018F">
        <w:t>_____________________________________________________________________,</w:t>
      </w:r>
    </w:p>
    <w:p w:rsidR="001E1557" w:rsidRPr="0011018F" w:rsidRDefault="001E1557" w:rsidP="00A924C4">
      <w:pPr>
        <w:widowControl w:val="0"/>
        <w:rPr>
          <w:color w:val="A6A6A6"/>
          <w:sz w:val="18"/>
          <w:szCs w:val="18"/>
        </w:rPr>
      </w:pPr>
      <w:r w:rsidRPr="0011018F">
        <w:rPr>
          <w:color w:val="A6A6A6"/>
          <w:sz w:val="18"/>
          <w:szCs w:val="18"/>
        </w:rPr>
        <w:t>(должность, Ф. И. О. лица, уполномоченного на совершение сделок от имени юридического лица)</w:t>
      </w:r>
    </w:p>
    <w:p w:rsidR="001E1557" w:rsidRPr="0011018F" w:rsidRDefault="001E1557" w:rsidP="00A924C4">
      <w:pPr>
        <w:widowControl w:val="0"/>
      </w:pPr>
      <w:r w:rsidRPr="0011018F">
        <w:t>действующего на основании _____________________________________________</w:t>
      </w:r>
    </w:p>
    <w:p w:rsidR="001E1557" w:rsidRPr="0011018F" w:rsidRDefault="001E1557" w:rsidP="00A924C4">
      <w:pPr>
        <w:widowControl w:val="0"/>
      </w:pPr>
      <w:r w:rsidRPr="0011018F">
        <w:t>_____________________________________________________________________,</w:t>
      </w:r>
    </w:p>
    <w:p w:rsidR="001E1557" w:rsidRPr="0011018F" w:rsidRDefault="001E1557" w:rsidP="00A924C4">
      <w:pPr>
        <w:widowControl w:val="0"/>
        <w:tabs>
          <w:tab w:val="right" w:pos="9355"/>
        </w:tabs>
        <w:rPr>
          <w:color w:val="A6A6A6"/>
          <w:sz w:val="18"/>
          <w:szCs w:val="18"/>
        </w:rPr>
      </w:pPr>
      <w:r w:rsidRPr="0011018F">
        <w:rPr>
          <w:color w:val="A6A6A6"/>
          <w:sz w:val="18"/>
          <w:szCs w:val="18"/>
        </w:rPr>
        <w:t>(наименование и реквизиты правоустанавливающего документа)</w:t>
      </w:r>
    </w:p>
    <w:p w:rsidR="001E1557" w:rsidRPr="0011018F" w:rsidRDefault="001E1557" w:rsidP="00A924C4">
      <w:pPr>
        <w:widowControl w:val="0"/>
      </w:pPr>
      <w:r w:rsidRPr="0011018F">
        <w:t>именуемые в дальнейшем совместно «Стороны», на основании протокола о результатах торгов по продаже земельного участка от «____» __________ 20___ года № ___ заключили настоящий Договор о нижеследующем:</w:t>
      </w:r>
    </w:p>
    <w:p w:rsidR="001E1557" w:rsidRPr="0011018F" w:rsidRDefault="001E1557" w:rsidP="00A924C4">
      <w:pPr>
        <w:widowControl w:val="0"/>
      </w:pPr>
    </w:p>
    <w:p w:rsidR="001E1557" w:rsidRPr="0011018F" w:rsidRDefault="001E1557" w:rsidP="00A924C4">
      <w:pPr>
        <w:widowControl w:val="0"/>
        <w:rPr>
          <w:b/>
          <w:bCs/>
        </w:rPr>
      </w:pPr>
      <w:r w:rsidRPr="0011018F">
        <w:rPr>
          <w:b/>
          <w:bCs/>
        </w:rPr>
        <w:t>1. ПРЕДМЕТ ДОГОВОРА</w:t>
      </w:r>
    </w:p>
    <w:p w:rsidR="001E1557" w:rsidRPr="0011018F" w:rsidRDefault="001E1557" w:rsidP="00A924C4">
      <w:pPr>
        <w:widowControl w:val="0"/>
      </w:pPr>
    </w:p>
    <w:p w:rsidR="001E1557" w:rsidRPr="0011018F" w:rsidRDefault="001E1557" w:rsidP="00A924C4">
      <w:pPr>
        <w:widowControl w:val="0"/>
      </w:pPr>
      <w:r w:rsidRPr="0011018F">
        <w:t xml:space="preserve"> 1.1. Продавец обязуется передать в собственность, а Покупатель принять и оплатить по цене и на условиях настоящего Договора земельный участок из земель ______________________________________, с кадастровым № ______________________________, находящийся по адресу (имеющий адресные </w:t>
      </w:r>
    </w:p>
    <w:p w:rsidR="001E1557" w:rsidRPr="0011018F" w:rsidRDefault="001E1557" w:rsidP="00A924C4">
      <w:pPr>
        <w:widowControl w:val="0"/>
        <w:rPr>
          <w:color w:val="A6A6A6"/>
          <w:sz w:val="20"/>
          <w:szCs w:val="20"/>
        </w:rPr>
      </w:pPr>
      <w:r w:rsidRPr="0011018F">
        <w:rPr>
          <w:color w:val="A6A6A6"/>
          <w:sz w:val="20"/>
          <w:szCs w:val="20"/>
        </w:rPr>
        <w:t xml:space="preserve"> (категория земель)</w:t>
      </w:r>
    </w:p>
    <w:p w:rsidR="001E1557" w:rsidRPr="0011018F" w:rsidRDefault="001E1557" w:rsidP="00A924C4">
      <w:pPr>
        <w:widowControl w:val="0"/>
      </w:pPr>
      <w:r w:rsidRPr="0011018F">
        <w:t>ориентиры): __________________________________________________________</w:t>
      </w:r>
    </w:p>
    <w:p w:rsidR="001E1557" w:rsidRPr="0011018F" w:rsidRDefault="001E1557" w:rsidP="00A924C4">
      <w:pPr>
        <w:widowControl w:val="0"/>
        <w:pBdr>
          <w:bottom w:val="single" w:sz="12" w:space="1" w:color="auto"/>
        </w:pBdr>
        <w:rPr>
          <w:color w:val="A6A6A6"/>
          <w:sz w:val="20"/>
          <w:szCs w:val="20"/>
        </w:rPr>
      </w:pPr>
      <w:r w:rsidRPr="0011018F">
        <w:rPr>
          <w:color w:val="A6A6A6"/>
          <w:sz w:val="20"/>
          <w:szCs w:val="20"/>
        </w:rPr>
        <w:t>(субъект Российской Федерации, населенный пункт, улица, № дома)</w:t>
      </w:r>
    </w:p>
    <w:p w:rsidR="001E1557" w:rsidRPr="0011018F" w:rsidRDefault="001E1557" w:rsidP="00A924C4">
      <w:pPr>
        <w:widowControl w:val="0"/>
        <w:pBdr>
          <w:bottom w:val="single" w:sz="12" w:space="1" w:color="auto"/>
        </w:pBdr>
        <w:rPr>
          <w:color w:val="A6A6A6"/>
          <w:sz w:val="20"/>
          <w:szCs w:val="20"/>
        </w:rPr>
      </w:pPr>
    </w:p>
    <w:p w:rsidR="001E1557" w:rsidRPr="0011018F" w:rsidRDefault="001E1557" w:rsidP="00A924C4">
      <w:pPr>
        <w:widowControl w:val="0"/>
      </w:pPr>
      <w:r w:rsidRPr="0011018F">
        <w:t>____________________________________________________________________</w:t>
      </w:r>
    </w:p>
    <w:p w:rsidR="001E1557" w:rsidRPr="0011018F" w:rsidRDefault="001E1557" w:rsidP="00A924C4">
      <w:pPr>
        <w:widowControl w:val="0"/>
        <w:rPr>
          <w:sz w:val="20"/>
          <w:szCs w:val="20"/>
        </w:rPr>
      </w:pPr>
    </w:p>
    <w:p w:rsidR="001E1557" w:rsidRPr="0011018F" w:rsidRDefault="001E1557" w:rsidP="00A924C4">
      <w:pPr>
        <w:widowControl w:val="0"/>
      </w:pPr>
      <w:r w:rsidRPr="0011018F">
        <w:t>(далее - Участок), для использования в целях _______________________________</w:t>
      </w:r>
    </w:p>
    <w:p w:rsidR="001E1557" w:rsidRPr="0011018F" w:rsidRDefault="001E1557" w:rsidP="00A924C4">
      <w:pPr>
        <w:widowControl w:val="0"/>
      </w:pPr>
      <w:r w:rsidRPr="0011018F">
        <w:t>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(разрешенное использование)</w:t>
      </w:r>
    </w:p>
    <w:p w:rsidR="001E1557" w:rsidRPr="0011018F" w:rsidRDefault="001E1557" w:rsidP="00A924C4">
      <w:pPr>
        <w:widowControl w:val="0"/>
      </w:pPr>
      <w:r w:rsidRPr="0011018F">
        <w:t xml:space="preserve">общей площадью ________________ кв. м. в границах, указанных в кадастровой карте (плане) Участка, прилагаемой к настоящему Договору и являющейся его неотъемлемой частью. </w:t>
      </w:r>
    </w:p>
    <w:p w:rsidR="001E1557" w:rsidRPr="0011018F" w:rsidRDefault="001E1557" w:rsidP="00A924C4">
      <w:pPr>
        <w:widowControl w:val="0"/>
      </w:pPr>
      <w:r w:rsidRPr="0011018F">
        <w:t xml:space="preserve"> 1.2. На земельном участке расположены: ________________________________</w:t>
      </w:r>
    </w:p>
    <w:p w:rsidR="001E1557" w:rsidRPr="0011018F" w:rsidRDefault="001E1557" w:rsidP="00A924C4">
      <w:pPr>
        <w:widowControl w:val="0"/>
      </w:pPr>
      <w:r w:rsidRPr="0011018F">
        <w:t>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1E1557" w:rsidRPr="0011018F" w:rsidRDefault="001E1557" w:rsidP="00A924C4">
      <w:pPr>
        <w:widowControl w:val="0"/>
      </w:pPr>
      <w:r w:rsidRPr="0011018F">
        <w:t>____________________________________________________________________________________________________________________________________________</w:t>
      </w:r>
    </w:p>
    <w:p w:rsidR="001E1557" w:rsidRPr="0011018F" w:rsidRDefault="001E1557" w:rsidP="00A924C4">
      <w:pPr>
        <w:widowControl w:val="0"/>
      </w:pPr>
      <w:r w:rsidRPr="0011018F">
        <w:t xml:space="preserve"> 1.3. При отчуждении Участка право собственности на объекты инженерной инфраструктуры, находящиеся в муниципальной собственности и не используемые исключительно для обеспечения объектов капитального строительства, расположенных на Участке, не переходит.</w:t>
      </w:r>
    </w:p>
    <w:p w:rsidR="001E1557" w:rsidRPr="0011018F" w:rsidRDefault="001E1557" w:rsidP="00A924C4">
      <w:pPr>
        <w:widowControl w:val="0"/>
      </w:pPr>
      <w:r w:rsidRPr="0011018F">
        <w:t xml:space="preserve"> 1.4. Переход права собственности на Участок по настоящему Договору подлежит обязательной государственной регистрации в соответствии с требованиями действующего законодательства Российской Федерации.</w:t>
      </w:r>
    </w:p>
    <w:p w:rsidR="001E1557" w:rsidRPr="0011018F" w:rsidRDefault="001E1557" w:rsidP="00A924C4">
      <w:pPr>
        <w:widowControl w:val="0"/>
      </w:pPr>
    </w:p>
    <w:p w:rsidR="001E1557" w:rsidRPr="0011018F" w:rsidRDefault="001E1557" w:rsidP="00A924C4">
      <w:pPr>
        <w:widowControl w:val="0"/>
        <w:rPr>
          <w:b/>
          <w:bCs/>
        </w:rPr>
      </w:pPr>
      <w:r w:rsidRPr="0011018F">
        <w:rPr>
          <w:b/>
          <w:bCs/>
        </w:rPr>
        <w:t>2. ЦЕНА ДОГОВОРА И ПОРЯДОК РАСЧЕТОВ</w:t>
      </w:r>
    </w:p>
    <w:p w:rsidR="001E1557" w:rsidRPr="0011018F" w:rsidRDefault="001E1557" w:rsidP="00A924C4">
      <w:pPr>
        <w:widowControl w:val="0"/>
      </w:pPr>
    </w:p>
    <w:p w:rsidR="001E1557" w:rsidRPr="0011018F" w:rsidRDefault="001E1557" w:rsidP="00A924C4">
      <w:pPr>
        <w:widowControl w:val="0"/>
      </w:pPr>
      <w:r w:rsidRPr="0011018F">
        <w:t xml:space="preserve"> 2.1. Согласно протоколу о результатах торгов от «__» _______ 20___ года № ___ стоимость Участка составляет ___________________________ рублей. Сумма задатка, внесенного Покупателем организатору торгов в размере ___________________________ рублей, засчитывается в оплату за приобретаемый в собственность Участок.</w:t>
      </w:r>
    </w:p>
    <w:p w:rsidR="001E1557" w:rsidRPr="0011018F" w:rsidRDefault="001E1557" w:rsidP="00A924C4">
      <w:pPr>
        <w:widowControl w:val="0"/>
      </w:pPr>
      <w:r w:rsidRPr="0011018F">
        <w:t xml:space="preserve"> 2.2. Покупатель единовременно оплачивает стоимость Участка, указанную в п.2.1 Договора в течение ______________________ с момента заключения Договора путем перечисления денежных средств на счет Продавца. </w:t>
      </w:r>
    </w:p>
    <w:p w:rsidR="001E1557" w:rsidRPr="0011018F" w:rsidRDefault="001E1557" w:rsidP="00A924C4">
      <w:pPr>
        <w:widowControl w:val="0"/>
      </w:pPr>
      <w:r w:rsidRPr="0011018F">
        <w:t xml:space="preserve"> 2.3. Полная оплата стоимости Участка должна быть произведена до регистрации права собственности на Участок.</w:t>
      </w:r>
    </w:p>
    <w:p w:rsidR="001E1557" w:rsidRPr="0011018F" w:rsidRDefault="001E1557" w:rsidP="00A924C4">
      <w:pPr>
        <w:widowControl w:val="0"/>
      </w:pPr>
    </w:p>
    <w:p w:rsidR="001E1557" w:rsidRPr="0011018F" w:rsidRDefault="001E1557" w:rsidP="00A924C4">
      <w:pPr>
        <w:widowControl w:val="0"/>
        <w:rPr>
          <w:b/>
          <w:bCs/>
        </w:rPr>
      </w:pPr>
      <w:r w:rsidRPr="0011018F">
        <w:rPr>
          <w:b/>
          <w:bCs/>
        </w:rPr>
        <w:t>3. ОГРАНИЧЕНИЯ ИСПОЛЬЗОВАНИЯ И ОБРЕМЕНЕНИЯ УЧАСТКА</w:t>
      </w:r>
    </w:p>
    <w:p w:rsidR="001E1557" w:rsidRPr="0011018F" w:rsidRDefault="001E1557" w:rsidP="00A924C4">
      <w:pPr>
        <w:widowControl w:val="0"/>
      </w:pPr>
    </w:p>
    <w:p w:rsidR="001E1557" w:rsidRPr="0011018F" w:rsidRDefault="001E1557" w:rsidP="00A924C4">
      <w:pPr>
        <w:widowControl w:val="0"/>
        <w:tabs>
          <w:tab w:val="left" w:pos="9360"/>
        </w:tabs>
        <w:autoSpaceDE w:val="0"/>
        <w:autoSpaceDN w:val="0"/>
        <w:adjustRightInd w:val="0"/>
      </w:pPr>
      <w:r w:rsidRPr="0011018F">
        <w:t xml:space="preserve"> 3.1. Участок имеет следующие обременения и ограничения его использования: ________________________________________________________________________________________________________________________________________________________________________________________________________________.</w:t>
      </w:r>
    </w:p>
    <w:p w:rsidR="001E1557" w:rsidRPr="0011018F" w:rsidRDefault="001E1557" w:rsidP="00A924C4">
      <w:pPr>
        <w:widowControl w:val="0"/>
      </w:pPr>
    </w:p>
    <w:p w:rsidR="001E1557" w:rsidRPr="0011018F" w:rsidRDefault="001E1557" w:rsidP="00A924C4">
      <w:pPr>
        <w:widowControl w:val="0"/>
      </w:pPr>
      <w:r w:rsidRPr="0011018F">
        <w:t xml:space="preserve"> 3.2.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w:t>
      </w:r>
    </w:p>
    <w:p w:rsidR="001E1557" w:rsidRPr="0011018F" w:rsidRDefault="001E1557" w:rsidP="00A924C4">
      <w:pPr>
        <w:widowControl w:val="0"/>
        <w:rPr>
          <w:color w:val="FF0000"/>
        </w:rPr>
      </w:pPr>
    </w:p>
    <w:p w:rsidR="001E1557" w:rsidRPr="0011018F" w:rsidRDefault="001E1557" w:rsidP="00A924C4">
      <w:pPr>
        <w:widowControl w:val="0"/>
        <w:rPr>
          <w:b/>
          <w:bCs/>
        </w:rPr>
      </w:pPr>
      <w:r w:rsidRPr="0011018F">
        <w:rPr>
          <w:b/>
          <w:bCs/>
        </w:rPr>
        <w:t>4. ПРАВА И ОБЯЗАННОСТИ СТОРОН</w:t>
      </w:r>
    </w:p>
    <w:p w:rsidR="001E1557" w:rsidRPr="0011018F" w:rsidRDefault="001E1557" w:rsidP="00A924C4">
      <w:pPr>
        <w:widowControl w:val="0"/>
      </w:pPr>
    </w:p>
    <w:p w:rsidR="001E1557" w:rsidRPr="0011018F" w:rsidRDefault="001E1557" w:rsidP="00A924C4">
      <w:pPr>
        <w:widowControl w:val="0"/>
        <w:ind w:firstLine="180"/>
        <w:rPr>
          <w:i/>
          <w:iCs/>
          <w:u w:val="single"/>
        </w:rPr>
      </w:pPr>
      <w:r w:rsidRPr="0011018F">
        <w:rPr>
          <w:i/>
          <w:iCs/>
          <w:u w:val="single"/>
        </w:rPr>
        <w:t>4.1. Продавец обязуется:</w:t>
      </w:r>
    </w:p>
    <w:p w:rsidR="001E1557" w:rsidRPr="0011018F" w:rsidRDefault="001E1557" w:rsidP="00A924C4">
      <w:pPr>
        <w:widowControl w:val="0"/>
        <w:ind w:firstLine="180"/>
      </w:pPr>
      <w:r w:rsidRPr="0011018F">
        <w:t>4.1.1. Предоставить Покупателю информацию об имеющихся ограничениях (обременениях) Участка.</w:t>
      </w:r>
    </w:p>
    <w:p w:rsidR="001E1557" w:rsidRPr="0011018F" w:rsidRDefault="001E1557" w:rsidP="00A924C4">
      <w:pPr>
        <w:widowControl w:val="0"/>
        <w:ind w:firstLine="180"/>
      </w:pPr>
      <w:r w:rsidRPr="0011018F">
        <w:t>4.1.2. В течение ____________________ со дня получения в полном объеме денежных средств, предусмотренных п.2.1. Договора, передать Покупателю документы, необходимые для государственной регистрации перехода права собственности в установленном порядке.</w:t>
      </w:r>
    </w:p>
    <w:p w:rsidR="001E1557" w:rsidRPr="0011018F" w:rsidRDefault="001E1557" w:rsidP="00A924C4">
      <w:pPr>
        <w:widowControl w:val="0"/>
        <w:ind w:firstLine="180"/>
        <w:rPr>
          <w:u w:val="single"/>
        </w:rPr>
      </w:pPr>
      <w:r w:rsidRPr="0011018F">
        <w:rPr>
          <w:u w:val="single"/>
        </w:rPr>
        <w:t>4.2. Покупатель обязуется:</w:t>
      </w:r>
    </w:p>
    <w:p w:rsidR="001E1557" w:rsidRPr="0011018F" w:rsidRDefault="001E1557" w:rsidP="00A924C4">
      <w:pPr>
        <w:widowControl w:val="0"/>
        <w:ind w:firstLine="180"/>
      </w:pPr>
      <w:r w:rsidRPr="0011018F">
        <w:t>4.2.1. Оплатить стоимость Участка в сроки и в порядке, установленном разделом 2 Договора.</w:t>
      </w:r>
    </w:p>
    <w:p w:rsidR="001E1557" w:rsidRPr="0011018F" w:rsidRDefault="001E1557" w:rsidP="00A924C4">
      <w:pPr>
        <w:widowControl w:val="0"/>
        <w:ind w:firstLine="180"/>
      </w:pPr>
      <w:r w:rsidRPr="0011018F">
        <w:t>4.2.2. В течение ________________ после полной оплаты стоимости Участка представить Продавцу документы, подтверждающие оплату.</w:t>
      </w:r>
    </w:p>
    <w:p w:rsidR="001E1557" w:rsidRPr="0011018F" w:rsidRDefault="001E1557" w:rsidP="00A924C4">
      <w:pPr>
        <w:widowControl w:val="0"/>
        <w:ind w:firstLine="180"/>
      </w:pPr>
      <w:r w:rsidRPr="0011018F">
        <w:t>4.2.3. В течение ________________ после получения от Продавца документов, перечисленных в п.4.1.2. Договора, направить их в орган, осуществляющий государственную регистрацию прав на недвижимое имущество и сделок с ним.</w:t>
      </w:r>
    </w:p>
    <w:p w:rsidR="001E1557" w:rsidRPr="0011018F" w:rsidRDefault="001E1557" w:rsidP="00A924C4">
      <w:pPr>
        <w:widowControl w:val="0"/>
        <w:ind w:firstLine="180"/>
      </w:pPr>
      <w:r w:rsidRPr="0011018F">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1E1557" w:rsidRPr="0011018F" w:rsidRDefault="001E1557" w:rsidP="00A924C4">
      <w:pPr>
        <w:widowControl w:val="0"/>
        <w:ind w:firstLine="180"/>
      </w:pPr>
      <w:r w:rsidRPr="0011018F">
        <w:t>4.2.5. За свой счет обеспечить государственную регистрацию права собственности на Участок и представить копии документов о государственной регистрации Продавцу.</w:t>
      </w:r>
    </w:p>
    <w:p w:rsidR="001E1557" w:rsidRPr="0011018F" w:rsidRDefault="001E1557" w:rsidP="00A924C4">
      <w:pPr>
        <w:widowControl w:val="0"/>
        <w:ind w:firstLine="180"/>
      </w:pPr>
    </w:p>
    <w:p w:rsidR="001E1557" w:rsidRPr="0011018F" w:rsidRDefault="001E1557" w:rsidP="00A924C4">
      <w:pPr>
        <w:widowControl w:val="0"/>
        <w:rPr>
          <w:b/>
          <w:bCs/>
        </w:rPr>
      </w:pPr>
      <w:r w:rsidRPr="0011018F">
        <w:rPr>
          <w:b/>
          <w:bCs/>
        </w:rPr>
        <w:t>5. ОТВЕТСТВЕННОСТЬ СТОРОН</w:t>
      </w:r>
    </w:p>
    <w:p w:rsidR="001E1557" w:rsidRPr="0011018F" w:rsidRDefault="001E1557" w:rsidP="00A924C4">
      <w:pPr>
        <w:widowControl w:val="0"/>
      </w:pPr>
    </w:p>
    <w:p w:rsidR="001E1557" w:rsidRPr="0011018F" w:rsidRDefault="001E1557" w:rsidP="00A924C4">
      <w:pPr>
        <w:widowControl w:val="0"/>
        <w:ind w:firstLine="180"/>
      </w:pPr>
      <w:r w:rsidRPr="0011018F">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1E1557" w:rsidRPr="0011018F" w:rsidRDefault="001E1557" w:rsidP="00A924C4">
      <w:pPr>
        <w:widowControl w:val="0"/>
        <w:ind w:firstLine="180"/>
      </w:pPr>
      <w:r w:rsidRPr="0011018F">
        <w:t>5.2. За нарушение срока внесения платежа, указанного в пункте 2.2. Договора, Покупатель выплачивает Продавцу неустойку из расчета ___% от цены Участка за каждый календарный день просрочки. Пени перечисляются в порядке, предусмотренном Договором для оплаты стоимости Участка.</w:t>
      </w:r>
    </w:p>
    <w:p w:rsidR="001E1557" w:rsidRPr="0011018F" w:rsidRDefault="001E1557" w:rsidP="00A924C4">
      <w:pPr>
        <w:widowControl w:val="0"/>
        <w:ind w:firstLine="180"/>
      </w:pPr>
      <w:r w:rsidRPr="0011018F">
        <w:t>5.3. Сторона, необоснованно уклоняющаяся от государственной регистрации перехода права собственности на Участок, должна возместить другой стороне убытки, вызванные задержкой регистрации.</w:t>
      </w:r>
    </w:p>
    <w:p w:rsidR="001E1557" w:rsidRPr="0011018F" w:rsidRDefault="001E1557" w:rsidP="00A924C4">
      <w:pPr>
        <w:widowControl w:val="0"/>
      </w:pPr>
    </w:p>
    <w:p w:rsidR="001E1557" w:rsidRPr="0011018F" w:rsidRDefault="001E1557" w:rsidP="00A924C4">
      <w:pPr>
        <w:widowControl w:val="0"/>
        <w:rPr>
          <w:b/>
          <w:bCs/>
        </w:rPr>
      </w:pPr>
      <w:r w:rsidRPr="0011018F">
        <w:rPr>
          <w:b/>
          <w:bCs/>
        </w:rPr>
        <w:t>6. ОСОБЫЕ УСЛОВИЯ</w:t>
      </w:r>
    </w:p>
    <w:p w:rsidR="001E1557" w:rsidRPr="0011018F" w:rsidRDefault="001E1557" w:rsidP="00A924C4">
      <w:pPr>
        <w:widowControl w:val="0"/>
      </w:pPr>
    </w:p>
    <w:p w:rsidR="001E1557" w:rsidRPr="0011018F" w:rsidRDefault="001E1557" w:rsidP="00A924C4">
      <w:pPr>
        <w:widowControl w:val="0"/>
        <w:ind w:firstLine="180"/>
      </w:pPr>
      <w:r w:rsidRPr="0011018F">
        <w:t>6.1. 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1E1557" w:rsidRPr="0011018F" w:rsidRDefault="001E1557" w:rsidP="00A924C4">
      <w:pPr>
        <w:widowControl w:val="0"/>
        <w:ind w:firstLine="180"/>
      </w:pPr>
      <w:r w:rsidRPr="0011018F">
        <w:t>6.2. В соответствии со ст. 556 Гражданского кодекса Российской Федерации при передаче земельного участка Стороны составляют передаточный акт.</w:t>
      </w:r>
    </w:p>
    <w:p w:rsidR="001E1557" w:rsidRPr="0011018F" w:rsidRDefault="001E1557" w:rsidP="00A924C4">
      <w:pPr>
        <w:widowControl w:val="0"/>
        <w:ind w:firstLine="180"/>
      </w:pPr>
      <w:r w:rsidRPr="0011018F">
        <w:t>6.3. Все изменения и дополнения к Договору действительны, если они совершены к письменной форме и подписаны Сторонами или уполномоченными на то представителями сторон.</w:t>
      </w:r>
    </w:p>
    <w:p w:rsidR="001E1557" w:rsidRPr="0011018F" w:rsidRDefault="001E1557" w:rsidP="00A924C4">
      <w:pPr>
        <w:widowControl w:val="0"/>
        <w:ind w:firstLine="180"/>
      </w:pPr>
      <w:r w:rsidRPr="0011018F">
        <w:t>6.4. Споры и разногласия, связанные с исполнением настоящего Договора, подлежат разрешению путем переговоров между Сторонами. В случае невозможности разрешения споров путем переговоров они подлежат рассмотрению в судебном порядке в соответствии с действующим законодательством Российской Федерации.</w:t>
      </w:r>
    </w:p>
    <w:p w:rsidR="001E1557" w:rsidRPr="0011018F" w:rsidRDefault="001E1557" w:rsidP="00A924C4">
      <w:pPr>
        <w:widowControl w:val="0"/>
        <w:ind w:firstLine="180"/>
      </w:pPr>
      <w:r w:rsidRPr="0011018F">
        <w:t>6.5. Договор может быть расторгнут в судебном порядке по требованию одной из Сторон.</w:t>
      </w:r>
    </w:p>
    <w:p w:rsidR="001E1557" w:rsidRPr="0011018F" w:rsidRDefault="001E1557" w:rsidP="00A924C4">
      <w:pPr>
        <w:widowControl w:val="0"/>
        <w:ind w:firstLine="180"/>
      </w:pPr>
      <w:r w:rsidRPr="0011018F">
        <w:t>6.6. Договор составлен в четырех экземплярах, имеющих одинаковую юридическую силу. Два экземпляра Договора находятся у Продавца, один экземпляр у Покупателя, четвертый экземпляр направляется в орган по государственной регистрации прав на недвижимое имущество и сделок с ним.</w:t>
      </w:r>
    </w:p>
    <w:p w:rsidR="001E1557" w:rsidRPr="0011018F" w:rsidRDefault="001E1557" w:rsidP="00A924C4">
      <w:pPr>
        <w:widowControl w:val="0"/>
        <w:ind w:firstLine="180"/>
      </w:pPr>
      <w:r w:rsidRPr="0011018F">
        <w:t>6.7. Приложением к Договору являются:</w:t>
      </w:r>
    </w:p>
    <w:p w:rsidR="001E1557" w:rsidRPr="0011018F" w:rsidRDefault="001E1557" w:rsidP="00A924C4">
      <w:pPr>
        <w:widowControl w:val="0"/>
        <w:ind w:firstLine="180"/>
      </w:pPr>
      <w:r w:rsidRPr="0011018F">
        <w:t>6.7.1. Кадастровая карта (план) земельного участка, удостоверенная органом, осуществляющим деятельность по ведению государственного земельного кадастра;</w:t>
      </w:r>
    </w:p>
    <w:p w:rsidR="001E1557" w:rsidRPr="0011018F" w:rsidRDefault="001E1557" w:rsidP="00A924C4">
      <w:pPr>
        <w:widowControl w:val="0"/>
      </w:pPr>
      <w:r w:rsidRPr="0011018F">
        <w:t xml:space="preserve"> 6.7.2. Копия протокола о результатах торгов от «__» __________ 20___ г. № ___.</w:t>
      </w:r>
    </w:p>
    <w:p w:rsidR="001E1557" w:rsidRPr="0011018F" w:rsidRDefault="001E1557" w:rsidP="00A924C4">
      <w:pPr>
        <w:widowControl w:val="0"/>
        <w:ind w:firstLine="180"/>
      </w:pPr>
    </w:p>
    <w:p w:rsidR="001E1557" w:rsidRPr="0011018F" w:rsidRDefault="001E1557" w:rsidP="00A924C4">
      <w:pPr>
        <w:widowControl w:val="0"/>
        <w:rPr>
          <w:b/>
          <w:bCs/>
        </w:rPr>
      </w:pPr>
      <w:r w:rsidRPr="0011018F">
        <w:rPr>
          <w:b/>
          <w:bCs/>
        </w:rPr>
        <w:t>7. ЮРИДИЧЕСКИЕ АДРЕСА И РЕКВИЗИТЫ СТОРОН</w:t>
      </w:r>
    </w:p>
    <w:p w:rsidR="001E1557" w:rsidRPr="0011018F" w:rsidRDefault="001E1557" w:rsidP="00A924C4">
      <w:pPr>
        <w:widowControl w:val="0"/>
      </w:pPr>
    </w:p>
    <w:tbl>
      <w:tblPr>
        <w:tblW w:w="0" w:type="auto"/>
        <w:tblInd w:w="-106" w:type="dxa"/>
        <w:tblLook w:val="00A0"/>
      </w:tblPr>
      <w:tblGrid>
        <w:gridCol w:w="4785"/>
        <w:gridCol w:w="4786"/>
      </w:tblGrid>
      <w:tr w:rsidR="001E1557" w:rsidRPr="0011018F">
        <w:tc>
          <w:tcPr>
            <w:tcW w:w="4785" w:type="dxa"/>
          </w:tcPr>
          <w:p w:rsidR="001E1557" w:rsidRPr="0011018F" w:rsidRDefault="001E1557" w:rsidP="00A924C4">
            <w:pPr>
              <w:widowControl w:val="0"/>
              <w:spacing w:line="276" w:lineRule="auto"/>
              <w:rPr>
                <w:i/>
                <w:iCs/>
              </w:rPr>
            </w:pPr>
            <w:r w:rsidRPr="0011018F">
              <w:rPr>
                <w:i/>
                <w:iCs/>
              </w:rPr>
              <w:t>Продавец</w:t>
            </w:r>
          </w:p>
          <w:p w:rsidR="001E1557" w:rsidRPr="0011018F" w:rsidRDefault="001E1557" w:rsidP="00A924C4">
            <w:pPr>
              <w:widowControl w:val="0"/>
              <w:spacing w:line="276" w:lineRule="auto"/>
            </w:pPr>
            <w:r w:rsidRPr="0011018F">
              <w:t>Юридический адрес:</w:t>
            </w:r>
          </w:p>
          <w:p w:rsidR="001E1557" w:rsidRPr="0011018F" w:rsidRDefault="001E1557" w:rsidP="00A924C4">
            <w:pPr>
              <w:widowControl w:val="0"/>
              <w:spacing w:line="276" w:lineRule="auto"/>
            </w:pPr>
            <w:r w:rsidRPr="0011018F">
              <w:t>Банковские реквизиты</w:t>
            </w:r>
          </w:p>
          <w:p w:rsidR="001E1557" w:rsidRPr="0011018F" w:rsidRDefault="001E1557" w:rsidP="00A924C4">
            <w:pPr>
              <w:widowControl w:val="0"/>
              <w:spacing w:line="276" w:lineRule="auto"/>
            </w:pPr>
            <w:r w:rsidRPr="0011018F">
              <w:t>ФИО __________________________ (подпись)</w:t>
            </w:r>
          </w:p>
        </w:tc>
        <w:tc>
          <w:tcPr>
            <w:tcW w:w="4786" w:type="dxa"/>
          </w:tcPr>
          <w:p w:rsidR="001E1557" w:rsidRPr="0011018F" w:rsidRDefault="001E1557" w:rsidP="00A924C4">
            <w:pPr>
              <w:widowControl w:val="0"/>
              <w:spacing w:line="276" w:lineRule="auto"/>
              <w:rPr>
                <w:i/>
                <w:iCs/>
              </w:rPr>
            </w:pPr>
            <w:r w:rsidRPr="0011018F">
              <w:rPr>
                <w:i/>
                <w:iCs/>
              </w:rPr>
              <w:t>Покупатель</w:t>
            </w:r>
          </w:p>
          <w:p w:rsidR="001E1557" w:rsidRPr="0011018F" w:rsidRDefault="001E1557" w:rsidP="00A924C4">
            <w:pPr>
              <w:widowControl w:val="0"/>
              <w:spacing w:line="276" w:lineRule="auto"/>
            </w:pPr>
            <w:r w:rsidRPr="0011018F">
              <w:t>Юридический адрес:</w:t>
            </w:r>
          </w:p>
          <w:p w:rsidR="001E1557" w:rsidRPr="0011018F" w:rsidRDefault="001E1557" w:rsidP="00A924C4">
            <w:pPr>
              <w:widowControl w:val="0"/>
              <w:spacing w:line="276" w:lineRule="auto"/>
            </w:pPr>
            <w:r w:rsidRPr="0011018F">
              <w:t>Банковские реквизиты</w:t>
            </w:r>
          </w:p>
          <w:p w:rsidR="001E1557" w:rsidRPr="0011018F" w:rsidRDefault="001E1557" w:rsidP="00A924C4">
            <w:pPr>
              <w:widowControl w:val="0"/>
              <w:spacing w:line="276" w:lineRule="auto"/>
            </w:pPr>
            <w:r w:rsidRPr="0011018F">
              <w:t>ФИО __________________________ (подпись)</w:t>
            </w:r>
          </w:p>
        </w:tc>
      </w:tr>
    </w:tbl>
    <w:p w:rsidR="001E1557" w:rsidRPr="0011018F" w:rsidRDefault="001E1557" w:rsidP="00A924C4">
      <w:pPr>
        <w:widowControl w:val="0"/>
        <w:autoSpaceDE w:val="0"/>
        <w:autoSpaceDN w:val="0"/>
        <w:adjustRightInd w:val="0"/>
        <w:rPr>
          <w:b/>
          <w:bCs/>
        </w:rPr>
      </w:pPr>
    </w:p>
    <w:p w:rsidR="001E1557" w:rsidRPr="0011018F" w:rsidRDefault="001E1557" w:rsidP="00A924C4">
      <w:pPr>
        <w:widowControl w:val="0"/>
        <w:spacing w:line="276" w:lineRule="auto"/>
        <w:jc w:val="center"/>
        <w:rPr>
          <w:b/>
          <w:bCs/>
        </w:rPr>
      </w:pPr>
      <w:r w:rsidRPr="0011018F">
        <w:rPr>
          <w:b/>
          <w:bCs/>
        </w:rPr>
        <w:br w:type="page"/>
      </w:r>
    </w:p>
    <w:p w:rsidR="001E1557" w:rsidRPr="0011018F" w:rsidRDefault="001E1557" w:rsidP="00E30D1A">
      <w:pPr>
        <w:widowControl w:val="0"/>
        <w:tabs>
          <w:tab w:val="num" w:pos="360"/>
          <w:tab w:val="left" w:pos="1260"/>
        </w:tabs>
        <w:ind w:firstLine="567"/>
        <w:jc w:val="right"/>
        <w:rPr>
          <w:sz w:val="20"/>
          <w:szCs w:val="20"/>
        </w:rPr>
      </w:pPr>
      <w:r w:rsidRPr="0011018F">
        <w:rPr>
          <w:sz w:val="20"/>
          <w:szCs w:val="20"/>
        </w:rPr>
        <w:t>Приложение 1.11</w:t>
      </w:r>
    </w:p>
    <w:p w:rsidR="001E1557" w:rsidRPr="0011018F" w:rsidRDefault="001E1557" w:rsidP="00A924C4">
      <w:pPr>
        <w:widowControl w:val="0"/>
        <w:autoSpaceDE w:val="0"/>
        <w:autoSpaceDN w:val="0"/>
        <w:adjustRightInd w:val="0"/>
        <w:jc w:val="center"/>
        <w:rPr>
          <w:b/>
          <w:bCs/>
        </w:rPr>
      </w:pPr>
      <w:r w:rsidRPr="0011018F">
        <w:rPr>
          <w:b/>
          <w:bCs/>
        </w:rPr>
        <w:t>ДОГОВОР</w:t>
      </w:r>
    </w:p>
    <w:p w:rsidR="001E1557" w:rsidRPr="0011018F" w:rsidRDefault="001E1557" w:rsidP="00A924C4">
      <w:pPr>
        <w:widowControl w:val="0"/>
        <w:autoSpaceDE w:val="0"/>
        <w:autoSpaceDN w:val="0"/>
        <w:adjustRightInd w:val="0"/>
        <w:jc w:val="center"/>
        <w:rPr>
          <w:b/>
          <w:bCs/>
        </w:rPr>
      </w:pPr>
      <w:r w:rsidRPr="0011018F">
        <w:rPr>
          <w:b/>
          <w:bCs/>
        </w:rPr>
        <w:t>АРЕНДЫ ЗЕМЕЛЬНОГО УЧАСТКА № ___</w:t>
      </w:r>
    </w:p>
    <w:p w:rsidR="001E1557" w:rsidRPr="0011018F" w:rsidRDefault="001E1557" w:rsidP="00A924C4">
      <w:pPr>
        <w:widowControl w:val="0"/>
        <w:autoSpaceDE w:val="0"/>
        <w:autoSpaceDN w:val="0"/>
        <w:adjustRightInd w:val="0"/>
        <w:rPr>
          <w:sz w:val="28"/>
          <w:szCs w:val="28"/>
        </w:rPr>
      </w:pPr>
    </w:p>
    <w:tbl>
      <w:tblPr>
        <w:tblW w:w="0" w:type="auto"/>
        <w:tblInd w:w="-106" w:type="dxa"/>
        <w:tblLook w:val="00A0"/>
      </w:tblPr>
      <w:tblGrid>
        <w:gridCol w:w="4785"/>
        <w:gridCol w:w="4786"/>
      </w:tblGrid>
      <w:tr w:rsidR="001E1557" w:rsidRPr="0011018F">
        <w:tc>
          <w:tcPr>
            <w:tcW w:w="4785" w:type="dxa"/>
          </w:tcPr>
          <w:p w:rsidR="001E1557" w:rsidRPr="0011018F" w:rsidRDefault="001E1557" w:rsidP="00A924C4">
            <w:pPr>
              <w:widowControl w:val="0"/>
            </w:pPr>
          </w:p>
          <w:p w:rsidR="001E1557" w:rsidRPr="0011018F" w:rsidRDefault="001E1557" w:rsidP="00A924C4">
            <w:pPr>
              <w:widowControl w:val="0"/>
              <w:pBdr>
                <w:top w:val="single" w:sz="12" w:space="1" w:color="auto"/>
                <w:bottom w:val="single" w:sz="12" w:space="1" w:color="auto"/>
              </w:pBdr>
            </w:pPr>
          </w:p>
          <w:p w:rsidR="001E1557" w:rsidRPr="0011018F" w:rsidRDefault="001E1557" w:rsidP="00A924C4">
            <w:pPr>
              <w:widowControl w:val="0"/>
              <w:rPr>
                <w:color w:val="A6A6A6"/>
              </w:rPr>
            </w:pPr>
            <w:r w:rsidRPr="0011018F">
              <w:rPr>
                <w:color w:val="A6A6A6"/>
                <w:sz w:val="18"/>
                <w:szCs w:val="18"/>
              </w:rPr>
              <w:t>(место заключения Договора)</w:t>
            </w:r>
          </w:p>
        </w:tc>
        <w:tc>
          <w:tcPr>
            <w:tcW w:w="4786" w:type="dxa"/>
          </w:tcPr>
          <w:p w:rsidR="001E1557" w:rsidRPr="0011018F" w:rsidRDefault="001E1557" w:rsidP="00A924C4">
            <w:pPr>
              <w:widowControl w:val="0"/>
            </w:pPr>
            <w:r w:rsidRPr="0011018F">
              <w:t>«_____» _________________ 20____ г.</w:t>
            </w:r>
          </w:p>
        </w:tc>
      </w:tr>
    </w:tbl>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pPr>
      <w:r w:rsidRPr="0011018F">
        <w:t xml:space="preserve">_____________________________________________________________________, </w:t>
      </w:r>
    </w:p>
    <w:p w:rsidR="001E1557" w:rsidRPr="0011018F" w:rsidRDefault="001E1557" w:rsidP="00A924C4">
      <w:pPr>
        <w:widowControl w:val="0"/>
        <w:rPr>
          <w:color w:val="A6A6A6"/>
          <w:sz w:val="20"/>
          <w:szCs w:val="20"/>
        </w:rPr>
      </w:pPr>
      <w:r w:rsidRPr="0011018F">
        <w:rPr>
          <w:color w:val="A6A6A6"/>
          <w:sz w:val="20"/>
          <w:szCs w:val="20"/>
        </w:rPr>
        <w:t>(наименование уполномоченного органа местного самоуправления)</w:t>
      </w:r>
    </w:p>
    <w:p w:rsidR="001E1557" w:rsidRPr="0011018F" w:rsidRDefault="001E1557" w:rsidP="00A924C4">
      <w:pPr>
        <w:widowControl w:val="0"/>
        <w:rPr>
          <w:sz w:val="20"/>
          <w:szCs w:val="20"/>
        </w:rPr>
      </w:pPr>
      <w:r w:rsidRPr="0011018F">
        <w:t xml:space="preserve">________________________________________ именуем_____ в дальнейшем «Арендодатель», в лице ________________________________________________, </w:t>
      </w:r>
    </w:p>
    <w:p w:rsidR="001E1557" w:rsidRPr="0011018F" w:rsidRDefault="001E1557" w:rsidP="00A924C4">
      <w:pPr>
        <w:widowControl w:val="0"/>
        <w:ind w:left="2124"/>
        <w:rPr>
          <w:color w:val="A6A6A6"/>
          <w:sz w:val="20"/>
          <w:szCs w:val="20"/>
        </w:rPr>
      </w:pPr>
      <w:r w:rsidRPr="0011018F">
        <w:rPr>
          <w:color w:val="A6A6A6"/>
          <w:sz w:val="20"/>
          <w:szCs w:val="20"/>
        </w:rPr>
        <w:t>(должность, Ф. И. О. уполномоченного лица)</w:t>
      </w:r>
    </w:p>
    <w:p w:rsidR="001E1557" w:rsidRPr="0011018F" w:rsidRDefault="001E1557" w:rsidP="00A924C4">
      <w:pPr>
        <w:widowControl w:val="0"/>
        <w:rPr>
          <w:sz w:val="20"/>
          <w:szCs w:val="20"/>
        </w:rPr>
      </w:pPr>
      <w:r w:rsidRPr="0011018F">
        <w:rPr>
          <w:sz w:val="20"/>
          <w:szCs w:val="20"/>
        </w:rPr>
        <w:t>______________________________________________________________________________</w:t>
      </w:r>
    </w:p>
    <w:p w:rsidR="001E1557" w:rsidRPr="0011018F" w:rsidRDefault="001E1557" w:rsidP="00A924C4">
      <w:pPr>
        <w:widowControl w:val="0"/>
      </w:pPr>
      <w:r w:rsidRPr="0011018F">
        <w:t>действующего на основании _____________________________________________</w:t>
      </w:r>
    </w:p>
    <w:p w:rsidR="001E1557" w:rsidRPr="0011018F" w:rsidRDefault="001E1557" w:rsidP="00A924C4">
      <w:pPr>
        <w:widowControl w:val="0"/>
      </w:pPr>
      <w:r w:rsidRPr="0011018F">
        <w:t xml:space="preserve">____________________________________________________________________, </w:t>
      </w:r>
    </w:p>
    <w:p w:rsidR="001E1557" w:rsidRPr="0011018F" w:rsidRDefault="001E1557"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1E1557" w:rsidRPr="0011018F" w:rsidRDefault="001E1557" w:rsidP="00A924C4">
      <w:pPr>
        <w:widowControl w:val="0"/>
      </w:pPr>
      <w:r w:rsidRPr="0011018F">
        <w:t>и_________________________________________________________________________________________________________________________________________</w:t>
      </w:r>
    </w:p>
    <w:p w:rsidR="001E1557" w:rsidRPr="0011018F" w:rsidRDefault="001E1557" w:rsidP="00A924C4">
      <w:pPr>
        <w:widowControl w:val="0"/>
        <w:rPr>
          <w:color w:val="A6A6A6"/>
        </w:rPr>
      </w:pPr>
      <w:r w:rsidRPr="0011018F">
        <w:rPr>
          <w:color w:val="A6A6A6"/>
          <w:sz w:val="20"/>
          <w:szCs w:val="20"/>
        </w:rPr>
        <w:t>(Ф. И. О. гражданина/ полное наименование юридического лица, признанного победителем торгов)</w:t>
      </w:r>
    </w:p>
    <w:p w:rsidR="001E1557" w:rsidRPr="0011018F" w:rsidRDefault="001E1557" w:rsidP="00A924C4">
      <w:pPr>
        <w:widowControl w:val="0"/>
      </w:pPr>
      <w:r w:rsidRPr="0011018F">
        <w:t>именуем_______ в дальнейшем «Арендатор», в лице _____________________</w:t>
      </w:r>
      <w:r w:rsidRPr="0011018F">
        <w:br/>
        <w:t>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(должность, Ф. И. О. лица, уполномоченного на совершение сделок от имени юридического лица)</w:t>
      </w:r>
    </w:p>
    <w:p w:rsidR="001E1557" w:rsidRPr="0011018F" w:rsidRDefault="001E1557" w:rsidP="00A924C4">
      <w:pPr>
        <w:widowControl w:val="0"/>
      </w:pPr>
      <w:r w:rsidRPr="0011018F">
        <w:t>действующего на основании ____________________________________________</w:t>
      </w:r>
    </w:p>
    <w:p w:rsidR="001E1557" w:rsidRPr="0011018F" w:rsidRDefault="001E1557" w:rsidP="00A924C4">
      <w:pPr>
        <w:widowControl w:val="0"/>
      </w:pPr>
      <w:r w:rsidRPr="0011018F">
        <w:t>____________________________________________________________________,</w:t>
      </w:r>
    </w:p>
    <w:p w:rsidR="001E1557" w:rsidRPr="0011018F" w:rsidRDefault="001E1557"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1E1557" w:rsidRPr="0011018F" w:rsidRDefault="001E1557" w:rsidP="00A924C4">
      <w:pPr>
        <w:widowControl w:val="0"/>
      </w:pPr>
      <w:r w:rsidRPr="0011018F">
        <w:t>именуемые в дальнейшем совместно «Стороны», на основании протокола о результатах торгов по продаже права на заключение договора аренды земельного участка от «____» __________ 20___ года № ___ заключили настоящий договор (далее - Договор) о нижеследующем:</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b/>
          <w:bCs/>
        </w:rPr>
      </w:pPr>
      <w:r w:rsidRPr="0011018F">
        <w:rPr>
          <w:b/>
          <w:bCs/>
        </w:rPr>
        <w:t>1. ПРЕДМЕТ ДОГОВОРА</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pPr>
      <w:r w:rsidRPr="0011018F">
        <w:t>1.1. Арендодатель предоставляет, а Арендатор принимает в аренду на условиях настоящего Договора земельный участок из земель муниципального образования________________________________________________________________________________________________________________________________,</w:t>
      </w:r>
    </w:p>
    <w:p w:rsidR="001E1557" w:rsidRPr="0011018F" w:rsidRDefault="001E1557" w:rsidP="00A924C4">
      <w:pPr>
        <w:widowControl w:val="0"/>
        <w:rPr>
          <w:color w:val="A6A6A6"/>
        </w:rPr>
      </w:pPr>
      <w:r w:rsidRPr="0011018F">
        <w:rPr>
          <w:color w:val="A6A6A6"/>
          <w:sz w:val="20"/>
          <w:szCs w:val="20"/>
        </w:rPr>
        <w:t>(наименование муниципального образования)</w:t>
      </w:r>
    </w:p>
    <w:p w:rsidR="001E1557" w:rsidRPr="0011018F" w:rsidRDefault="001E1557" w:rsidP="00A924C4">
      <w:pPr>
        <w:widowControl w:val="0"/>
      </w:pPr>
      <w:r w:rsidRPr="0011018F">
        <w:t>отнесенных к категории ___________________________________________, с кадастровым номером ________________________, расположенный по адресу (имеющий адресные ориентиры): ________________________________________</w:t>
      </w:r>
    </w:p>
    <w:p w:rsidR="001E1557" w:rsidRPr="0011018F" w:rsidRDefault="001E1557" w:rsidP="00A924C4">
      <w:pPr>
        <w:widowControl w:val="0"/>
      </w:pPr>
      <w:r w:rsidRPr="0011018F">
        <w:t xml:space="preserve">_____________________________________________________________________, </w:t>
      </w:r>
    </w:p>
    <w:p w:rsidR="001E1557" w:rsidRPr="0011018F" w:rsidRDefault="001E1557" w:rsidP="00A924C4">
      <w:pPr>
        <w:widowControl w:val="0"/>
      </w:pPr>
      <w:r w:rsidRPr="0011018F">
        <w:t>общей площадью _______ кв. метров, (далее - Участок) для использования в целях ________________________________________________________________</w:t>
      </w:r>
    </w:p>
    <w:p w:rsidR="001E1557" w:rsidRPr="0011018F" w:rsidRDefault="001E1557" w:rsidP="00A924C4">
      <w:pPr>
        <w:widowControl w:val="0"/>
      </w:pPr>
      <w:r w:rsidRPr="0011018F">
        <w:t>_____________________________________________________________________,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(разрешенное использование земельного участка)</w:t>
      </w:r>
    </w:p>
    <w:p w:rsidR="001E1557" w:rsidRPr="0011018F" w:rsidRDefault="001E1557" w:rsidP="00A924C4">
      <w:pPr>
        <w:widowControl w:val="0"/>
      </w:pPr>
      <w:r w:rsidRPr="0011018F">
        <w:t>в границах, указанных в градостроительном плане Участка, прилагаемому к настоящему Договору и являющемуся его неотъемлемой частью.</w:t>
      </w:r>
    </w:p>
    <w:p w:rsidR="001E1557" w:rsidRPr="0011018F" w:rsidRDefault="001E1557" w:rsidP="00A924C4">
      <w:pPr>
        <w:widowControl w:val="0"/>
        <w:tabs>
          <w:tab w:val="left" w:pos="180"/>
        </w:tabs>
      </w:pPr>
      <w:r w:rsidRPr="0011018F">
        <w:t xml:space="preserve"> 1.2. На земельном участке расположены: ________________________________</w:t>
      </w:r>
    </w:p>
    <w:p w:rsidR="001E1557" w:rsidRPr="0011018F" w:rsidRDefault="001E1557" w:rsidP="00A924C4">
      <w:pPr>
        <w:widowControl w:val="0"/>
        <w:tabs>
          <w:tab w:val="left" w:pos="180"/>
        </w:tabs>
      </w:pPr>
      <w:r w:rsidRPr="0011018F">
        <w:t>____________________________________________________________________</w:t>
      </w:r>
    </w:p>
    <w:p w:rsidR="001E1557" w:rsidRPr="0011018F" w:rsidRDefault="001E1557"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1E1557" w:rsidRPr="0011018F" w:rsidRDefault="001E1557" w:rsidP="00A924C4">
      <w:pPr>
        <w:widowControl w:val="0"/>
      </w:pPr>
      <w:r w:rsidRPr="0011018F">
        <w:t>______________________________________________________________________</w:t>
      </w:r>
    </w:p>
    <w:p w:rsidR="001E1557" w:rsidRPr="0011018F" w:rsidRDefault="001E1557" w:rsidP="00A924C4">
      <w:pPr>
        <w:widowControl w:val="0"/>
        <w:tabs>
          <w:tab w:val="left" w:pos="360"/>
        </w:tabs>
      </w:pPr>
      <w:r w:rsidRPr="0011018F">
        <w:t xml:space="preserve"> 1.3. Участок считается переданным Арендодателем и принятым Арендатором со дня подписания Сторонами акта приема-передачи Участка. Акт приема-передачи подписывается Сторонами в течение 5 дней со дня подписания настоящего Договора.</w:t>
      </w:r>
    </w:p>
    <w:p w:rsidR="001E1557" w:rsidRPr="0011018F" w:rsidRDefault="001E1557" w:rsidP="00A924C4">
      <w:pPr>
        <w:widowControl w:val="0"/>
        <w:rPr>
          <w:b/>
          <w:bCs/>
        </w:rPr>
      </w:pPr>
      <w:r w:rsidRPr="0011018F">
        <w:rPr>
          <w:b/>
          <w:bCs/>
        </w:rPr>
        <w:t>2. СРОК ДОГОВОРА</w:t>
      </w:r>
    </w:p>
    <w:p w:rsidR="001E1557" w:rsidRPr="0011018F" w:rsidRDefault="001E1557" w:rsidP="00A924C4">
      <w:pPr>
        <w:widowControl w:val="0"/>
      </w:pPr>
    </w:p>
    <w:p w:rsidR="001E1557" w:rsidRPr="0011018F" w:rsidRDefault="001E1557" w:rsidP="00A924C4">
      <w:pPr>
        <w:widowControl w:val="0"/>
      </w:pPr>
      <w:r w:rsidRPr="0011018F">
        <w:t xml:space="preserve"> 2.1. Срок аренды Участка устанавливается с «___» __________20___ г. по «___» ________ 20____г.</w:t>
      </w:r>
    </w:p>
    <w:p w:rsidR="001E1557" w:rsidRPr="0011018F" w:rsidRDefault="001E1557" w:rsidP="00A924C4">
      <w:pPr>
        <w:widowControl w:val="0"/>
      </w:pPr>
      <w:r w:rsidRPr="0011018F">
        <w:t xml:space="preserve"> 2.2. Настоящий Договор вступает в силу со дня его государственной регистрации в соответствии с требованиями законодательства Российской Федерации.</w:t>
      </w:r>
    </w:p>
    <w:p w:rsidR="001E1557" w:rsidRPr="0011018F" w:rsidRDefault="001E1557" w:rsidP="00A924C4">
      <w:pPr>
        <w:widowControl w:val="0"/>
        <w:autoSpaceDE w:val="0"/>
        <w:autoSpaceDN w:val="0"/>
        <w:adjustRightInd w:val="0"/>
        <w:rPr>
          <w:b/>
          <w:bCs/>
        </w:rPr>
      </w:pPr>
      <w:r w:rsidRPr="0011018F">
        <w:rPr>
          <w:b/>
          <w:bCs/>
        </w:rPr>
        <w:t>3. АРЕНДНАЯ ПЛАТА</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pPr>
      <w:r w:rsidRPr="0011018F">
        <w:t xml:space="preserve"> 3.1. Размер арендной платы за Участок составляет _______________________</w:t>
      </w:r>
    </w:p>
    <w:p w:rsidR="001E1557" w:rsidRPr="0011018F" w:rsidRDefault="001E1557" w:rsidP="00A924C4">
      <w:pPr>
        <w:widowControl w:val="0"/>
        <w:rPr>
          <w:color w:val="A6A6A6"/>
          <w:sz w:val="18"/>
          <w:szCs w:val="18"/>
        </w:rPr>
      </w:pPr>
      <w:r w:rsidRPr="0011018F">
        <w:rPr>
          <w:color w:val="A6A6A6"/>
          <w:sz w:val="18"/>
          <w:szCs w:val="18"/>
        </w:rPr>
        <w:t>(сумма цифрой)</w:t>
      </w:r>
    </w:p>
    <w:p w:rsidR="001E1557" w:rsidRPr="0011018F" w:rsidRDefault="001E1557" w:rsidP="00A924C4">
      <w:pPr>
        <w:widowControl w:val="0"/>
      </w:pPr>
      <w:r w:rsidRPr="0011018F">
        <w:t>(____________________________________________) рублей в _______________</w:t>
      </w:r>
    </w:p>
    <w:p w:rsidR="001E1557" w:rsidRPr="0011018F" w:rsidRDefault="001E1557" w:rsidP="00A924C4">
      <w:pPr>
        <w:widowControl w:val="0"/>
        <w:rPr>
          <w:color w:val="A6A6A6"/>
          <w:sz w:val="18"/>
          <w:szCs w:val="18"/>
        </w:rPr>
      </w:pPr>
      <w:r w:rsidRPr="0011018F">
        <w:rPr>
          <w:color w:val="A6A6A6"/>
          <w:sz w:val="18"/>
          <w:szCs w:val="18"/>
        </w:rPr>
        <w:t xml:space="preserve">(сумма прописью) </w:t>
      </w:r>
      <w:r w:rsidRPr="0011018F">
        <w:rPr>
          <w:color w:val="A6A6A6"/>
          <w:sz w:val="18"/>
          <w:szCs w:val="18"/>
        </w:rPr>
        <w:tab/>
        <w:t xml:space="preserve"> (год, квартал, месяц)</w:t>
      </w:r>
    </w:p>
    <w:p w:rsidR="001E1557" w:rsidRPr="0011018F" w:rsidRDefault="001E1557" w:rsidP="00A924C4">
      <w:pPr>
        <w:widowControl w:val="0"/>
        <w:rPr>
          <w:sz w:val="18"/>
          <w:szCs w:val="18"/>
        </w:rPr>
      </w:pPr>
    </w:p>
    <w:p w:rsidR="001E1557" w:rsidRPr="0011018F" w:rsidRDefault="001E1557" w:rsidP="00A924C4">
      <w:pPr>
        <w:widowControl w:val="0"/>
      </w:pPr>
      <w:r w:rsidRPr="0011018F">
        <w:t>Сумма задатка, внесенного Арендатором организатору торгов в размере __________________________________ рублей, засчитывается в счет арендной платы за Участок.</w:t>
      </w:r>
    </w:p>
    <w:p w:rsidR="001E1557" w:rsidRPr="0011018F" w:rsidRDefault="001E1557" w:rsidP="00A924C4">
      <w:pPr>
        <w:widowControl w:val="0"/>
      </w:pPr>
    </w:p>
    <w:p w:rsidR="001E1557" w:rsidRPr="0011018F" w:rsidRDefault="001E1557" w:rsidP="00A924C4">
      <w:pPr>
        <w:widowControl w:val="0"/>
      </w:pPr>
      <w:r w:rsidRPr="0011018F">
        <w:t xml:space="preserve"> 3.2. Арендная плата вносится Арендатором ______________________________</w:t>
      </w:r>
    </w:p>
    <w:p w:rsidR="001E1557" w:rsidRPr="0011018F" w:rsidRDefault="001E1557" w:rsidP="00A924C4">
      <w:pPr>
        <w:widowControl w:val="0"/>
      </w:pPr>
      <w:r w:rsidRPr="0011018F">
        <w:t>______________________________________________________________________</w:t>
      </w:r>
    </w:p>
    <w:p w:rsidR="001E1557" w:rsidRPr="0011018F" w:rsidRDefault="001E1557" w:rsidP="00A924C4">
      <w:pPr>
        <w:widowControl w:val="0"/>
        <w:rPr>
          <w:color w:val="A6A6A6"/>
          <w:sz w:val="18"/>
          <w:szCs w:val="18"/>
        </w:rPr>
      </w:pPr>
      <w:r w:rsidRPr="0011018F">
        <w:rPr>
          <w:color w:val="A6A6A6"/>
          <w:sz w:val="18"/>
          <w:szCs w:val="18"/>
        </w:rPr>
        <w:t>(условия и сроки внесения арендатором арендной платы)</w:t>
      </w:r>
    </w:p>
    <w:p w:rsidR="001E1557" w:rsidRPr="0011018F" w:rsidRDefault="001E1557" w:rsidP="00A924C4">
      <w:pPr>
        <w:widowControl w:val="0"/>
      </w:pPr>
      <w:r w:rsidRPr="0011018F">
        <w:t xml:space="preserve">путем банковского перевода денежных средств на расчетный счет Арендодателя _____________________________________________________________________. </w:t>
      </w:r>
    </w:p>
    <w:p w:rsidR="001E1557" w:rsidRPr="0011018F" w:rsidRDefault="001E1557" w:rsidP="00A924C4">
      <w:pPr>
        <w:widowControl w:val="0"/>
        <w:rPr>
          <w:color w:val="A6A6A6"/>
          <w:sz w:val="18"/>
          <w:szCs w:val="18"/>
        </w:rPr>
      </w:pPr>
      <w:r w:rsidRPr="0011018F">
        <w:rPr>
          <w:color w:val="A6A6A6"/>
          <w:sz w:val="18"/>
          <w:szCs w:val="18"/>
        </w:rPr>
        <w:t>(реквизиты расчетного счета)</w:t>
      </w:r>
    </w:p>
    <w:p w:rsidR="001E1557" w:rsidRPr="0011018F" w:rsidRDefault="001E1557" w:rsidP="00A924C4">
      <w:pPr>
        <w:widowControl w:val="0"/>
        <w:autoSpaceDE w:val="0"/>
        <w:autoSpaceDN w:val="0"/>
        <w:adjustRightInd w:val="0"/>
      </w:pPr>
      <w:r w:rsidRPr="0011018F">
        <w:t xml:space="preserve"> 3.3. Арендная плата установлена сроком на 1 (один) год и подлежит ежегодному пересмотру с учетом изменения ставок арендной платы в соответствии с федеральным законодательством, законодательством Оренбургской области, нормативно-правовыми актами органов местного самоуправления путем подписания Сторонами дополнительного соглашения к настоящему Договору.</w:t>
      </w:r>
    </w:p>
    <w:p w:rsidR="001E1557" w:rsidRPr="0011018F" w:rsidRDefault="001E1557" w:rsidP="00A924C4">
      <w:pPr>
        <w:widowControl w:val="0"/>
        <w:autoSpaceDE w:val="0"/>
        <w:autoSpaceDN w:val="0"/>
        <w:adjustRightInd w:val="0"/>
      </w:pPr>
      <w:r w:rsidRPr="0011018F">
        <w:t xml:space="preserve"> 3.4. Исполнением обязательства по внесению арендной платы является зачисление денежных средств на указанный Арендодателем расчетный счет.</w:t>
      </w:r>
    </w:p>
    <w:p w:rsidR="001E1557" w:rsidRPr="0011018F" w:rsidRDefault="001E1557" w:rsidP="00A924C4">
      <w:pPr>
        <w:widowControl w:val="0"/>
        <w:autoSpaceDE w:val="0"/>
        <w:autoSpaceDN w:val="0"/>
        <w:adjustRightInd w:val="0"/>
      </w:pPr>
      <w:r w:rsidRPr="0011018F">
        <w:t xml:space="preserve"> 3.5. За нарушение сроков внесения арендной платы Арендатор уплачивает пени в размере _____ % за каждый день просрочки от суммы просроченного платежа за истекший расчетный период. Началом применения данной санкции считается день, следующий за последним днем срока внесения платежа. Неустойка применяется также в случае неправильного зачисления арендной платы Арендатором.</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b/>
          <w:bCs/>
        </w:rPr>
      </w:pPr>
      <w:r w:rsidRPr="0011018F">
        <w:rPr>
          <w:b/>
          <w:bCs/>
        </w:rPr>
        <w:t>4. ПРАВА И ОБЯЗАННОСТИ СТОРОН</w:t>
      </w:r>
    </w:p>
    <w:p w:rsidR="001E1557" w:rsidRPr="0011018F" w:rsidRDefault="001E1557" w:rsidP="00A924C4">
      <w:pPr>
        <w:widowControl w:val="0"/>
        <w:autoSpaceDE w:val="0"/>
        <w:autoSpaceDN w:val="0"/>
        <w:adjustRightInd w:val="0"/>
      </w:pPr>
    </w:p>
    <w:p w:rsidR="001E1557" w:rsidRPr="0011018F" w:rsidRDefault="001E1557" w:rsidP="00A924C4">
      <w:pPr>
        <w:widowControl w:val="0"/>
        <w:tabs>
          <w:tab w:val="left" w:pos="360"/>
        </w:tabs>
        <w:autoSpaceDE w:val="0"/>
        <w:autoSpaceDN w:val="0"/>
        <w:adjustRightInd w:val="0"/>
        <w:rPr>
          <w:i/>
          <w:iCs/>
          <w:u w:val="single"/>
        </w:rPr>
      </w:pPr>
      <w:r w:rsidRPr="0011018F">
        <w:rPr>
          <w:i/>
          <w:iCs/>
          <w:u w:val="single"/>
        </w:rPr>
        <w:t xml:space="preserve"> 4.1. Арендодатель имеет право:</w:t>
      </w:r>
    </w:p>
    <w:p w:rsidR="001E1557" w:rsidRPr="0011018F" w:rsidRDefault="001E1557" w:rsidP="00A924C4">
      <w:pPr>
        <w:widowControl w:val="0"/>
        <w:autoSpaceDE w:val="0"/>
        <w:autoSpaceDN w:val="0"/>
        <w:adjustRightInd w:val="0"/>
      </w:pPr>
      <w:r w:rsidRPr="0011018F">
        <w:t xml:space="preserve"> 4.1.1. Осуществлять контроль за использованием и охраной Участка Арендатором. </w:t>
      </w:r>
    </w:p>
    <w:p w:rsidR="001E1557" w:rsidRPr="0011018F" w:rsidRDefault="001E1557" w:rsidP="00A924C4">
      <w:pPr>
        <w:widowControl w:val="0"/>
        <w:autoSpaceDE w:val="0"/>
        <w:autoSpaceDN w:val="0"/>
        <w:adjustRightInd w:val="0"/>
      </w:pPr>
      <w:r w:rsidRPr="0011018F">
        <w:t xml:space="preserve"> 4.1.2. Вносить в Договор необходимые изменения и уточнения в случае изменения действующего законодательства.</w:t>
      </w:r>
    </w:p>
    <w:p w:rsidR="001E1557" w:rsidRPr="0011018F" w:rsidRDefault="001E1557" w:rsidP="00A924C4">
      <w:pPr>
        <w:widowControl w:val="0"/>
        <w:autoSpaceDE w:val="0"/>
        <w:autoSpaceDN w:val="0"/>
        <w:adjustRightInd w:val="0"/>
      </w:pPr>
      <w:r w:rsidRPr="0011018F">
        <w:t xml:space="preserve"> 4.1.3. Приостанавливать работы, ведущиеся Арендатором с нарушением условий действующего Договора.</w:t>
      </w:r>
    </w:p>
    <w:p w:rsidR="001E1557" w:rsidRPr="0011018F" w:rsidRDefault="001E1557" w:rsidP="00A924C4">
      <w:pPr>
        <w:widowControl w:val="0"/>
        <w:autoSpaceDE w:val="0"/>
        <w:autoSpaceDN w:val="0"/>
        <w:adjustRightInd w:val="0"/>
        <w:rPr>
          <w:i/>
          <w:iCs/>
          <w:u w:val="single"/>
        </w:rPr>
      </w:pPr>
      <w:r w:rsidRPr="0011018F">
        <w:rPr>
          <w:i/>
          <w:iCs/>
          <w:u w:val="single"/>
        </w:rPr>
        <w:t xml:space="preserve"> 4.2. Арендодатель обязан:</w:t>
      </w:r>
    </w:p>
    <w:p w:rsidR="001E1557" w:rsidRPr="0011018F" w:rsidRDefault="001E1557" w:rsidP="00A924C4">
      <w:pPr>
        <w:widowControl w:val="0"/>
      </w:pPr>
      <w:r w:rsidRPr="0011018F">
        <w:t xml:space="preserve"> 4.2.1. Выполнять в полном объеме все условия настоящего Договора.</w:t>
      </w:r>
    </w:p>
    <w:p w:rsidR="001E1557" w:rsidRPr="0011018F" w:rsidRDefault="001E1557" w:rsidP="00A924C4">
      <w:pPr>
        <w:widowControl w:val="0"/>
        <w:autoSpaceDE w:val="0"/>
        <w:autoSpaceDN w:val="0"/>
        <w:adjustRightInd w:val="0"/>
      </w:pPr>
      <w:r w:rsidRPr="0011018F">
        <w:t xml:space="preserve"> 4.2.2. Передать Арендатору в пятидневный срок с момента подписания Договора земельный участок, указанный в пункте 1.1 настоящего Договора, по акту приема-передачи, являющегося неотъемлемой частью настоящего Договора.</w:t>
      </w:r>
    </w:p>
    <w:p w:rsidR="001E1557" w:rsidRPr="0011018F" w:rsidRDefault="001E1557" w:rsidP="00A924C4">
      <w:pPr>
        <w:widowControl w:val="0"/>
      </w:pPr>
      <w:r w:rsidRPr="0011018F">
        <w:t xml:space="preserve"> 4.2.3. Не вмешиваться в хозяйственную деятельность Арендатора, если она не наносит ущерба окружающей среде, не нарушает законных прав других лиц, не противоречит архитектурно-градостроительным, природоохранным и иным нормам, правилам и требованиям земельного и иного законодательства и условиям настоящего Договора.</w:t>
      </w:r>
    </w:p>
    <w:p w:rsidR="001E1557" w:rsidRPr="0011018F" w:rsidRDefault="001E1557" w:rsidP="00A924C4">
      <w:pPr>
        <w:widowControl w:val="0"/>
        <w:autoSpaceDE w:val="0"/>
        <w:autoSpaceDN w:val="0"/>
        <w:adjustRightInd w:val="0"/>
      </w:pPr>
      <w:r w:rsidRPr="0011018F">
        <w:t xml:space="preserve"> 4.2.4. Письменно в десятидневный срок уведомить Арендатора об изменении реквизитов счетов для перечисления арендной платы, предусмотренной п. 3.1. настоящего Договора.</w:t>
      </w:r>
    </w:p>
    <w:p w:rsidR="001E1557" w:rsidRPr="0011018F" w:rsidRDefault="001E1557" w:rsidP="00A924C4">
      <w:pPr>
        <w:widowControl w:val="0"/>
        <w:autoSpaceDE w:val="0"/>
        <w:autoSpaceDN w:val="0"/>
        <w:adjustRightInd w:val="0"/>
      </w:pPr>
      <w:r w:rsidRPr="0011018F">
        <w:t xml:space="preserve"> 4.2.5. Своевременно производить перерасчет арендной платы и в письменной форме информировать об этом Арендатора с приложением расчета арендной платы.</w:t>
      </w:r>
    </w:p>
    <w:p w:rsidR="001E1557" w:rsidRPr="0011018F" w:rsidRDefault="001E1557" w:rsidP="00A924C4">
      <w:pPr>
        <w:widowControl w:val="0"/>
        <w:rPr>
          <w:i/>
          <w:iCs/>
          <w:u w:val="single"/>
        </w:rPr>
      </w:pPr>
      <w:r w:rsidRPr="0011018F">
        <w:rPr>
          <w:i/>
          <w:iCs/>
          <w:u w:val="single"/>
        </w:rPr>
        <w:t xml:space="preserve"> 4.3. Арендатор имеет право:</w:t>
      </w:r>
    </w:p>
    <w:p w:rsidR="001E1557" w:rsidRPr="0011018F" w:rsidRDefault="001E1557" w:rsidP="00A924C4">
      <w:pPr>
        <w:widowControl w:val="0"/>
      </w:pPr>
      <w:r w:rsidRPr="0011018F">
        <w:t xml:space="preserve"> 4.3.1. Использовать Участок на условиях, установленных настоящим Договором.</w:t>
      </w:r>
    </w:p>
    <w:p w:rsidR="001E1557" w:rsidRPr="0011018F" w:rsidRDefault="001E1557" w:rsidP="00A924C4">
      <w:pPr>
        <w:widowControl w:val="0"/>
        <w:autoSpaceDE w:val="0"/>
        <w:autoSpaceDN w:val="0"/>
        <w:adjustRightInd w:val="0"/>
      </w:pPr>
      <w:r w:rsidRPr="0011018F">
        <w:t xml:space="preserve"> 4.3.2. С согласия Арендодателя сдавать участок в субаренду на срок, не превышающий срок действия настоящего Договора, а также передавать свои права и обязанности по Договору третьим лицам.</w:t>
      </w:r>
    </w:p>
    <w:p w:rsidR="001E1557" w:rsidRPr="0011018F" w:rsidRDefault="001E1557" w:rsidP="00A924C4">
      <w:pPr>
        <w:widowControl w:val="0"/>
      </w:pPr>
      <w:r w:rsidRPr="0011018F">
        <w:t xml:space="preserve"> 4.3.3.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Арендодателю не позднее чем за 3 (три) месяца до истечения срока действия настоящего Договора, за исключением случаев, предусмотренных законодательством Российской Федерации.</w:t>
      </w:r>
    </w:p>
    <w:p w:rsidR="001E1557" w:rsidRPr="0011018F" w:rsidRDefault="001E1557" w:rsidP="00A924C4">
      <w:pPr>
        <w:widowControl w:val="0"/>
        <w:rPr>
          <w:i/>
          <w:iCs/>
          <w:u w:val="single"/>
        </w:rPr>
      </w:pPr>
      <w:r w:rsidRPr="0011018F">
        <w:rPr>
          <w:i/>
          <w:iCs/>
          <w:u w:val="single"/>
        </w:rPr>
        <w:t xml:space="preserve"> 4.4. Арендатор обязан:</w:t>
      </w:r>
    </w:p>
    <w:p w:rsidR="001E1557" w:rsidRPr="0011018F" w:rsidRDefault="001E1557" w:rsidP="00A924C4">
      <w:pPr>
        <w:widowControl w:val="0"/>
      </w:pPr>
      <w:r w:rsidRPr="0011018F">
        <w:t xml:space="preserve"> 4.4.1. Выполнять в полном объеме все условия настоящего Договора.</w:t>
      </w:r>
    </w:p>
    <w:p w:rsidR="001E1557" w:rsidRPr="0011018F" w:rsidRDefault="001E1557" w:rsidP="00A924C4">
      <w:pPr>
        <w:widowControl w:val="0"/>
      </w:pPr>
      <w:r w:rsidRPr="0011018F">
        <w:t xml:space="preserve"> 4.4.2. Использовать Участок в соответствии с целевым назначением и разрешенным использованием, способами, не наносящими вред окружающей среде и Участку как природному объекту.</w:t>
      </w:r>
    </w:p>
    <w:p w:rsidR="001E1557" w:rsidRPr="0011018F" w:rsidRDefault="001E1557" w:rsidP="00A924C4">
      <w:pPr>
        <w:widowControl w:val="0"/>
      </w:pPr>
      <w:r w:rsidRPr="0011018F">
        <w:t xml:space="preserve"> 4.4.3. Уплачивать в размере и на условиях, установленных разделом 3 настоящего Договора, арендную плату.</w:t>
      </w:r>
    </w:p>
    <w:p w:rsidR="001E1557" w:rsidRPr="0011018F" w:rsidRDefault="001E1557" w:rsidP="00A924C4">
      <w:pPr>
        <w:widowControl w:val="0"/>
        <w:autoSpaceDE w:val="0"/>
        <w:autoSpaceDN w:val="0"/>
        <w:adjustRightInd w:val="0"/>
      </w:pPr>
      <w:r w:rsidRPr="0011018F">
        <w:t xml:space="preserve"> 4.4.4. Обеспечивать Арендодателю, органу по государственному земельному контролю доступ на Участок по их требованию для осуществления ими контроля за использованием и охраной земель и надзора за выполнением Арендатором условий настоящего Договора.</w:t>
      </w:r>
    </w:p>
    <w:p w:rsidR="001E1557" w:rsidRPr="0011018F" w:rsidRDefault="001E1557" w:rsidP="00A924C4">
      <w:pPr>
        <w:widowControl w:val="0"/>
      </w:pPr>
      <w:r w:rsidRPr="0011018F">
        <w:t xml:space="preserve"> 4.4.5. После подписания настоящего Договора и (или) изменений (дополнений) к нему произвести за свой счет его (их) государственную регистрацию.</w:t>
      </w:r>
    </w:p>
    <w:p w:rsidR="001E1557" w:rsidRPr="0011018F" w:rsidRDefault="001E1557" w:rsidP="00A924C4">
      <w:pPr>
        <w:widowControl w:val="0"/>
      </w:pPr>
      <w:r w:rsidRPr="0011018F">
        <w:t xml:space="preserve"> 4.4.6. Письменно в пятидневный срок уведомить Арендодателя о государственной регистрации настоящего Договора, а также изменений (дополнений) к нему.</w:t>
      </w:r>
    </w:p>
    <w:p w:rsidR="001E1557" w:rsidRPr="0011018F" w:rsidRDefault="001E1557" w:rsidP="00A924C4">
      <w:pPr>
        <w:widowControl w:val="0"/>
      </w:pPr>
      <w:r w:rsidRPr="0011018F">
        <w:t xml:space="preserve"> 4.4.7. Письменно в десятидневный срок уведомить Арендодателя об изменении своих реквизитов, наименования, почтового адреса.</w:t>
      </w:r>
    </w:p>
    <w:p w:rsidR="001E1557" w:rsidRPr="0011018F" w:rsidRDefault="001E1557" w:rsidP="00A924C4">
      <w:pPr>
        <w:widowControl w:val="0"/>
      </w:pPr>
      <w:r w:rsidRPr="0011018F">
        <w:t xml:space="preserve"> 4.4.8.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p>
    <w:p w:rsidR="001E1557" w:rsidRPr="0011018F" w:rsidRDefault="001E1557" w:rsidP="00A924C4">
      <w:pPr>
        <w:widowControl w:val="0"/>
      </w:pPr>
      <w:r w:rsidRPr="0011018F">
        <w:t xml:space="preserve"> 4.4.9.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rsidR="001E1557" w:rsidRPr="0011018F" w:rsidRDefault="001E1557" w:rsidP="00A924C4">
      <w:pPr>
        <w:widowControl w:val="0"/>
      </w:pPr>
      <w:r w:rsidRPr="0011018F">
        <w:t xml:space="preserve"> 4.4.10. Компенсировать Арендодателю в полном объеме убытки, связанные с неисполнением или ненадлежащим исполнением условий настоящего Договора.</w:t>
      </w:r>
    </w:p>
    <w:p w:rsidR="001E1557" w:rsidRPr="0011018F" w:rsidRDefault="001E1557" w:rsidP="00A924C4">
      <w:pPr>
        <w:widowControl w:val="0"/>
      </w:pPr>
      <w:r w:rsidRPr="0011018F">
        <w:t xml:space="preserve"> 4.4.11. Не осуществлять на Участке работы, для проведения которых требуется разрешение (решение) соответствующих компетентных органов, без такого разрешения (решения).</w:t>
      </w:r>
    </w:p>
    <w:p w:rsidR="001E1557" w:rsidRPr="0011018F" w:rsidRDefault="001E1557" w:rsidP="00A924C4">
      <w:pPr>
        <w:widowControl w:val="0"/>
        <w:autoSpaceDE w:val="0"/>
        <w:autoSpaceDN w:val="0"/>
        <w:adjustRightInd w:val="0"/>
        <w:rPr>
          <w:b/>
          <w:bCs/>
        </w:rPr>
      </w:pPr>
      <w:r w:rsidRPr="0011018F">
        <w:rPr>
          <w:b/>
          <w:bCs/>
        </w:rPr>
        <w:t>5. РАСТОРЖЕНИЕ ДОГОВОРА</w:t>
      </w:r>
    </w:p>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tabs>
          <w:tab w:val="left" w:pos="180"/>
        </w:tabs>
        <w:autoSpaceDE w:val="0"/>
        <w:autoSpaceDN w:val="0"/>
        <w:adjustRightInd w:val="0"/>
      </w:pPr>
      <w:r w:rsidRPr="0011018F">
        <w:t xml:space="preserve"> 5.1. Договор может быть расторгнут досрочно по письменному соглашению Сторон. При этом одна Сторона письменно уведомляет другую Сторону о намерении расторгнуть Договор за один месяц до предполагаемой даты расторжения.</w:t>
      </w:r>
    </w:p>
    <w:p w:rsidR="001E1557" w:rsidRPr="0011018F" w:rsidRDefault="001E1557" w:rsidP="00A924C4">
      <w:pPr>
        <w:widowControl w:val="0"/>
        <w:autoSpaceDE w:val="0"/>
        <w:autoSpaceDN w:val="0"/>
        <w:adjustRightInd w:val="0"/>
      </w:pPr>
      <w:r w:rsidRPr="0011018F">
        <w:t xml:space="preserve"> 5.2. Договор может быть расторгнут в установленном законом порядке в случае:</w:t>
      </w:r>
    </w:p>
    <w:p w:rsidR="001E1557" w:rsidRPr="0011018F" w:rsidRDefault="001E1557" w:rsidP="00A924C4">
      <w:pPr>
        <w:widowControl w:val="0"/>
        <w:autoSpaceDE w:val="0"/>
        <w:autoSpaceDN w:val="0"/>
        <w:adjustRightInd w:val="0"/>
        <w:ind w:firstLine="540"/>
      </w:pPr>
      <w:r w:rsidRPr="0011018F">
        <w:t>- не предоставления Арендодателем земельного участка в пользование Арендатору либо создания Арендодателем препятствий пользованию земельным участком, не оговоренных условиями настоящего Договора;</w:t>
      </w:r>
    </w:p>
    <w:p w:rsidR="001E1557" w:rsidRPr="0011018F" w:rsidRDefault="001E1557" w:rsidP="00A924C4">
      <w:pPr>
        <w:widowControl w:val="0"/>
        <w:autoSpaceDE w:val="0"/>
        <w:autoSpaceDN w:val="0"/>
        <w:adjustRightInd w:val="0"/>
        <w:ind w:firstLine="540"/>
      </w:pPr>
      <w:r w:rsidRPr="0011018F">
        <w:t>- если переданный Арендатору земельный участок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земельного участка;</w:t>
      </w:r>
    </w:p>
    <w:p w:rsidR="001E1557" w:rsidRPr="0011018F" w:rsidRDefault="001E1557" w:rsidP="00A924C4">
      <w:pPr>
        <w:widowControl w:val="0"/>
        <w:autoSpaceDE w:val="0"/>
        <w:autoSpaceDN w:val="0"/>
        <w:adjustRightInd w:val="0"/>
        <w:ind w:firstLine="540"/>
      </w:pPr>
      <w:r w:rsidRPr="0011018F">
        <w:t>- не подписания Арендатором дополнительного соглашения, предусматривающего изменение арендной платы в соответствии с п. 3.3. настоящего Договора и изменение других условий Договора;</w:t>
      </w:r>
    </w:p>
    <w:p w:rsidR="001E1557" w:rsidRPr="0011018F" w:rsidRDefault="001E1557" w:rsidP="00A924C4">
      <w:pPr>
        <w:widowControl w:val="0"/>
        <w:autoSpaceDE w:val="0"/>
        <w:autoSpaceDN w:val="0"/>
        <w:adjustRightInd w:val="0"/>
        <w:ind w:firstLine="540"/>
      </w:pPr>
      <w:r w:rsidRPr="0011018F">
        <w:t>- использования Участка не в соответствии с его целевым назначением;</w:t>
      </w:r>
    </w:p>
    <w:p w:rsidR="001E1557" w:rsidRPr="0011018F" w:rsidRDefault="001E1557" w:rsidP="00A924C4">
      <w:pPr>
        <w:widowControl w:val="0"/>
        <w:autoSpaceDE w:val="0"/>
        <w:autoSpaceDN w:val="0"/>
        <w:adjustRightInd w:val="0"/>
        <w:ind w:firstLine="540"/>
      </w:pPr>
      <w:r w:rsidRPr="0011018F">
        <w:t>- использования Участка, способами, наносящими вред окружающей среде и Участку как природному объекту;</w:t>
      </w:r>
    </w:p>
    <w:p w:rsidR="001E1557" w:rsidRPr="0011018F" w:rsidRDefault="001E1557" w:rsidP="00A924C4">
      <w:pPr>
        <w:widowControl w:val="0"/>
        <w:autoSpaceDE w:val="0"/>
        <w:autoSpaceDN w:val="0"/>
        <w:adjustRightInd w:val="0"/>
        <w:ind w:firstLine="540"/>
      </w:pPr>
      <w:r w:rsidRPr="0011018F">
        <w:t xml:space="preserve"> - неуплаты арендной платы в сроки, установленные Договором, более двух раз подряд.</w:t>
      </w:r>
    </w:p>
    <w:p w:rsidR="001E1557" w:rsidRPr="0011018F" w:rsidRDefault="001E1557" w:rsidP="00A924C4">
      <w:pPr>
        <w:widowControl w:val="0"/>
        <w:tabs>
          <w:tab w:val="left" w:pos="180"/>
        </w:tabs>
        <w:autoSpaceDE w:val="0"/>
        <w:autoSpaceDN w:val="0"/>
        <w:adjustRightInd w:val="0"/>
      </w:pPr>
      <w:r w:rsidRPr="0011018F">
        <w:t xml:space="preserve"> 5.3. При прекращении действия настоящего Договора Арендатор обязан в пятидневный срок вернуть Арендодателю Участок в надлежащем состоянии. Участок считается переданным Арендодателем с момента подписания Сторонами акта приема-передачи Участка.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b/>
          <w:bCs/>
        </w:rPr>
      </w:pPr>
      <w:r w:rsidRPr="0011018F">
        <w:rPr>
          <w:b/>
          <w:bCs/>
        </w:rPr>
        <w:t>6. ПРОЧИЕ УСЛОВИЯ</w:t>
      </w:r>
    </w:p>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autoSpaceDE w:val="0"/>
        <w:autoSpaceDN w:val="0"/>
        <w:adjustRightInd w:val="0"/>
        <w:ind w:firstLine="540"/>
      </w:pPr>
      <w:r w:rsidRPr="0011018F">
        <w:t>6.1. Все изменения и дополнения к настоящему Договору оформляются в форме дополнительного соглашения, подписанного обеими Сторонами, и подлежат государственной регистрации в установленном законом порядке.</w:t>
      </w:r>
    </w:p>
    <w:p w:rsidR="001E1557" w:rsidRPr="0011018F" w:rsidRDefault="001E1557" w:rsidP="00A924C4">
      <w:pPr>
        <w:widowControl w:val="0"/>
        <w:autoSpaceDE w:val="0"/>
        <w:autoSpaceDN w:val="0"/>
        <w:adjustRightInd w:val="0"/>
        <w:ind w:firstLine="540"/>
      </w:pPr>
      <w:r w:rsidRPr="0011018F">
        <w:t>6.2. За нарушение условий Договора стороны несут ответственность в соответствии с действующим законодательством.</w:t>
      </w:r>
    </w:p>
    <w:p w:rsidR="001E1557" w:rsidRPr="0011018F" w:rsidRDefault="001E1557" w:rsidP="00A924C4">
      <w:pPr>
        <w:widowControl w:val="0"/>
        <w:autoSpaceDE w:val="0"/>
        <w:autoSpaceDN w:val="0"/>
        <w:adjustRightInd w:val="0"/>
        <w:ind w:firstLine="540"/>
      </w:pPr>
      <w:r w:rsidRPr="0011018F">
        <w:t>6.3. Споры, возникшие при реализации настоящего Договора, разрешаются в установленном законом порядке.</w:t>
      </w:r>
    </w:p>
    <w:p w:rsidR="001E1557" w:rsidRPr="0011018F" w:rsidRDefault="001E1557" w:rsidP="00A924C4">
      <w:pPr>
        <w:widowControl w:val="0"/>
        <w:autoSpaceDE w:val="0"/>
        <w:autoSpaceDN w:val="0"/>
        <w:adjustRightInd w:val="0"/>
        <w:ind w:firstLine="540"/>
      </w:pPr>
      <w:r w:rsidRPr="0011018F">
        <w:t>Настоящий Договор составлен на ___ листах в трех экземплярах, имеющих равную юридическую силу.</w:t>
      </w:r>
    </w:p>
    <w:p w:rsidR="001E1557" w:rsidRPr="0011018F" w:rsidRDefault="001E1557" w:rsidP="00A924C4">
      <w:pPr>
        <w:widowControl w:val="0"/>
        <w:autoSpaceDE w:val="0"/>
        <w:autoSpaceDN w:val="0"/>
        <w:adjustRightInd w:val="0"/>
        <w:ind w:firstLine="540"/>
      </w:pPr>
      <w:r w:rsidRPr="0011018F">
        <w:t>6.4. К настоящему Договору прилагаются:</w:t>
      </w:r>
    </w:p>
    <w:p w:rsidR="001E1557" w:rsidRPr="0011018F" w:rsidRDefault="001E1557" w:rsidP="00A924C4">
      <w:pPr>
        <w:widowControl w:val="0"/>
        <w:autoSpaceDE w:val="0"/>
        <w:autoSpaceDN w:val="0"/>
        <w:adjustRightInd w:val="0"/>
        <w:ind w:firstLine="540"/>
      </w:pPr>
      <w:r w:rsidRPr="0011018F">
        <w:t>6.4.1. Градостроительный план земельного участка;</w:t>
      </w:r>
    </w:p>
    <w:p w:rsidR="001E1557" w:rsidRPr="0011018F" w:rsidRDefault="001E1557" w:rsidP="00A924C4">
      <w:pPr>
        <w:widowControl w:val="0"/>
        <w:autoSpaceDE w:val="0"/>
        <w:autoSpaceDN w:val="0"/>
        <w:adjustRightInd w:val="0"/>
        <w:ind w:firstLine="540"/>
      </w:pPr>
      <w:r w:rsidRPr="0011018F">
        <w:t>6.4.2. Копия протокола о результатах торов по продаже права на заключение договора аренды земельного участка от «__» _________ 20____ г. № ___;</w:t>
      </w:r>
    </w:p>
    <w:p w:rsidR="001E1557" w:rsidRPr="0011018F" w:rsidRDefault="001E1557" w:rsidP="00A924C4">
      <w:pPr>
        <w:widowControl w:val="0"/>
        <w:autoSpaceDE w:val="0"/>
        <w:autoSpaceDN w:val="0"/>
        <w:adjustRightInd w:val="0"/>
        <w:ind w:firstLine="540"/>
      </w:pPr>
      <w:r w:rsidRPr="0011018F">
        <w:t>6.4.3. Акт приема-передачи земельного участка.</w:t>
      </w:r>
    </w:p>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rPr>
          <w:b/>
          <w:bCs/>
        </w:rPr>
      </w:pPr>
      <w:r w:rsidRPr="0011018F">
        <w:rPr>
          <w:b/>
          <w:bCs/>
        </w:rPr>
        <w:t>7. ЮРИДИЧЕСКИЕ АДРЕСА И РЕКВИЗИТЫ СТОРОН</w:t>
      </w:r>
    </w:p>
    <w:p w:rsidR="001E1557" w:rsidRPr="0011018F" w:rsidRDefault="001E1557" w:rsidP="00A924C4">
      <w:pPr>
        <w:widowControl w:val="0"/>
      </w:pPr>
    </w:p>
    <w:tbl>
      <w:tblPr>
        <w:tblW w:w="0" w:type="auto"/>
        <w:tblInd w:w="-106" w:type="dxa"/>
        <w:tblLook w:val="00A0"/>
      </w:tblPr>
      <w:tblGrid>
        <w:gridCol w:w="4785"/>
        <w:gridCol w:w="4786"/>
      </w:tblGrid>
      <w:tr w:rsidR="001E1557" w:rsidRPr="0011018F">
        <w:tc>
          <w:tcPr>
            <w:tcW w:w="4785" w:type="dxa"/>
          </w:tcPr>
          <w:p w:rsidR="001E1557" w:rsidRPr="0011018F" w:rsidRDefault="001E1557" w:rsidP="00A924C4">
            <w:pPr>
              <w:widowControl w:val="0"/>
              <w:rPr>
                <w:i/>
                <w:iCs/>
              </w:rPr>
            </w:pPr>
            <w:r w:rsidRPr="0011018F">
              <w:rPr>
                <w:i/>
                <w:iCs/>
              </w:rPr>
              <w:t>Арендодатель</w:t>
            </w:r>
          </w:p>
          <w:p w:rsidR="001E1557" w:rsidRPr="0011018F" w:rsidRDefault="001E1557" w:rsidP="00A924C4">
            <w:pPr>
              <w:widowControl w:val="0"/>
            </w:pPr>
            <w:r w:rsidRPr="0011018F">
              <w:t>Юридический адрес:</w:t>
            </w:r>
          </w:p>
          <w:p w:rsidR="001E1557" w:rsidRPr="0011018F" w:rsidRDefault="001E1557" w:rsidP="00A924C4">
            <w:pPr>
              <w:widowControl w:val="0"/>
            </w:pPr>
            <w:r w:rsidRPr="0011018F">
              <w:t>Банковские реквизиты</w:t>
            </w:r>
          </w:p>
          <w:p w:rsidR="001E1557" w:rsidRPr="0011018F" w:rsidRDefault="001E1557" w:rsidP="00A924C4">
            <w:pPr>
              <w:widowControl w:val="0"/>
            </w:pPr>
            <w:r w:rsidRPr="0011018F">
              <w:t>ФИО __________________________ (подпись)</w:t>
            </w:r>
          </w:p>
        </w:tc>
        <w:tc>
          <w:tcPr>
            <w:tcW w:w="4786" w:type="dxa"/>
          </w:tcPr>
          <w:p w:rsidR="001E1557" w:rsidRPr="0011018F" w:rsidRDefault="001E1557" w:rsidP="00A924C4">
            <w:pPr>
              <w:widowControl w:val="0"/>
              <w:rPr>
                <w:i/>
                <w:iCs/>
              </w:rPr>
            </w:pPr>
            <w:r w:rsidRPr="0011018F">
              <w:rPr>
                <w:i/>
                <w:iCs/>
              </w:rPr>
              <w:t>Арендатор</w:t>
            </w:r>
          </w:p>
          <w:p w:rsidR="001E1557" w:rsidRPr="0011018F" w:rsidRDefault="001E1557" w:rsidP="00A924C4">
            <w:pPr>
              <w:widowControl w:val="0"/>
            </w:pPr>
            <w:r w:rsidRPr="0011018F">
              <w:t>Юридический адрес:</w:t>
            </w:r>
          </w:p>
          <w:p w:rsidR="001E1557" w:rsidRPr="0011018F" w:rsidRDefault="001E1557" w:rsidP="00A924C4">
            <w:pPr>
              <w:widowControl w:val="0"/>
            </w:pPr>
            <w:r w:rsidRPr="0011018F">
              <w:t>Банковские реквизиты</w:t>
            </w:r>
          </w:p>
          <w:p w:rsidR="001E1557" w:rsidRPr="0011018F" w:rsidRDefault="001E1557" w:rsidP="00A924C4">
            <w:pPr>
              <w:widowControl w:val="0"/>
            </w:pPr>
            <w:r w:rsidRPr="0011018F">
              <w:t>ФИО __________________________ (подпись)</w:t>
            </w:r>
          </w:p>
        </w:tc>
      </w:tr>
    </w:tbl>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br w:type="page"/>
        <w:t>Приложение 1.12</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органа местного самоуправления)</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(наименование застройщика, ИНН,</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юридический и почтовый адрес; тел.,</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 xml:space="preserve">банковские реквизиты; </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или ФИО, паспортныеданные и адрес физ. лица)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jc w:val="center"/>
        <w:rPr>
          <w:b/>
          <w:bCs/>
          <w:sz w:val="28"/>
          <w:szCs w:val="28"/>
        </w:rPr>
      </w:pPr>
      <w:r w:rsidRPr="0011018F">
        <w:rPr>
          <w:b/>
          <w:bCs/>
          <w:sz w:val="28"/>
          <w:szCs w:val="28"/>
        </w:rPr>
        <w:t>ЗАЯВЛЕНИЕ</w:t>
      </w:r>
    </w:p>
    <w:p w:rsidR="001E1557" w:rsidRPr="0011018F" w:rsidRDefault="001E1557" w:rsidP="00A924C4">
      <w:pPr>
        <w:widowControl w:val="0"/>
        <w:autoSpaceDE w:val="0"/>
        <w:autoSpaceDN w:val="0"/>
        <w:adjustRightInd w:val="0"/>
        <w:jc w:val="center"/>
        <w:rPr>
          <w:b/>
          <w:bCs/>
        </w:rPr>
      </w:pPr>
      <w:r w:rsidRPr="0011018F">
        <w:rPr>
          <w:b/>
          <w:bCs/>
        </w:rPr>
        <w:t>о предоставлении земельного участка для строительства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ind w:firstLine="360"/>
      </w:pPr>
      <w:r w:rsidRPr="0011018F">
        <w:t>Прошу предоставить в ______________________________________________________</w:t>
      </w:r>
    </w:p>
    <w:p w:rsidR="001E1557" w:rsidRPr="0011018F" w:rsidRDefault="001E1557" w:rsidP="00A924C4">
      <w:pPr>
        <w:widowControl w:val="0"/>
        <w:autoSpaceDE w:val="0"/>
        <w:autoSpaceDN w:val="0"/>
        <w:adjustRightInd w:val="0"/>
        <w:spacing w:line="360" w:lineRule="auto"/>
        <w:ind w:firstLine="720"/>
        <w:rPr>
          <w:color w:val="A6A6A6"/>
          <w:sz w:val="20"/>
          <w:szCs w:val="20"/>
        </w:rPr>
      </w:pPr>
      <w:r w:rsidRPr="0011018F">
        <w:rPr>
          <w:color w:val="A6A6A6"/>
          <w:sz w:val="20"/>
          <w:szCs w:val="20"/>
        </w:rPr>
        <w:t xml:space="preserve"> (аренду, в постоянное бессрочное/безвозмездное срочное пользование)</w:t>
      </w:r>
    </w:p>
    <w:p w:rsidR="001E1557" w:rsidRPr="0011018F" w:rsidRDefault="001E1557" w:rsidP="00A924C4">
      <w:pPr>
        <w:widowControl w:val="0"/>
        <w:autoSpaceDE w:val="0"/>
        <w:autoSpaceDN w:val="0"/>
        <w:adjustRightInd w:val="0"/>
        <w:spacing w:line="360" w:lineRule="auto"/>
      </w:pPr>
      <w:r w:rsidRPr="0011018F">
        <w:t xml:space="preserve"> земельный участок, площадью __________________, находящийся по адресу: __________</w:t>
      </w:r>
    </w:p>
    <w:p w:rsidR="001E1557" w:rsidRPr="0011018F" w:rsidRDefault="001E1557" w:rsidP="00A924C4">
      <w:pPr>
        <w:widowControl w:val="0"/>
        <w:autoSpaceDE w:val="0"/>
        <w:autoSpaceDN w:val="0"/>
        <w:adjustRightInd w:val="0"/>
        <w:spacing w:line="360" w:lineRule="auto"/>
      </w:pPr>
      <w:r w:rsidRPr="0011018F">
        <w:t xml:space="preserve">_____________________________________________________________________________ </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(субъект РФ, город, поселок, улица, дом, строение)</w:t>
      </w:r>
    </w:p>
    <w:p w:rsidR="001E1557" w:rsidRPr="0011018F" w:rsidRDefault="001E1557" w:rsidP="00A924C4">
      <w:pPr>
        <w:widowControl w:val="0"/>
        <w:autoSpaceDE w:val="0"/>
        <w:autoSpaceDN w:val="0"/>
        <w:adjustRightInd w:val="0"/>
      </w:pPr>
      <w:r w:rsidRPr="0011018F">
        <w:t>_____________________________________________________________________________</w:t>
      </w:r>
    </w:p>
    <w:p w:rsidR="001E1557" w:rsidRPr="0011018F" w:rsidRDefault="001E1557" w:rsidP="00A924C4">
      <w:pPr>
        <w:widowControl w:val="0"/>
        <w:autoSpaceDE w:val="0"/>
        <w:autoSpaceDN w:val="0"/>
        <w:adjustRightInd w:val="0"/>
      </w:pPr>
      <w:r w:rsidRPr="0011018F">
        <w:t>для осуществления строительства _______________________________________________</w:t>
      </w:r>
    </w:p>
    <w:p w:rsidR="001E1557" w:rsidRPr="0011018F" w:rsidRDefault="001E1557" w:rsidP="00A924C4">
      <w:pPr>
        <w:widowControl w:val="0"/>
        <w:autoSpaceDE w:val="0"/>
        <w:autoSpaceDN w:val="0"/>
        <w:adjustRightInd w:val="0"/>
      </w:pPr>
      <w:r w:rsidRPr="0011018F">
        <w:t>_____________________________________________________________________________.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pPr>
      <w:r w:rsidRPr="0011018F">
        <w:t>«__» _____________ 200_ г. _________________</w:t>
      </w:r>
    </w:p>
    <w:p w:rsidR="001E1557" w:rsidRPr="0011018F" w:rsidRDefault="001E1557" w:rsidP="00A924C4">
      <w:pPr>
        <w:widowControl w:val="0"/>
        <w:autoSpaceDE w:val="0"/>
        <w:autoSpaceDN w:val="0"/>
        <w:adjustRightInd w:val="0"/>
        <w:ind w:firstLine="540"/>
        <w:rPr>
          <w:color w:val="A6A6A6"/>
          <w:sz w:val="20"/>
          <w:szCs w:val="20"/>
        </w:rPr>
      </w:pPr>
      <w:r w:rsidRPr="0011018F">
        <w:rPr>
          <w:color w:val="A6A6A6"/>
          <w:sz w:val="20"/>
          <w:szCs w:val="20"/>
        </w:rPr>
        <w:t>(подпись)</w:t>
      </w:r>
    </w:p>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autoSpaceDE w:val="0"/>
        <w:autoSpaceDN w:val="0"/>
        <w:adjustRightInd w:val="0"/>
        <w:ind w:firstLine="540"/>
        <w:rPr>
          <w:sz w:val="20"/>
          <w:szCs w:val="20"/>
        </w:rPr>
      </w:pPr>
    </w:p>
    <w:p w:rsidR="001E1557" w:rsidRPr="0011018F" w:rsidRDefault="001E1557" w:rsidP="00A924C4">
      <w:pPr>
        <w:widowControl w:val="0"/>
        <w:autoSpaceDE w:val="0"/>
        <w:autoSpaceDN w:val="0"/>
        <w:adjustRightInd w:val="0"/>
        <w:ind w:firstLine="540"/>
        <w:rPr>
          <w:sz w:val="20"/>
          <w:szCs w:val="20"/>
        </w:rPr>
      </w:pPr>
    </w:p>
    <w:p w:rsidR="001E1557" w:rsidRPr="0011018F" w:rsidRDefault="001E1557" w:rsidP="00A924C4">
      <w:pPr>
        <w:widowControl w:val="0"/>
      </w:pPr>
    </w:p>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br w:type="page"/>
        <w:t>Приложение 1.13</w:t>
      </w:r>
    </w:p>
    <w:p w:rsidR="001E1557" w:rsidRPr="0011018F" w:rsidRDefault="001E1557" w:rsidP="00A924C4">
      <w:pPr>
        <w:widowControl w:val="0"/>
        <w:autoSpaceDE w:val="0"/>
        <w:autoSpaceDN w:val="0"/>
        <w:adjustRightInd w:val="0"/>
        <w:jc w:val="center"/>
        <w:rPr>
          <w:b/>
          <w:bCs/>
        </w:rPr>
      </w:pPr>
      <w:r w:rsidRPr="0011018F">
        <w:rPr>
          <w:b/>
          <w:bCs/>
        </w:rPr>
        <w:t>АКТ</w:t>
      </w:r>
    </w:p>
    <w:p w:rsidR="001E1557" w:rsidRPr="0011018F" w:rsidRDefault="001E1557" w:rsidP="00A924C4">
      <w:pPr>
        <w:widowControl w:val="0"/>
        <w:autoSpaceDE w:val="0"/>
        <w:autoSpaceDN w:val="0"/>
        <w:adjustRightInd w:val="0"/>
        <w:jc w:val="center"/>
        <w:rPr>
          <w:sz w:val="28"/>
          <w:szCs w:val="28"/>
        </w:rPr>
      </w:pPr>
      <w:r w:rsidRPr="0011018F">
        <w:t xml:space="preserve">О СООТВЕТСТВИИ ПАРАМЕТРОВ ПОСТРОЕННОГО, РЕКОНСТРУИРОВАННОГО, ОТРЕМОНТИРОВАННОГО ОБЪЕКТА КАПИТАЛЬНОГО СТРОИТЕЛЬСТВА </w:t>
      </w:r>
      <w:r w:rsidRPr="0011018F">
        <w:br/>
        <w:t>ПРОЕКТНОЙ ДОКУМЕНТАЦИИ</w:t>
      </w:r>
    </w:p>
    <w:p w:rsidR="001E1557" w:rsidRPr="0011018F" w:rsidRDefault="001E1557" w:rsidP="00A924C4">
      <w:pPr>
        <w:widowControl w:val="0"/>
        <w:autoSpaceDE w:val="0"/>
        <w:autoSpaceDN w:val="0"/>
        <w:adjustRightInd w:val="0"/>
      </w:pPr>
      <w:r w:rsidRPr="0011018F">
        <w:t>«___» ___________ 20__ г.</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pPr>
      <w:r w:rsidRPr="0011018F">
        <w:t xml:space="preserve"> 1. Представители застройщика ________________________________________________</w:t>
      </w:r>
    </w:p>
    <w:p w:rsidR="001E1557" w:rsidRPr="0011018F" w:rsidRDefault="001E1557" w:rsidP="00A924C4">
      <w:pPr>
        <w:widowControl w:val="0"/>
        <w:autoSpaceDE w:val="0"/>
        <w:autoSpaceDN w:val="0"/>
        <w:adjustRightInd w:val="0"/>
      </w:pPr>
      <w:r w:rsidRPr="0011018F">
        <w:t>____________________________________________________________________________,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1E1557" w:rsidRPr="0011018F" w:rsidRDefault="001E1557" w:rsidP="00A924C4">
      <w:pPr>
        <w:widowControl w:val="0"/>
        <w:autoSpaceDE w:val="0"/>
        <w:autoSpaceDN w:val="0"/>
        <w:adjustRightInd w:val="0"/>
        <w:rPr>
          <w:sz w:val="28"/>
          <w:szCs w:val="28"/>
        </w:rPr>
      </w:pPr>
      <w:r w:rsidRPr="0011018F">
        <w:t>заказчика</w:t>
      </w:r>
      <w:r w:rsidRPr="0011018F">
        <w:rPr>
          <w:sz w:val="28"/>
          <w:szCs w:val="28"/>
        </w:rPr>
        <w:t xml:space="preserve"> 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1E1557" w:rsidRPr="0011018F" w:rsidRDefault="001E1557" w:rsidP="00A924C4">
      <w:pPr>
        <w:widowControl w:val="0"/>
        <w:autoSpaceDE w:val="0"/>
        <w:autoSpaceDN w:val="0"/>
        <w:adjustRightInd w:val="0"/>
        <w:rPr>
          <w:sz w:val="28"/>
          <w:szCs w:val="28"/>
        </w:rPr>
      </w:pPr>
      <w:r w:rsidRPr="0011018F">
        <w:t>лица, осуществляющего строительство (подрядчика),</w:t>
      </w:r>
      <w:r w:rsidRPr="0011018F">
        <w:rPr>
          <w:sz w:val="28"/>
          <w:szCs w:val="28"/>
        </w:rPr>
        <w:t xml:space="preserve"> 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1E1557" w:rsidRPr="0011018F" w:rsidRDefault="001E1557" w:rsidP="00A924C4">
      <w:pPr>
        <w:widowControl w:val="0"/>
        <w:autoSpaceDE w:val="0"/>
        <w:autoSpaceDN w:val="0"/>
        <w:adjustRightInd w:val="0"/>
        <w:rPr>
          <w:sz w:val="28"/>
          <w:szCs w:val="28"/>
        </w:rPr>
      </w:pPr>
      <w:r w:rsidRPr="0011018F">
        <w:t xml:space="preserve"> 2. Проектная документация на строительство разработана проектной организацией</w:t>
      </w:r>
      <w:r w:rsidRPr="0011018F">
        <w:rPr>
          <w:sz w:val="28"/>
          <w:szCs w:val="28"/>
        </w:rPr>
        <w:t xml:space="preserve"> 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проектной организации)</w:t>
      </w:r>
    </w:p>
    <w:p w:rsidR="001E1557" w:rsidRPr="0011018F" w:rsidRDefault="001E1557" w:rsidP="00A924C4">
      <w:pPr>
        <w:widowControl w:val="0"/>
        <w:autoSpaceDE w:val="0"/>
        <w:autoSpaceDN w:val="0"/>
        <w:adjustRightInd w:val="0"/>
        <w:rPr>
          <w:sz w:val="28"/>
          <w:szCs w:val="28"/>
        </w:rPr>
      </w:pPr>
      <w:r w:rsidRPr="0011018F">
        <w:t>Строительство осуществлено по проекту</w:t>
      </w:r>
      <w:r w:rsidRPr="0011018F">
        <w:rPr>
          <w:sz w:val="28"/>
          <w:szCs w:val="28"/>
        </w:rPr>
        <w:t xml:space="preserve"> ___________________________________,</w:t>
      </w:r>
    </w:p>
    <w:p w:rsidR="001E1557" w:rsidRPr="0011018F" w:rsidRDefault="001E1557" w:rsidP="00A924C4">
      <w:pPr>
        <w:widowControl w:val="0"/>
        <w:autoSpaceDE w:val="0"/>
        <w:autoSpaceDN w:val="0"/>
        <w:adjustRightInd w:val="0"/>
        <w:ind w:left="4248"/>
        <w:rPr>
          <w:color w:val="A6A6A6"/>
          <w:sz w:val="20"/>
          <w:szCs w:val="20"/>
        </w:rPr>
      </w:pPr>
      <w:r w:rsidRPr="0011018F">
        <w:rPr>
          <w:color w:val="A6A6A6"/>
          <w:sz w:val="20"/>
          <w:szCs w:val="20"/>
        </w:rPr>
        <w:t>(серия, шифр проекта)</w:t>
      </w:r>
    </w:p>
    <w:p w:rsidR="001E1557" w:rsidRPr="0011018F" w:rsidRDefault="001E1557" w:rsidP="00A924C4">
      <w:pPr>
        <w:widowControl w:val="0"/>
        <w:autoSpaceDE w:val="0"/>
        <w:autoSpaceDN w:val="0"/>
        <w:adjustRightInd w:val="0"/>
        <w:rPr>
          <w:sz w:val="28"/>
          <w:szCs w:val="28"/>
        </w:rPr>
      </w:pPr>
      <w:r w:rsidRPr="0011018F">
        <w:t>утвержденному</w:t>
      </w:r>
      <w:r w:rsidRPr="0011018F">
        <w:rPr>
          <w:sz w:val="28"/>
          <w:szCs w:val="28"/>
        </w:rPr>
        <w:t xml:space="preserve"> ______________________________________________________</w:t>
      </w:r>
    </w:p>
    <w:p w:rsidR="001E1557" w:rsidRPr="0011018F" w:rsidRDefault="001E1557" w:rsidP="00A924C4">
      <w:pPr>
        <w:widowControl w:val="0"/>
        <w:autoSpaceDE w:val="0"/>
        <w:autoSpaceDN w:val="0"/>
        <w:adjustRightInd w:val="0"/>
        <w:ind w:left="1416"/>
        <w:rPr>
          <w:color w:val="A6A6A6"/>
          <w:sz w:val="20"/>
          <w:szCs w:val="20"/>
        </w:rPr>
      </w:pPr>
      <w:r w:rsidRPr="0011018F">
        <w:rPr>
          <w:color w:val="A6A6A6"/>
          <w:sz w:val="20"/>
          <w:szCs w:val="20"/>
        </w:rPr>
        <w:t>(наименование органа, утверждавшего проект, дата)</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8"/>
          <w:szCs w:val="28"/>
        </w:rPr>
      </w:pPr>
      <w:r w:rsidRPr="0011018F">
        <w:t xml:space="preserve"> 3. Разрешение на строительство объекта</w:t>
      </w:r>
      <w:r w:rsidRPr="0011018F">
        <w:rPr>
          <w:sz w:val="28"/>
          <w:szCs w:val="28"/>
        </w:rPr>
        <w:t xml:space="preserve"> 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(номер, дата выдачи)</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8"/>
          <w:szCs w:val="28"/>
        </w:rPr>
      </w:pPr>
      <w:r w:rsidRPr="0011018F">
        <w:t xml:space="preserve"> 4. Завершенный строительством, реконструкцией, капитальным ремонтом объект капитального строительства</w:t>
      </w:r>
      <w:r w:rsidRPr="0011018F">
        <w:rPr>
          <w:sz w:val="28"/>
          <w:szCs w:val="28"/>
        </w:rPr>
        <w:t xml:space="preserve"> _____________________________________________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1E1557" w:rsidRPr="0011018F" w:rsidRDefault="001E1557" w:rsidP="00A924C4">
      <w:pPr>
        <w:widowControl w:val="0"/>
        <w:autoSpaceDE w:val="0"/>
        <w:autoSpaceDN w:val="0"/>
        <w:adjustRightInd w:val="0"/>
      </w:pPr>
      <w:r w:rsidRPr="0011018F">
        <w:t>имеет следующие показатели:</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0"/>
          <w:szCs w:val="20"/>
        </w:rPr>
      </w:pPr>
    </w:p>
    <w:tbl>
      <w:tblPr>
        <w:tblW w:w="0" w:type="auto"/>
        <w:tblInd w:w="-68" w:type="dxa"/>
        <w:tblLayout w:type="fixed"/>
        <w:tblCellMar>
          <w:left w:w="70" w:type="dxa"/>
          <w:right w:w="70" w:type="dxa"/>
        </w:tblCellMar>
        <w:tblLook w:val="0000"/>
      </w:tblPr>
      <w:tblGrid>
        <w:gridCol w:w="4962"/>
        <w:gridCol w:w="1417"/>
        <w:gridCol w:w="1559"/>
        <w:gridCol w:w="1422"/>
      </w:tblGrid>
      <w:tr w:rsidR="001E1557" w:rsidRPr="0011018F">
        <w:trPr>
          <w:trHeight w:val="36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Единица </w:t>
            </w:r>
            <w:r w:rsidRPr="0011018F">
              <w:rPr>
                <w:sz w:val="20"/>
                <w:szCs w:val="20"/>
              </w:rPr>
              <w:br/>
              <w:t>измерения</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По проекту</w:t>
            </w: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Фактически</w:t>
            </w:r>
          </w:p>
        </w:tc>
      </w:tr>
      <w:tr w:rsidR="001E1557" w:rsidRPr="0011018F">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1. Общие показатели вводимого в эксплуатацию объекта </w:t>
            </w:r>
          </w:p>
        </w:tc>
      </w:tr>
      <w:tr w:rsidR="001E1557" w:rsidRPr="0011018F">
        <w:trPr>
          <w:trHeight w:val="36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Строительный объем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36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В том числе надземной </w:t>
            </w:r>
            <w:r w:rsidRPr="0011018F">
              <w:rPr>
                <w:sz w:val="20"/>
                <w:szCs w:val="20"/>
              </w:rPr>
              <w:br/>
              <w:t xml:space="preserve">части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Общая площадь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48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Площадь </w:t>
            </w:r>
            <w:r w:rsidRPr="0011018F">
              <w:rPr>
                <w:sz w:val="20"/>
                <w:szCs w:val="20"/>
              </w:rPr>
              <w:br/>
              <w:t xml:space="preserve">встроенно-пристроенных </w:t>
            </w:r>
            <w:r w:rsidRPr="0011018F">
              <w:rPr>
                <w:sz w:val="20"/>
                <w:szCs w:val="20"/>
              </w:rPr>
              <w:br/>
              <w:t xml:space="preserve">помещений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2. Нежилые объекты </w:t>
            </w:r>
          </w:p>
        </w:tc>
      </w:tr>
      <w:tr w:rsidR="001E1557" w:rsidRPr="0011018F">
        <w:trPr>
          <w:trHeight w:val="36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Объекты непроизводственного назначения (школы, больницы, детские сады, </w:t>
            </w:r>
            <w:r w:rsidRPr="0011018F">
              <w:rPr>
                <w:sz w:val="20"/>
                <w:szCs w:val="20"/>
              </w:rPr>
              <w:br/>
              <w:t xml:space="preserve">объекты культуры, спорта и т.д.) </w:t>
            </w:r>
          </w:p>
        </w:tc>
      </w:tr>
      <w:tr w:rsidR="001E1557" w:rsidRPr="0011018F">
        <w:trPr>
          <w:trHeight w:val="48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Количество мест </w:t>
            </w:r>
            <w:r w:rsidRPr="0011018F">
              <w:rPr>
                <w:sz w:val="20"/>
                <w:szCs w:val="20"/>
              </w:rPr>
              <w:br/>
              <w:t xml:space="preserve">Количество посещений </w:t>
            </w:r>
            <w:r w:rsidRPr="0011018F">
              <w:rPr>
                <w:sz w:val="20"/>
                <w:szCs w:val="20"/>
              </w:rPr>
              <w:br/>
              <w:t xml:space="preserve">Вместимость </w:t>
            </w:r>
          </w:p>
        </w:tc>
        <w:tc>
          <w:tcPr>
            <w:tcW w:w="1417"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Иные показатели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r>
      <w:tr w:rsidR="001E1557" w:rsidRPr="0011018F">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Объекты производственного назначения </w:t>
            </w:r>
          </w:p>
        </w:tc>
      </w:tr>
      <w:tr w:rsidR="001E1557" w:rsidRPr="0011018F">
        <w:trPr>
          <w:trHeight w:val="48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Мощность </w:t>
            </w:r>
            <w:r w:rsidRPr="0011018F">
              <w:rPr>
                <w:sz w:val="20"/>
                <w:szCs w:val="20"/>
              </w:rPr>
              <w:br/>
              <w:t xml:space="preserve">Производительность </w:t>
            </w:r>
            <w:r w:rsidRPr="0011018F">
              <w:rPr>
                <w:sz w:val="20"/>
                <w:szCs w:val="20"/>
              </w:rPr>
              <w:br/>
              <w:t xml:space="preserve">Протяженность </w:t>
            </w:r>
          </w:p>
        </w:tc>
        <w:tc>
          <w:tcPr>
            <w:tcW w:w="1417"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72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(Иные показатели) </w:t>
            </w:r>
            <w:r w:rsidRPr="0011018F">
              <w:rPr>
                <w:sz w:val="20"/>
                <w:szCs w:val="20"/>
              </w:rPr>
              <w:b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1E1557" w:rsidRPr="0011018F" w:rsidRDefault="001E1557" w:rsidP="00A924C4">
            <w:pPr>
              <w:widowControl w:val="0"/>
              <w:rPr>
                <w:sz w:val="20"/>
                <w:szCs w:val="20"/>
              </w:rPr>
            </w:pPr>
          </w:p>
        </w:tc>
      </w:tr>
      <w:tr w:rsidR="001E1557" w:rsidRPr="0011018F">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3. Объекты жилищного строительства </w:t>
            </w:r>
          </w:p>
        </w:tc>
      </w:tr>
      <w:tr w:rsidR="001E1557" w:rsidRPr="0011018F">
        <w:trPr>
          <w:trHeight w:val="60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(за исключением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Количество секций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секций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36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Количество квартир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84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1-комнатные </w:t>
            </w:r>
            <w:r w:rsidRPr="0011018F">
              <w:rPr>
                <w:sz w:val="20"/>
                <w:szCs w:val="20"/>
              </w:rPr>
              <w:br/>
              <w:t xml:space="preserve">2-комнатные </w:t>
            </w:r>
            <w:r w:rsidRPr="0011018F">
              <w:rPr>
                <w:sz w:val="20"/>
                <w:szCs w:val="20"/>
              </w:rPr>
              <w:br/>
              <w:t xml:space="preserve">3-комнатные </w:t>
            </w:r>
            <w:r w:rsidRPr="0011018F">
              <w:rPr>
                <w:sz w:val="20"/>
                <w:szCs w:val="20"/>
              </w:rPr>
              <w:br/>
              <w:t xml:space="preserve">4-комнатные </w:t>
            </w:r>
            <w:r w:rsidRPr="0011018F">
              <w:rPr>
                <w:sz w:val="20"/>
                <w:szCs w:val="20"/>
              </w:rPr>
              <w:br/>
              <w:t xml:space="preserve">более чем 4-комнатные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60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(с учетом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60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4. Стоимость строительства </w:t>
            </w:r>
          </w:p>
        </w:tc>
      </w:tr>
      <w:tr w:rsidR="001E1557" w:rsidRPr="0011018F">
        <w:trPr>
          <w:trHeight w:val="36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Стоимость строительства </w:t>
            </w:r>
            <w:r w:rsidRPr="0011018F">
              <w:rPr>
                <w:sz w:val="20"/>
                <w:szCs w:val="20"/>
              </w:rPr>
              <w:br/>
              <w:t xml:space="preserve">объекта - всего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r w:rsidR="001E1557" w:rsidRPr="0011018F">
        <w:trPr>
          <w:trHeight w:val="480"/>
          <w:tblHeader/>
        </w:trPr>
        <w:tc>
          <w:tcPr>
            <w:tcW w:w="496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строительно-монтажных </w:t>
            </w:r>
            <w:r w:rsidRPr="0011018F">
              <w:rPr>
                <w:sz w:val="20"/>
                <w:szCs w:val="20"/>
              </w:rPr>
              <w:br/>
              <w:t xml:space="preserve">работ </w:t>
            </w:r>
          </w:p>
        </w:tc>
        <w:tc>
          <w:tcPr>
            <w:tcW w:w="1417"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rPr>
                <w:sz w:val="20"/>
                <w:szCs w:val="20"/>
              </w:rPr>
            </w:pPr>
          </w:p>
        </w:tc>
      </w:tr>
    </w:tbl>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pPr>
      <w:r w:rsidRPr="0011018F">
        <w:t>5. Дополнительные сведения _____________________________________________________________________________</w:t>
      </w:r>
    </w:p>
    <w:p w:rsidR="001E1557" w:rsidRPr="0011018F" w:rsidRDefault="001E1557" w:rsidP="00A924C4">
      <w:pPr>
        <w:widowControl w:val="0"/>
        <w:rPr>
          <w:sz w:val="20"/>
          <w:szCs w:val="20"/>
        </w:rPr>
      </w:pPr>
      <w:r w:rsidRPr="0011018F">
        <w:t>_____________________________________________________________________________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8"/>
          <w:szCs w:val="28"/>
        </w:rPr>
      </w:pPr>
      <w:r w:rsidRPr="0011018F">
        <w:t xml:space="preserve"> На основании указанных сведений параметры объекта капитального строительства</w:t>
      </w:r>
      <w:r w:rsidRPr="0011018F">
        <w:rPr>
          <w:sz w:val="28"/>
          <w:szCs w:val="28"/>
        </w:rPr>
        <w:t xml:space="preserve"> _________________________________________________________________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1E1557" w:rsidRPr="0011018F" w:rsidRDefault="001E1557" w:rsidP="00A924C4">
      <w:pPr>
        <w:widowControl w:val="0"/>
        <w:autoSpaceDE w:val="0"/>
        <w:autoSpaceDN w:val="0"/>
        <w:adjustRightInd w:val="0"/>
      </w:pPr>
      <w:r w:rsidRPr="0011018F">
        <w:t>соответствуют утвержденной проектной документации.</w:t>
      </w:r>
    </w:p>
    <w:p w:rsidR="001E1557" w:rsidRPr="0011018F" w:rsidRDefault="001E1557" w:rsidP="00A924C4">
      <w:pPr>
        <w:widowControl w:val="0"/>
        <w:autoSpaceDE w:val="0"/>
        <w:autoSpaceDN w:val="0"/>
        <w:adjustRightInd w:val="0"/>
      </w:pPr>
      <w:r w:rsidRPr="0011018F">
        <w:t xml:space="preserve"> Приложения:</w:t>
      </w:r>
    </w:p>
    <w:p w:rsidR="001E1557" w:rsidRPr="0011018F" w:rsidRDefault="001E1557" w:rsidP="00A924C4">
      <w:pPr>
        <w:widowControl w:val="0"/>
        <w:autoSpaceDE w:val="0"/>
        <w:autoSpaceDN w:val="0"/>
        <w:adjustRightInd w:val="0"/>
      </w:pPr>
      <w:r w:rsidRPr="0011018F">
        <w:t xml:space="preserve"> 1. ___________________________________________________________________________</w:t>
      </w:r>
    </w:p>
    <w:p w:rsidR="001E1557" w:rsidRPr="0011018F" w:rsidRDefault="001E1557" w:rsidP="00A924C4">
      <w:pPr>
        <w:widowControl w:val="0"/>
        <w:autoSpaceDE w:val="0"/>
        <w:autoSpaceDN w:val="0"/>
        <w:adjustRightInd w:val="0"/>
      </w:pPr>
      <w:r w:rsidRPr="0011018F">
        <w:t xml:space="preserve"> 2. 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r w:rsidRPr="0011018F">
        <w:t>ПРЕДСТАВИТЕЛИ</w:t>
      </w:r>
    </w:p>
    <w:p w:rsidR="001E1557" w:rsidRPr="0011018F" w:rsidRDefault="001E1557" w:rsidP="00A924C4">
      <w:pPr>
        <w:widowControl w:val="0"/>
        <w:autoSpaceDE w:val="0"/>
        <w:autoSpaceDN w:val="0"/>
        <w:adjustRightInd w:val="0"/>
      </w:pPr>
    </w:p>
    <w:tbl>
      <w:tblPr>
        <w:tblW w:w="0" w:type="auto"/>
        <w:jc w:val="center"/>
        <w:tblLook w:val="00A0"/>
      </w:tblPr>
      <w:tblGrid>
        <w:gridCol w:w="2496"/>
        <w:gridCol w:w="3905"/>
        <w:gridCol w:w="3170"/>
      </w:tblGrid>
      <w:tr w:rsidR="001E1557" w:rsidRPr="0011018F">
        <w:trPr>
          <w:jc w:val="center"/>
        </w:trPr>
        <w:tc>
          <w:tcPr>
            <w:tcW w:w="2496" w:type="dxa"/>
          </w:tcPr>
          <w:p w:rsidR="001E1557" w:rsidRPr="0011018F" w:rsidRDefault="001E1557" w:rsidP="00A924C4">
            <w:pPr>
              <w:widowControl w:val="0"/>
              <w:autoSpaceDE w:val="0"/>
              <w:autoSpaceDN w:val="0"/>
              <w:adjustRightInd w:val="0"/>
              <w:rPr>
                <w:sz w:val="18"/>
                <w:szCs w:val="18"/>
              </w:rPr>
            </w:pPr>
            <w:r w:rsidRPr="0011018F">
              <w:rPr>
                <w:sz w:val="18"/>
                <w:szCs w:val="18"/>
              </w:rPr>
              <w:t>ЗАСТРОЙЩИКА</w:t>
            </w:r>
          </w:p>
        </w:tc>
        <w:tc>
          <w:tcPr>
            <w:tcW w:w="3905" w:type="dxa"/>
          </w:tcPr>
          <w:p w:rsidR="001E1557" w:rsidRPr="0011018F" w:rsidRDefault="001E1557" w:rsidP="00A924C4">
            <w:pPr>
              <w:widowControl w:val="0"/>
              <w:autoSpaceDE w:val="0"/>
              <w:autoSpaceDN w:val="0"/>
              <w:adjustRightInd w:val="0"/>
              <w:rPr>
                <w:sz w:val="18"/>
                <w:szCs w:val="18"/>
              </w:rPr>
            </w:pPr>
            <w:r w:rsidRPr="0011018F">
              <w:rPr>
                <w:sz w:val="18"/>
                <w:szCs w:val="18"/>
              </w:rPr>
              <w:t>ЗАКАЗЧИКА</w:t>
            </w:r>
          </w:p>
        </w:tc>
        <w:tc>
          <w:tcPr>
            <w:tcW w:w="3170" w:type="dxa"/>
          </w:tcPr>
          <w:p w:rsidR="001E1557" w:rsidRPr="0011018F" w:rsidRDefault="001E1557" w:rsidP="00A924C4">
            <w:pPr>
              <w:widowControl w:val="0"/>
              <w:autoSpaceDE w:val="0"/>
              <w:autoSpaceDN w:val="0"/>
              <w:adjustRightInd w:val="0"/>
              <w:rPr>
                <w:sz w:val="18"/>
                <w:szCs w:val="18"/>
              </w:rPr>
            </w:pPr>
            <w:r w:rsidRPr="0011018F">
              <w:rPr>
                <w:sz w:val="18"/>
                <w:szCs w:val="18"/>
              </w:rPr>
              <w:t>ЛИЦА,</w:t>
            </w:r>
          </w:p>
          <w:p w:rsidR="001E1557" w:rsidRPr="0011018F" w:rsidRDefault="001E1557" w:rsidP="00A924C4">
            <w:pPr>
              <w:widowControl w:val="0"/>
              <w:autoSpaceDE w:val="0"/>
              <w:autoSpaceDN w:val="0"/>
              <w:adjustRightInd w:val="0"/>
              <w:rPr>
                <w:sz w:val="18"/>
                <w:szCs w:val="18"/>
              </w:rPr>
            </w:pPr>
            <w:r w:rsidRPr="0011018F">
              <w:rPr>
                <w:sz w:val="18"/>
                <w:szCs w:val="18"/>
              </w:rPr>
              <w:t xml:space="preserve">ОСУЩЕСТВЛЯЮЩЕГО </w:t>
            </w:r>
          </w:p>
          <w:p w:rsidR="001E1557" w:rsidRPr="0011018F" w:rsidRDefault="001E1557" w:rsidP="00A924C4">
            <w:pPr>
              <w:widowControl w:val="0"/>
              <w:autoSpaceDE w:val="0"/>
              <w:autoSpaceDN w:val="0"/>
              <w:adjustRightInd w:val="0"/>
              <w:rPr>
                <w:sz w:val="18"/>
                <w:szCs w:val="18"/>
              </w:rPr>
            </w:pPr>
            <w:r w:rsidRPr="0011018F">
              <w:rPr>
                <w:sz w:val="18"/>
                <w:szCs w:val="18"/>
              </w:rPr>
              <w:t>СТРОИТЕЛЬСТВО</w:t>
            </w:r>
          </w:p>
        </w:tc>
      </w:tr>
      <w:tr w:rsidR="001E1557" w:rsidRPr="0011018F">
        <w:trPr>
          <w:jc w:val="center"/>
        </w:trPr>
        <w:tc>
          <w:tcPr>
            <w:tcW w:w="2496" w:type="dxa"/>
          </w:tcPr>
          <w:p w:rsidR="001E1557" w:rsidRPr="0011018F" w:rsidRDefault="001E1557" w:rsidP="00FE29B7">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FE29B7">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FE29B7">
            <w:pPr>
              <w:widowControl w:val="0"/>
              <w:autoSpaceDE w:val="0"/>
              <w:autoSpaceDN w:val="0"/>
              <w:adjustRightInd w:val="0"/>
              <w:jc w:val="center"/>
              <w:rPr>
                <w:sz w:val="20"/>
                <w:szCs w:val="20"/>
              </w:rPr>
            </w:pPr>
            <w:r w:rsidRPr="0011018F">
              <w:rPr>
                <w:color w:val="A6A6A6"/>
                <w:sz w:val="20"/>
                <w:szCs w:val="20"/>
              </w:rPr>
              <w:t>(ФИО, подпись)</w:t>
            </w:r>
          </w:p>
        </w:tc>
        <w:tc>
          <w:tcPr>
            <w:tcW w:w="3905" w:type="dxa"/>
          </w:tcPr>
          <w:p w:rsidR="001E1557" w:rsidRPr="0011018F" w:rsidRDefault="001E1557" w:rsidP="00A924C4">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A924C4">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A924C4">
            <w:pPr>
              <w:widowControl w:val="0"/>
              <w:autoSpaceDE w:val="0"/>
              <w:autoSpaceDN w:val="0"/>
              <w:adjustRightInd w:val="0"/>
              <w:jc w:val="center"/>
              <w:rPr>
                <w:color w:val="A6A6A6"/>
                <w:sz w:val="20"/>
                <w:szCs w:val="20"/>
              </w:rPr>
            </w:pPr>
            <w:r w:rsidRPr="0011018F">
              <w:rPr>
                <w:color w:val="A6A6A6"/>
                <w:sz w:val="20"/>
                <w:szCs w:val="20"/>
              </w:rPr>
              <w:t>(ФИО, подпись)</w:t>
            </w:r>
          </w:p>
        </w:tc>
        <w:tc>
          <w:tcPr>
            <w:tcW w:w="3170" w:type="dxa"/>
          </w:tcPr>
          <w:p w:rsidR="001E1557" w:rsidRPr="0011018F" w:rsidRDefault="001E1557" w:rsidP="00A924C4">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A924C4">
            <w:pPr>
              <w:widowControl w:val="0"/>
              <w:autoSpaceDE w:val="0"/>
              <w:autoSpaceDN w:val="0"/>
              <w:adjustRightInd w:val="0"/>
              <w:jc w:val="center"/>
              <w:rPr>
                <w:sz w:val="20"/>
                <w:szCs w:val="20"/>
              </w:rPr>
            </w:pPr>
            <w:r w:rsidRPr="0011018F">
              <w:rPr>
                <w:sz w:val="20"/>
                <w:szCs w:val="20"/>
              </w:rPr>
              <w:t>___________________</w:t>
            </w:r>
          </w:p>
          <w:p w:rsidR="001E1557" w:rsidRPr="0011018F" w:rsidRDefault="001E1557" w:rsidP="00A924C4">
            <w:pPr>
              <w:widowControl w:val="0"/>
              <w:autoSpaceDE w:val="0"/>
              <w:autoSpaceDN w:val="0"/>
              <w:adjustRightInd w:val="0"/>
              <w:jc w:val="center"/>
              <w:rPr>
                <w:color w:val="A6A6A6"/>
                <w:sz w:val="20"/>
                <w:szCs w:val="20"/>
              </w:rPr>
            </w:pPr>
            <w:r w:rsidRPr="0011018F">
              <w:rPr>
                <w:color w:val="A6A6A6"/>
                <w:sz w:val="20"/>
                <w:szCs w:val="20"/>
              </w:rPr>
              <w:t>(ФИО, подпись)</w:t>
            </w:r>
          </w:p>
        </w:tc>
      </w:tr>
    </w:tbl>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t>Приложение 1.14</w:t>
      </w:r>
    </w:p>
    <w:p w:rsidR="001E1557" w:rsidRPr="0011018F" w:rsidRDefault="001E1557" w:rsidP="00A924C4">
      <w:pPr>
        <w:widowControl w:val="0"/>
        <w:autoSpaceDE w:val="0"/>
        <w:autoSpaceDN w:val="0"/>
        <w:adjustRightInd w:val="0"/>
        <w:ind w:firstLine="540"/>
        <w:jc w:val="center"/>
        <w:rPr>
          <w:b/>
          <w:bCs/>
        </w:rPr>
      </w:pPr>
      <w:r w:rsidRPr="0011018F">
        <w:rPr>
          <w:b/>
          <w:bCs/>
        </w:rPr>
        <w:t>АКТ</w:t>
      </w:r>
    </w:p>
    <w:p w:rsidR="001E1557" w:rsidRPr="0011018F" w:rsidRDefault="001E1557" w:rsidP="00A924C4">
      <w:pPr>
        <w:widowControl w:val="0"/>
        <w:autoSpaceDE w:val="0"/>
        <w:autoSpaceDN w:val="0"/>
        <w:adjustRightInd w:val="0"/>
        <w:ind w:firstLine="540"/>
        <w:jc w:val="center"/>
        <w:rPr>
          <w:sz w:val="28"/>
          <w:szCs w:val="28"/>
        </w:rPr>
      </w:pPr>
      <w:r w:rsidRPr="0011018F">
        <w:t>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1E1557" w:rsidRPr="0011018F" w:rsidRDefault="001E1557" w:rsidP="00A924C4">
      <w:pPr>
        <w:widowControl w:val="0"/>
        <w:autoSpaceDE w:val="0"/>
        <w:autoSpaceDN w:val="0"/>
        <w:adjustRightInd w:val="0"/>
        <w:rPr>
          <w:sz w:val="28"/>
          <w:szCs w:val="28"/>
        </w:rPr>
      </w:pPr>
      <w:r w:rsidRPr="0011018F">
        <w:rPr>
          <w:sz w:val="28"/>
          <w:szCs w:val="28"/>
        </w:rPr>
        <w:t>«__» ________ 20__ г.</w:t>
      </w: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708"/>
        <w:rPr>
          <w:sz w:val="28"/>
          <w:szCs w:val="28"/>
        </w:rPr>
      </w:pPr>
      <w:r w:rsidRPr="0011018F">
        <w:t>1. Представитель (представители) лица, осуществляющего строительство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w:t>
      </w:r>
      <w:r w:rsidRPr="0011018F">
        <w:rPr>
          <w:sz w:val="28"/>
          <w:szCs w:val="28"/>
        </w:rPr>
        <w:t xml:space="preserve"> __________________________________________________________________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8"/>
          <w:szCs w:val="28"/>
        </w:rPr>
      </w:pPr>
      <w:r w:rsidRPr="0011018F">
        <w:t>руководствуясь исполнительной и производственной документацией, составил настоящий акт по законченному строительством</w:t>
      </w:r>
      <w:r w:rsidRPr="0011018F">
        <w:rPr>
          <w:sz w:val="28"/>
          <w:szCs w:val="28"/>
        </w:rPr>
        <w:t xml:space="preserve"> 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ind w:firstLine="708"/>
        <w:rPr>
          <w:sz w:val="28"/>
          <w:szCs w:val="28"/>
        </w:rPr>
      </w:pPr>
      <w:r w:rsidRPr="0011018F">
        <w:t>2. Строительство осуществлялось подрядчиком, выполнявшим</w:t>
      </w:r>
      <w:r w:rsidRPr="0011018F">
        <w:rPr>
          <w:sz w:val="28"/>
          <w:szCs w:val="28"/>
        </w:rPr>
        <w:t xml:space="preserve"> 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(указать вид работ)</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8"/>
          <w:szCs w:val="28"/>
        </w:rPr>
      </w:pPr>
      <w:r w:rsidRPr="0011018F">
        <w:t>и его субподрядными организациями</w:t>
      </w:r>
      <w:r w:rsidRPr="0011018F">
        <w:rPr>
          <w:sz w:val="28"/>
          <w:szCs w:val="28"/>
        </w:rPr>
        <w:t xml:space="preserve"> 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организации)</w:t>
      </w:r>
    </w:p>
    <w:p w:rsidR="001E1557" w:rsidRPr="0011018F" w:rsidRDefault="001E1557" w:rsidP="00A924C4">
      <w:pPr>
        <w:widowControl w:val="0"/>
        <w:autoSpaceDE w:val="0"/>
        <w:autoSpaceDN w:val="0"/>
        <w:adjustRightInd w:val="0"/>
        <w:rPr>
          <w:sz w:val="28"/>
          <w:szCs w:val="28"/>
        </w:rPr>
      </w:pPr>
      <w:r w:rsidRPr="0011018F">
        <w:t>выполнявшими</w:t>
      </w:r>
      <w:r w:rsidRPr="0011018F">
        <w:rPr>
          <w:sz w:val="28"/>
          <w:szCs w:val="28"/>
        </w:rPr>
        <w:t xml:space="preserve"> 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 xml:space="preserve"> (указать виды работ)</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ind w:firstLine="708"/>
        <w:rPr>
          <w:sz w:val="28"/>
          <w:szCs w:val="28"/>
        </w:rPr>
      </w:pPr>
      <w:r w:rsidRPr="0011018F">
        <w:t>3. Проектная документация на строительство разработана проектными организациями</w:t>
      </w:r>
      <w:r w:rsidRPr="0011018F">
        <w:rPr>
          <w:sz w:val="28"/>
          <w:szCs w:val="28"/>
        </w:rPr>
        <w:t xml:space="preserve"> _______________________________________________________________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проектных организаций)</w:t>
      </w:r>
    </w:p>
    <w:p w:rsidR="001E1557" w:rsidRPr="0011018F" w:rsidRDefault="001E1557" w:rsidP="00A924C4">
      <w:pPr>
        <w:widowControl w:val="0"/>
        <w:autoSpaceDE w:val="0"/>
        <w:autoSpaceDN w:val="0"/>
        <w:adjustRightInd w:val="0"/>
        <w:ind w:firstLine="708"/>
        <w:rPr>
          <w:sz w:val="28"/>
          <w:szCs w:val="28"/>
        </w:rPr>
      </w:pPr>
      <w:r w:rsidRPr="0011018F">
        <w:t>4. Разрешение на строительство</w:t>
      </w:r>
      <w:r w:rsidRPr="0011018F">
        <w:rPr>
          <w:sz w:val="28"/>
          <w:szCs w:val="28"/>
        </w:rPr>
        <w:t xml:space="preserve"> 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 xml:space="preserve"> (номер, дата выдачи)</w:t>
      </w:r>
    </w:p>
    <w:p w:rsidR="001E1557" w:rsidRPr="0011018F" w:rsidRDefault="001E1557" w:rsidP="00A924C4">
      <w:pPr>
        <w:widowControl w:val="0"/>
        <w:autoSpaceDE w:val="0"/>
        <w:autoSpaceDN w:val="0"/>
        <w:adjustRightInd w:val="0"/>
        <w:rPr>
          <w:sz w:val="28"/>
          <w:szCs w:val="28"/>
        </w:rPr>
      </w:pPr>
      <w:r w:rsidRPr="0011018F">
        <w:tab/>
        <w:t>5. Строительство осуществлено по проекту</w:t>
      </w:r>
      <w:r w:rsidRPr="0011018F">
        <w:rPr>
          <w:sz w:val="28"/>
          <w:szCs w:val="28"/>
        </w:rPr>
        <w:t xml:space="preserve"> 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 xml:space="preserve"> (серия проекта)</w:t>
      </w:r>
    </w:p>
    <w:p w:rsidR="001E1557" w:rsidRPr="0011018F" w:rsidRDefault="001E1557" w:rsidP="00A924C4">
      <w:pPr>
        <w:widowControl w:val="0"/>
        <w:autoSpaceDE w:val="0"/>
        <w:autoSpaceDN w:val="0"/>
        <w:adjustRightInd w:val="0"/>
        <w:rPr>
          <w:sz w:val="28"/>
          <w:szCs w:val="28"/>
        </w:rPr>
      </w:pPr>
      <w:r w:rsidRPr="0011018F">
        <w:t xml:space="preserve">утвержденному </w:t>
      </w:r>
      <w:r w:rsidRPr="0011018F">
        <w:rPr>
          <w:sz w:val="28"/>
          <w:szCs w:val="28"/>
        </w:rPr>
        <w:t>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органа, утверждавшего проект)</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ind w:firstLine="708"/>
      </w:pPr>
      <w:r w:rsidRPr="0011018F">
        <w:t>6. По объекту выполнена следующая производственная и исполнительная документация:</w:t>
      </w:r>
    </w:p>
    <w:p w:rsidR="001E1557" w:rsidRPr="0011018F" w:rsidRDefault="001E1557" w:rsidP="00A924C4">
      <w:pPr>
        <w:widowControl w:val="0"/>
        <w:autoSpaceDE w:val="0"/>
        <w:autoSpaceDN w:val="0"/>
        <w:adjustRightInd w:val="0"/>
        <w:ind w:firstLine="540"/>
      </w:pPr>
    </w:p>
    <w:tbl>
      <w:tblPr>
        <w:tblW w:w="0" w:type="auto"/>
        <w:tblInd w:w="-68" w:type="dxa"/>
        <w:tblLayout w:type="fixed"/>
        <w:tblCellMar>
          <w:left w:w="70" w:type="dxa"/>
          <w:right w:w="70" w:type="dxa"/>
        </w:tblCellMar>
        <w:tblLook w:val="0000"/>
      </w:tblPr>
      <w:tblGrid>
        <w:gridCol w:w="3165"/>
        <w:gridCol w:w="3043"/>
        <w:gridCol w:w="3165"/>
      </w:tblGrid>
      <w:tr w:rsidR="001E1557" w:rsidRPr="0011018F">
        <w:trPr>
          <w:trHeight w:val="272"/>
        </w:trPr>
        <w:tc>
          <w:tcPr>
            <w:tcW w:w="316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Наименование документа</w:t>
            </w:r>
          </w:p>
        </w:tc>
        <w:tc>
          <w:tcPr>
            <w:tcW w:w="3043"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Дата составления</w:t>
            </w:r>
          </w:p>
        </w:tc>
        <w:tc>
          <w:tcPr>
            <w:tcW w:w="316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Примечание</w:t>
            </w:r>
          </w:p>
        </w:tc>
      </w:tr>
      <w:tr w:rsidR="001E1557" w:rsidRPr="0011018F">
        <w:trPr>
          <w:trHeight w:val="272"/>
        </w:trPr>
        <w:tc>
          <w:tcPr>
            <w:tcW w:w="316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3043"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316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r>
    </w:tbl>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708"/>
      </w:pPr>
      <w:r w:rsidRPr="0011018F">
        <w:t>7. Установленное на объекте оборудование соответствует проекту и принято после индивидуальных испытаний и комплексных опробований согласно актам.</w:t>
      </w:r>
    </w:p>
    <w:p w:rsidR="001E1557" w:rsidRPr="0011018F" w:rsidRDefault="001E1557" w:rsidP="00A924C4">
      <w:pPr>
        <w:widowControl w:val="0"/>
        <w:autoSpaceDE w:val="0"/>
        <w:autoSpaceDN w:val="0"/>
        <w:adjustRightInd w:val="0"/>
        <w:ind w:firstLine="540"/>
      </w:pPr>
    </w:p>
    <w:tbl>
      <w:tblPr>
        <w:tblW w:w="0" w:type="auto"/>
        <w:tblInd w:w="-68" w:type="dxa"/>
        <w:tblLayout w:type="fixed"/>
        <w:tblCellMar>
          <w:left w:w="70" w:type="dxa"/>
          <w:right w:w="70" w:type="dxa"/>
        </w:tblCellMar>
        <w:tblLook w:val="0000"/>
      </w:tblPr>
      <w:tblGrid>
        <w:gridCol w:w="3225"/>
        <w:gridCol w:w="3101"/>
        <w:gridCol w:w="3225"/>
      </w:tblGrid>
      <w:tr w:rsidR="001E1557" w:rsidRPr="0011018F">
        <w:trPr>
          <w:trHeight w:val="328"/>
        </w:trPr>
        <w:tc>
          <w:tcPr>
            <w:tcW w:w="322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Наименование документа</w:t>
            </w:r>
          </w:p>
        </w:tc>
        <w:tc>
          <w:tcPr>
            <w:tcW w:w="31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Дата составления</w:t>
            </w:r>
          </w:p>
        </w:tc>
        <w:tc>
          <w:tcPr>
            <w:tcW w:w="322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Примечание</w:t>
            </w:r>
          </w:p>
        </w:tc>
      </w:tr>
      <w:tr w:rsidR="001E1557" w:rsidRPr="0011018F">
        <w:trPr>
          <w:trHeight w:val="328"/>
        </w:trPr>
        <w:tc>
          <w:tcPr>
            <w:tcW w:w="322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31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3225"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r>
    </w:tbl>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autoSpaceDE w:val="0"/>
        <w:autoSpaceDN w:val="0"/>
        <w:adjustRightInd w:val="0"/>
        <w:ind w:firstLine="540"/>
      </w:pPr>
      <w:r w:rsidRPr="0011018F">
        <w:t>8. Сезонные работы (при переносе сроков их выполнения)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должны быть выполнены и сданы инвестору (пользователю) в установленном нормами порядке в следующие сроки:</w:t>
      </w:r>
    </w:p>
    <w:p w:rsidR="001E1557" w:rsidRPr="0011018F" w:rsidRDefault="001E1557" w:rsidP="00A924C4">
      <w:pPr>
        <w:widowControl w:val="0"/>
        <w:autoSpaceDE w:val="0"/>
        <w:autoSpaceDN w:val="0"/>
        <w:adjustRightInd w:val="0"/>
        <w:ind w:firstLine="540"/>
      </w:pPr>
    </w:p>
    <w:tbl>
      <w:tblPr>
        <w:tblW w:w="0" w:type="auto"/>
        <w:tblInd w:w="-68" w:type="dxa"/>
        <w:tblLayout w:type="fixed"/>
        <w:tblCellMar>
          <w:left w:w="70" w:type="dxa"/>
          <w:right w:w="70" w:type="dxa"/>
        </w:tblCellMar>
        <w:tblLook w:val="0000"/>
      </w:tblPr>
      <w:tblGrid>
        <w:gridCol w:w="2401"/>
        <w:gridCol w:w="2528"/>
        <w:gridCol w:w="2401"/>
        <w:gridCol w:w="2401"/>
      </w:tblGrid>
      <w:tr w:rsidR="001E1557" w:rsidRPr="0011018F">
        <w:trPr>
          <w:trHeight w:val="253"/>
        </w:trPr>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Виды работ</w:t>
            </w:r>
          </w:p>
        </w:tc>
        <w:tc>
          <w:tcPr>
            <w:tcW w:w="2528"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Единица измерения</w:t>
            </w:r>
          </w:p>
        </w:tc>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Объем работ</w:t>
            </w:r>
          </w:p>
        </w:tc>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r w:rsidRPr="0011018F">
              <w:t>Срок выполнения</w:t>
            </w:r>
          </w:p>
        </w:tc>
      </w:tr>
      <w:tr w:rsidR="001E1557" w:rsidRPr="0011018F">
        <w:trPr>
          <w:trHeight w:val="253"/>
        </w:trPr>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2528"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1E1557" w:rsidRPr="0011018F" w:rsidRDefault="001E1557" w:rsidP="00A924C4">
            <w:pPr>
              <w:widowControl w:val="0"/>
              <w:autoSpaceDE w:val="0"/>
              <w:autoSpaceDN w:val="0"/>
              <w:adjustRightInd w:val="0"/>
            </w:pPr>
          </w:p>
        </w:tc>
      </w:tr>
    </w:tbl>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pPr>
      <w:r w:rsidRPr="0011018F">
        <w:t>9. Дополнительные сведения _____________________________________________________________________________</w:t>
      </w:r>
    </w:p>
    <w:p w:rsidR="001E1557" w:rsidRPr="0011018F" w:rsidRDefault="001E1557" w:rsidP="00A924C4">
      <w:pPr>
        <w:widowControl w:val="0"/>
        <w:autoSpaceDE w:val="0"/>
        <w:autoSpaceDN w:val="0"/>
        <w:adjustRightInd w:val="0"/>
      </w:pPr>
      <w:r w:rsidRPr="0011018F">
        <w:t>_____________________________________________________________________________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8"/>
          <w:szCs w:val="28"/>
        </w:rPr>
      </w:pPr>
      <w:r w:rsidRPr="0011018F">
        <w:t xml:space="preserve"> На основании указанных сведений объект капитального строительства </w:t>
      </w:r>
      <w:r w:rsidRPr="0011018F">
        <w:rPr>
          <w:sz w:val="28"/>
          <w:szCs w:val="28"/>
        </w:rPr>
        <w:t>____________</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1E1557" w:rsidRPr="0011018F" w:rsidRDefault="001E1557" w:rsidP="00A924C4">
      <w:pPr>
        <w:widowControl w:val="0"/>
        <w:autoSpaceDE w:val="0"/>
        <w:autoSpaceDN w:val="0"/>
        <w:adjustRightInd w:val="0"/>
      </w:pPr>
      <w:r w:rsidRPr="0011018F">
        <w:t>выполнен в соответствии с требованиями технических регламентов (норм и правил).</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r w:rsidRPr="0011018F">
        <w:t>Приложения:</w:t>
      </w:r>
    </w:p>
    <w:p w:rsidR="001E1557" w:rsidRPr="0011018F" w:rsidRDefault="001E1557" w:rsidP="00A924C4">
      <w:pPr>
        <w:widowControl w:val="0"/>
        <w:autoSpaceDE w:val="0"/>
        <w:autoSpaceDN w:val="0"/>
        <w:adjustRightInd w:val="0"/>
      </w:pPr>
      <w:r w:rsidRPr="0011018F">
        <w:t>1. ___________________________________________________________________________</w:t>
      </w:r>
    </w:p>
    <w:p w:rsidR="001E1557" w:rsidRPr="0011018F" w:rsidRDefault="001E1557" w:rsidP="00A924C4">
      <w:pPr>
        <w:widowControl w:val="0"/>
        <w:autoSpaceDE w:val="0"/>
        <w:autoSpaceDN w:val="0"/>
        <w:adjustRightInd w:val="0"/>
      </w:pPr>
      <w:r w:rsidRPr="0011018F">
        <w:t>2. 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r w:rsidRPr="0011018F">
        <w:t>ПРЕДСТАВИТЕЛИ ЛИЦА,</w:t>
      </w:r>
    </w:p>
    <w:p w:rsidR="001E1557" w:rsidRPr="0011018F" w:rsidRDefault="001E1557" w:rsidP="00A924C4">
      <w:pPr>
        <w:widowControl w:val="0"/>
        <w:autoSpaceDE w:val="0"/>
        <w:autoSpaceDN w:val="0"/>
        <w:adjustRightInd w:val="0"/>
      </w:pPr>
      <w:r w:rsidRPr="0011018F">
        <w:t>ОСУЩЕСТВЛЯЮЩЕГО СТРОИТЕЛЬСТВО</w:t>
      </w:r>
    </w:p>
    <w:p w:rsidR="001E1557" w:rsidRPr="0011018F" w:rsidRDefault="001E1557" w:rsidP="00A924C4">
      <w:pPr>
        <w:widowControl w:val="0"/>
        <w:autoSpaceDE w:val="0"/>
        <w:autoSpaceDN w:val="0"/>
        <w:adjustRightInd w:val="0"/>
      </w:pPr>
      <w:r w:rsidRPr="0011018F">
        <w:t>_____________________________</w:t>
      </w:r>
    </w:p>
    <w:p w:rsidR="001E1557" w:rsidRPr="0011018F" w:rsidRDefault="001E1557" w:rsidP="00A924C4">
      <w:pPr>
        <w:widowControl w:val="0"/>
        <w:autoSpaceDE w:val="0"/>
        <w:autoSpaceDN w:val="0"/>
        <w:adjustRightInd w:val="0"/>
      </w:pPr>
      <w:r w:rsidRPr="0011018F">
        <w:t>_____________________________</w:t>
      </w:r>
    </w:p>
    <w:p w:rsidR="001E1557" w:rsidRPr="0011018F" w:rsidRDefault="001E1557" w:rsidP="00A924C4">
      <w:pPr>
        <w:widowControl w:val="0"/>
        <w:autoSpaceDE w:val="0"/>
        <w:autoSpaceDN w:val="0"/>
        <w:adjustRightInd w:val="0"/>
      </w:pPr>
      <w:r w:rsidRPr="0011018F">
        <w:t>_____________________________</w:t>
      </w:r>
    </w:p>
    <w:p w:rsidR="001E1557" w:rsidRPr="0011018F" w:rsidRDefault="001E1557" w:rsidP="00A924C4">
      <w:pPr>
        <w:widowControl w:val="0"/>
        <w:autoSpaceDE w:val="0"/>
        <w:autoSpaceDN w:val="0"/>
        <w:adjustRightInd w:val="0"/>
      </w:pPr>
      <w:r w:rsidRPr="0011018F">
        <w:t>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 xml:space="preserve"> (подписи, Ф.И.О.)</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pPr>
    </w:p>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br w:type="page"/>
        <w:t>Приложение 1.15</w:t>
      </w:r>
    </w:p>
    <w:p w:rsidR="001E1557" w:rsidRPr="0011018F" w:rsidRDefault="001E1557" w:rsidP="00A924C4">
      <w:pPr>
        <w:widowControl w:val="0"/>
        <w:autoSpaceDE w:val="0"/>
        <w:autoSpaceDN w:val="0"/>
        <w:adjustRightInd w:val="0"/>
        <w:ind w:firstLine="540"/>
        <w:jc w:val="right"/>
      </w:pPr>
    </w:p>
    <w:p w:rsidR="001E1557" w:rsidRPr="0011018F" w:rsidRDefault="001E1557" w:rsidP="00A924C4">
      <w:pPr>
        <w:widowControl w:val="0"/>
        <w:autoSpaceDE w:val="0"/>
        <w:autoSpaceDN w:val="0"/>
        <w:adjustRightInd w:val="0"/>
        <w:jc w:val="right"/>
      </w:pPr>
      <w:r w:rsidRPr="0011018F">
        <w:t xml:space="preserve"> 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(наименование застройщика,</w:t>
      </w:r>
    </w:p>
    <w:p w:rsidR="001E1557" w:rsidRPr="0011018F" w:rsidRDefault="001E1557" w:rsidP="00A924C4">
      <w:pPr>
        <w:widowControl w:val="0"/>
        <w:autoSpaceDE w:val="0"/>
        <w:autoSpaceDN w:val="0"/>
        <w:adjustRightInd w:val="0"/>
        <w:jc w:val="right"/>
      </w:pPr>
      <w:r w:rsidRPr="0011018F">
        <w:t xml:space="preserve"> 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его почтовый адрес)</w:t>
      </w:r>
    </w:p>
    <w:p w:rsidR="001E1557" w:rsidRPr="0011018F" w:rsidRDefault="001E1557" w:rsidP="00A924C4">
      <w:pPr>
        <w:widowControl w:val="0"/>
        <w:autoSpaceDE w:val="0"/>
        <w:autoSpaceDN w:val="0"/>
        <w:adjustRightInd w:val="0"/>
        <w:jc w:val="right"/>
      </w:pPr>
      <w:r w:rsidRPr="0011018F">
        <w:t>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jc w:val="center"/>
        <w:rPr>
          <w:b/>
          <w:bCs/>
        </w:rPr>
      </w:pPr>
      <w:r w:rsidRPr="0011018F">
        <w:rPr>
          <w:b/>
          <w:bCs/>
        </w:rPr>
        <w:t>РАЗРЕШЕНИЕ</w:t>
      </w:r>
    </w:p>
    <w:p w:rsidR="001E1557" w:rsidRPr="0011018F" w:rsidRDefault="001E1557" w:rsidP="00A924C4">
      <w:pPr>
        <w:widowControl w:val="0"/>
        <w:autoSpaceDE w:val="0"/>
        <w:autoSpaceDN w:val="0"/>
        <w:adjustRightInd w:val="0"/>
        <w:jc w:val="center"/>
      </w:pPr>
      <w:r w:rsidRPr="0011018F">
        <w:t xml:space="preserve">на отклонение от предельных параметров разрешенного строительства, </w:t>
      </w:r>
      <w:r w:rsidRPr="0011018F">
        <w:br/>
        <w:t>реконструкции объекта капитального строительства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spacing w:line="360" w:lineRule="auto"/>
      </w:pPr>
      <w:r w:rsidRPr="0011018F">
        <w:t xml:space="preserve">№ __________ «__» _________________ 20____г. </w:t>
      </w: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pPr>
      <w:r w:rsidRPr="0011018F">
        <w:t>_____________________________________________________________________________</w:t>
      </w:r>
    </w:p>
    <w:p w:rsidR="001E1557" w:rsidRPr="0011018F" w:rsidRDefault="001E1557" w:rsidP="00A924C4">
      <w:pPr>
        <w:widowControl w:val="0"/>
        <w:autoSpaceDE w:val="0"/>
        <w:autoSpaceDN w:val="0"/>
        <w:adjustRightInd w:val="0"/>
        <w:spacing w:line="360" w:lineRule="auto"/>
        <w:rPr>
          <w:color w:val="A6A6A6"/>
        </w:rPr>
      </w:pPr>
      <w:r w:rsidRPr="0011018F">
        <w:rPr>
          <w:color w:val="A6A6A6"/>
          <w:sz w:val="18"/>
          <w:szCs w:val="18"/>
        </w:rPr>
        <w:t>(наименование уполномоченного органа)</w:t>
      </w:r>
    </w:p>
    <w:p w:rsidR="001E1557" w:rsidRPr="0011018F" w:rsidRDefault="001E1557" w:rsidP="00A924C4">
      <w:pPr>
        <w:widowControl w:val="0"/>
        <w:autoSpaceDE w:val="0"/>
        <w:autoSpaceDN w:val="0"/>
        <w:adjustRightInd w:val="0"/>
        <w:spacing w:line="360" w:lineRule="auto"/>
      </w:pPr>
      <w:r w:rsidRPr="0011018F">
        <w:t>_____________________________________________________________________________,</w:t>
      </w:r>
    </w:p>
    <w:p w:rsidR="001E1557" w:rsidRPr="0011018F" w:rsidRDefault="001E1557" w:rsidP="00A924C4">
      <w:pPr>
        <w:widowControl w:val="0"/>
        <w:autoSpaceDE w:val="0"/>
        <w:autoSpaceDN w:val="0"/>
        <w:adjustRightInd w:val="0"/>
        <w:spacing w:line="360" w:lineRule="auto"/>
      </w:pPr>
      <w:r w:rsidRPr="0011018F">
        <w:t>руководствуясь статьей 40 Градостроительного кодекса Российской Федерации, на основании результатов публичных слушаний разрешает отклонение от предельных параметров разрешенного строительства, реконструкции _______________________________________</w:t>
      </w:r>
    </w:p>
    <w:p w:rsidR="001E1557" w:rsidRPr="0011018F" w:rsidRDefault="001E1557" w:rsidP="00A924C4">
      <w:pPr>
        <w:widowControl w:val="0"/>
        <w:autoSpaceDE w:val="0"/>
        <w:autoSpaceDN w:val="0"/>
        <w:adjustRightInd w:val="0"/>
      </w:pPr>
      <w:r w:rsidRPr="0011018F">
        <w:t>_____________________________________________________________________________,</w:t>
      </w:r>
    </w:p>
    <w:p w:rsidR="001E1557" w:rsidRPr="0011018F" w:rsidRDefault="001E1557" w:rsidP="00A924C4">
      <w:pPr>
        <w:widowControl w:val="0"/>
        <w:autoSpaceDE w:val="0"/>
        <w:autoSpaceDN w:val="0"/>
        <w:adjustRightInd w:val="0"/>
        <w:spacing w:line="360" w:lineRule="auto"/>
        <w:rPr>
          <w:color w:val="A6A6A6"/>
          <w:sz w:val="18"/>
          <w:szCs w:val="18"/>
        </w:rPr>
      </w:pPr>
      <w:r w:rsidRPr="0011018F">
        <w:rPr>
          <w:color w:val="A6A6A6"/>
          <w:sz w:val="18"/>
          <w:szCs w:val="18"/>
        </w:rPr>
        <w:t>(наименование объекта капитального строительства)</w:t>
      </w:r>
    </w:p>
    <w:p w:rsidR="001E1557" w:rsidRPr="0011018F" w:rsidRDefault="001E1557" w:rsidP="00A924C4">
      <w:pPr>
        <w:widowControl w:val="0"/>
        <w:autoSpaceDE w:val="0"/>
        <w:autoSpaceDN w:val="0"/>
        <w:adjustRightInd w:val="0"/>
      </w:pPr>
      <w:r w:rsidRPr="0011018F">
        <w:t>расположенного по адресу ______________________________________________________</w:t>
      </w:r>
    </w:p>
    <w:p w:rsidR="001E1557" w:rsidRPr="0011018F" w:rsidRDefault="001E1557" w:rsidP="00A924C4">
      <w:pPr>
        <w:widowControl w:val="0"/>
        <w:autoSpaceDE w:val="0"/>
        <w:autoSpaceDN w:val="0"/>
        <w:adjustRightInd w:val="0"/>
        <w:spacing w:line="360" w:lineRule="auto"/>
        <w:ind w:left="1416"/>
        <w:rPr>
          <w:color w:val="A6A6A6"/>
          <w:sz w:val="18"/>
          <w:szCs w:val="18"/>
        </w:rPr>
      </w:pPr>
      <w:r w:rsidRPr="0011018F">
        <w:rPr>
          <w:color w:val="A6A6A6"/>
          <w:sz w:val="18"/>
          <w:szCs w:val="18"/>
        </w:rPr>
        <w:t xml:space="preserve"> (полный адрес объекта капитального строительства)</w:t>
      </w:r>
    </w:p>
    <w:p w:rsidR="001E1557" w:rsidRPr="0011018F" w:rsidRDefault="001E1557" w:rsidP="00A924C4">
      <w:pPr>
        <w:widowControl w:val="0"/>
        <w:autoSpaceDE w:val="0"/>
        <w:autoSpaceDN w:val="0"/>
        <w:adjustRightInd w:val="0"/>
        <w:spacing w:line="360" w:lineRule="auto"/>
        <w:rPr>
          <w:sz w:val="18"/>
          <w:szCs w:val="18"/>
        </w:rPr>
      </w:pPr>
      <w:r w:rsidRPr="0011018F">
        <w:rPr>
          <w:sz w:val="18"/>
          <w:szCs w:val="18"/>
        </w:rPr>
        <w:t>_______________________________________________________________________________________________________.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pPr>
      <w:r w:rsidRPr="0011018F">
        <w:t>_______________________________ ____________ _____________________</w:t>
      </w:r>
    </w:p>
    <w:p w:rsidR="001E1557" w:rsidRPr="0011018F" w:rsidRDefault="001E1557" w:rsidP="00A924C4">
      <w:pPr>
        <w:widowControl w:val="0"/>
        <w:autoSpaceDE w:val="0"/>
        <w:autoSpaceDN w:val="0"/>
        <w:adjustRightInd w:val="0"/>
        <w:rPr>
          <w:color w:val="A6A6A6"/>
          <w:sz w:val="18"/>
          <w:szCs w:val="18"/>
        </w:rPr>
      </w:pPr>
      <w:r w:rsidRPr="0011018F">
        <w:rPr>
          <w:color w:val="A6A6A6"/>
          <w:sz w:val="18"/>
          <w:szCs w:val="18"/>
        </w:rPr>
        <w:t>(должность) (подпись) (Ф. И. О.)</w:t>
      </w:r>
    </w:p>
    <w:p w:rsidR="001E1557" w:rsidRPr="0011018F" w:rsidRDefault="001E1557" w:rsidP="00A924C4">
      <w:pPr>
        <w:widowControl w:val="0"/>
        <w:autoSpaceDE w:val="0"/>
        <w:autoSpaceDN w:val="0"/>
        <w:adjustRightInd w:val="0"/>
        <w:spacing w:line="360" w:lineRule="auto"/>
        <w:rPr>
          <w:color w:val="A6A6A6"/>
        </w:rPr>
      </w:pPr>
      <w:r w:rsidRPr="0011018F">
        <w:rPr>
          <w:color w:val="A6A6A6"/>
        </w:rPr>
        <w:t xml:space="preserve"> М.П.</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tabs>
          <w:tab w:val="left" w:pos="10080"/>
        </w:tabs>
        <w:autoSpaceDE w:val="0"/>
        <w:autoSpaceDN w:val="0"/>
        <w:adjustRightInd w:val="0"/>
        <w:ind w:right="1745"/>
        <w:rPr>
          <w:sz w:val="20"/>
          <w:szCs w:val="20"/>
        </w:rPr>
      </w:pP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spacing w:line="276" w:lineRule="auto"/>
        <w:jc w:val="right"/>
        <w:rPr>
          <w:sz w:val="20"/>
          <w:szCs w:val="20"/>
        </w:rPr>
      </w:pPr>
      <w:r w:rsidRPr="0011018F">
        <w:br w:type="page"/>
      </w:r>
    </w:p>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t>Приложение 1.16</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органа местного самоуправления)</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(наименование застройщика, ИНН,</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юридический и почтовый адрес; тел.,</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или ФИО, паспортныеданные и адрес физ. лица)</w:t>
      </w:r>
    </w:p>
    <w:p w:rsidR="001E1557" w:rsidRPr="0011018F" w:rsidRDefault="001E1557" w:rsidP="00A924C4">
      <w:pPr>
        <w:widowControl w:val="0"/>
        <w:autoSpaceDE w:val="0"/>
        <w:autoSpaceDN w:val="0"/>
        <w:adjustRightInd w:val="0"/>
        <w:jc w:val="right"/>
        <w:rPr>
          <w:sz w:val="28"/>
          <w:szCs w:val="28"/>
        </w:rPr>
      </w:pPr>
    </w:p>
    <w:p w:rsidR="001E1557" w:rsidRPr="0011018F" w:rsidRDefault="001E1557" w:rsidP="00A924C4">
      <w:pPr>
        <w:widowControl w:val="0"/>
        <w:autoSpaceDE w:val="0"/>
        <w:autoSpaceDN w:val="0"/>
        <w:adjustRightInd w:val="0"/>
        <w:jc w:val="center"/>
        <w:rPr>
          <w:b/>
          <w:bCs/>
        </w:rPr>
      </w:pPr>
      <w:r w:rsidRPr="0011018F">
        <w:rPr>
          <w:b/>
          <w:bCs/>
        </w:rPr>
        <w:t>ЗАЯВЛЕНИЕ</w:t>
      </w:r>
    </w:p>
    <w:p w:rsidR="001E1557" w:rsidRPr="0011018F" w:rsidRDefault="001E1557" w:rsidP="00A924C4">
      <w:pPr>
        <w:widowControl w:val="0"/>
        <w:autoSpaceDE w:val="0"/>
        <w:autoSpaceDN w:val="0"/>
        <w:adjustRightInd w:val="0"/>
        <w:jc w:val="center"/>
        <w:rPr>
          <w:b/>
          <w:bCs/>
        </w:rPr>
      </w:pPr>
      <w:r w:rsidRPr="0011018F">
        <w:rPr>
          <w:b/>
          <w:bCs/>
        </w:rPr>
        <w:t>на выдачу разрешения на строительство</w:t>
      </w:r>
    </w:p>
    <w:p w:rsidR="001E1557" w:rsidRPr="0011018F" w:rsidRDefault="001E1557" w:rsidP="00A924C4">
      <w:pPr>
        <w:widowControl w:val="0"/>
        <w:autoSpaceDE w:val="0"/>
        <w:autoSpaceDN w:val="0"/>
        <w:adjustRightInd w:val="0"/>
        <w:jc w:val="center"/>
        <w:rPr>
          <w:sz w:val="28"/>
          <w:szCs w:val="28"/>
        </w:rPr>
      </w:pPr>
    </w:p>
    <w:p w:rsidR="001E1557" w:rsidRPr="0011018F" w:rsidRDefault="001E1557" w:rsidP="00A924C4">
      <w:pPr>
        <w:widowControl w:val="0"/>
        <w:autoSpaceDE w:val="0"/>
        <w:autoSpaceDN w:val="0"/>
        <w:adjustRightInd w:val="0"/>
        <w:ind w:firstLine="708"/>
        <w:rPr>
          <w:sz w:val="28"/>
          <w:szCs w:val="28"/>
        </w:rPr>
      </w:pPr>
      <w:r w:rsidRPr="0011018F">
        <w:t xml:space="preserve">Прошу выдать разрешение на строительство объекта капитального строительства </w:t>
      </w: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ind w:firstLine="708"/>
        <w:rPr>
          <w:color w:val="A6A6A6"/>
          <w:sz w:val="18"/>
          <w:szCs w:val="18"/>
        </w:rPr>
      </w:pPr>
      <w:r w:rsidRPr="0011018F">
        <w:rPr>
          <w:color w:val="A6A6A6"/>
          <w:sz w:val="18"/>
          <w:szCs w:val="18"/>
        </w:rPr>
        <w:t>(наименование объекта)</w:t>
      </w:r>
    </w:p>
    <w:p w:rsidR="001E1557" w:rsidRPr="0011018F" w:rsidRDefault="001E1557" w:rsidP="00A924C4">
      <w:pPr>
        <w:widowControl w:val="0"/>
        <w:autoSpaceDE w:val="0"/>
        <w:autoSpaceDN w:val="0"/>
        <w:adjustRightInd w:val="0"/>
        <w:rPr>
          <w:sz w:val="28"/>
          <w:szCs w:val="28"/>
        </w:rPr>
      </w:pPr>
      <w:r w:rsidRPr="0011018F">
        <w:t>в полном объеме/по отдельным этапам</w:t>
      </w:r>
      <w:r w:rsidRPr="0011018F">
        <w:rPr>
          <w:sz w:val="20"/>
          <w:szCs w:val="20"/>
        </w:rPr>
        <w:t xml:space="preserve">(нужное подчеркнуть) </w:t>
      </w:r>
      <w:r w:rsidRPr="0011018F">
        <w:rPr>
          <w:sz w:val="28"/>
          <w:szCs w:val="28"/>
        </w:rPr>
        <w:t>_______________________</w:t>
      </w:r>
    </w:p>
    <w:p w:rsidR="001E1557" w:rsidRPr="0011018F" w:rsidRDefault="001E1557" w:rsidP="00A924C4">
      <w:pPr>
        <w:widowControl w:val="0"/>
        <w:autoSpaceDE w:val="0"/>
        <w:autoSpaceDN w:val="0"/>
        <w:adjustRightInd w:val="0"/>
        <w:rPr>
          <w:sz w:val="18"/>
          <w:szCs w:val="18"/>
        </w:rPr>
      </w:pPr>
      <w:r w:rsidRPr="0011018F">
        <w:rPr>
          <w:sz w:val="18"/>
          <w:szCs w:val="18"/>
        </w:rPr>
        <w:tab/>
        <w:t xml:space="preserve"> (перечень этапов)</w:t>
      </w:r>
    </w:p>
    <w:p w:rsidR="001E1557" w:rsidRPr="0011018F" w:rsidRDefault="001E1557" w:rsidP="00A924C4">
      <w:pPr>
        <w:widowControl w:val="0"/>
        <w:autoSpaceDE w:val="0"/>
        <w:autoSpaceDN w:val="0"/>
        <w:adjustRightInd w:val="0"/>
        <w:rPr>
          <w:sz w:val="28"/>
          <w:szCs w:val="28"/>
        </w:rPr>
      </w:pPr>
      <w:r w:rsidRPr="0011018F">
        <w:t>на земельном участке по адресу:</w:t>
      </w:r>
      <w:r w:rsidRPr="0011018F">
        <w:rPr>
          <w:sz w:val="28"/>
          <w:szCs w:val="28"/>
        </w:rPr>
        <w:t xml:space="preserve"> __________________________________________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 xml:space="preserve"> (нас. пункт, улица, просп., пер. и т.д., кадастровый номер участка)</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pPr>
      <w:r w:rsidRPr="0011018F">
        <w:t>сроком на _________________________________месяца (ев).</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(в соответствии с ПОС)</w:t>
      </w:r>
    </w:p>
    <w:p w:rsidR="001E1557" w:rsidRPr="0011018F" w:rsidRDefault="001E1557" w:rsidP="00A924C4">
      <w:pPr>
        <w:widowControl w:val="0"/>
        <w:autoSpaceDE w:val="0"/>
        <w:autoSpaceDN w:val="0"/>
        <w:adjustRightInd w:val="0"/>
        <w:ind w:firstLine="708"/>
      </w:pPr>
      <w:r w:rsidRPr="0011018F">
        <w:t>При этом сообщаю:</w:t>
      </w:r>
    </w:p>
    <w:p w:rsidR="001E1557" w:rsidRPr="0011018F" w:rsidRDefault="001E1557" w:rsidP="00A924C4">
      <w:pPr>
        <w:widowControl w:val="0"/>
        <w:autoSpaceDE w:val="0"/>
        <w:autoSpaceDN w:val="0"/>
        <w:adjustRightInd w:val="0"/>
        <w:rPr>
          <w:sz w:val="28"/>
          <w:szCs w:val="28"/>
        </w:rPr>
      </w:pPr>
      <w:r w:rsidRPr="0011018F">
        <w:t>строительство будет осуществляться на основании</w:t>
      </w:r>
      <w:r w:rsidRPr="0011018F">
        <w:rPr>
          <w:sz w:val="28"/>
          <w:szCs w:val="28"/>
        </w:rPr>
        <w:t xml:space="preserve"> _____________________________</w:t>
      </w:r>
    </w:p>
    <w:p w:rsidR="001E1557" w:rsidRPr="0011018F" w:rsidRDefault="001E1557" w:rsidP="00A924C4">
      <w:pPr>
        <w:widowControl w:val="0"/>
        <w:autoSpaceDE w:val="0"/>
        <w:autoSpaceDN w:val="0"/>
        <w:adjustRightInd w:val="0"/>
        <w:ind w:right="-143"/>
        <w:rPr>
          <w:color w:val="A6A6A6"/>
          <w:sz w:val="20"/>
          <w:szCs w:val="20"/>
        </w:rPr>
      </w:pPr>
      <w:r w:rsidRPr="0011018F">
        <w:rPr>
          <w:sz w:val="28"/>
          <w:szCs w:val="28"/>
        </w:rPr>
        <w:t>___________________________________________________________________</w:t>
      </w:r>
      <w:r w:rsidRPr="0011018F">
        <w:rPr>
          <w:color w:val="A6A6A6"/>
          <w:sz w:val="20"/>
          <w:szCs w:val="20"/>
        </w:rPr>
        <w:t>(наименование и реквизиты документа уполномоченного органа местного самоуправления )</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8"/>
          <w:szCs w:val="28"/>
        </w:rPr>
      </w:pPr>
      <w:r w:rsidRPr="0011018F">
        <w:t>право на пользование землей закреплено</w:t>
      </w:r>
      <w:r w:rsidRPr="0011018F">
        <w:rPr>
          <w:sz w:val="28"/>
          <w:szCs w:val="28"/>
        </w:rPr>
        <w:t xml:space="preserve"> ____________________________________</w:t>
      </w:r>
    </w:p>
    <w:p w:rsidR="001E1557" w:rsidRPr="0011018F" w:rsidRDefault="001E1557" w:rsidP="00A924C4">
      <w:pPr>
        <w:widowControl w:val="0"/>
        <w:autoSpaceDE w:val="0"/>
        <w:autoSpaceDN w:val="0"/>
        <w:adjustRightInd w:val="0"/>
        <w:rPr>
          <w:color w:val="A6A6A6"/>
          <w:sz w:val="20"/>
          <w:szCs w:val="20"/>
        </w:rPr>
      </w:pPr>
      <w:r w:rsidRPr="0011018F">
        <w:rPr>
          <w:color w:val="A6A6A6"/>
          <w:sz w:val="20"/>
          <w:szCs w:val="20"/>
        </w:rPr>
        <w:t>(наименование и реквизиты правоустанавливающего документа)</w:t>
      </w:r>
    </w:p>
    <w:p w:rsidR="001E1557" w:rsidRPr="0011018F" w:rsidRDefault="001E1557"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ind w:firstLine="708"/>
      </w:pPr>
      <w:r w:rsidRPr="0011018F">
        <w:t xml:space="preserve">Обязуюсь обо всех изменениях, связанных с приведенными в настоящем заявлении сведениями, сообщать в ________________________________________________________. </w:t>
      </w:r>
    </w:p>
    <w:p w:rsidR="001E1557" w:rsidRPr="0011018F" w:rsidRDefault="001E1557" w:rsidP="00A924C4">
      <w:pPr>
        <w:widowControl w:val="0"/>
        <w:autoSpaceDE w:val="0"/>
        <w:autoSpaceDN w:val="0"/>
        <w:adjustRightInd w:val="0"/>
        <w:rPr>
          <w:color w:val="A6A6A6"/>
          <w:sz w:val="28"/>
          <w:szCs w:val="28"/>
        </w:rPr>
      </w:pPr>
      <w:r w:rsidRPr="0011018F">
        <w:rPr>
          <w:color w:val="A6A6A6"/>
          <w:sz w:val="20"/>
          <w:szCs w:val="20"/>
        </w:rPr>
        <w:t xml:space="preserve"> (наименование уполномоченного органа местного самоуправления)</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pPr>
      <w:r w:rsidRPr="0011018F">
        <w:t>Приложения:</w:t>
      </w:r>
    </w:p>
    <w:p w:rsidR="001E1557" w:rsidRPr="0011018F" w:rsidRDefault="001E1557" w:rsidP="00A924C4">
      <w:pPr>
        <w:widowControl w:val="0"/>
        <w:autoSpaceDE w:val="0"/>
        <w:autoSpaceDN w:val="0"/>
        <w:adjustRightInd w:val="0"/>
      </w:pPr>
      <w:r w:rsidRPr="0011018F">
        <w:t>1. ___________________________________________________________________________</w:t>
      </w:r>
    </w:p>
    <w:p w:rsidR="001E1557" w:rsidRPr="0011018F" w:rsidRDefault="001E1557" w:rsidP="00A924C4">
      <w:pPr>
        <w:widowControl w:val="0"/>
        <w:autoSpaceDE w:val="0"/>
        <w:autoSpaceDN w:val="0"/>
        <w:adjustRightInd w:val="0"/>
      </w:pPr>
      <w:r w:rsidRPr="0011018F">
        <w:t>2. 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sz w:val="28"/>
          <w:szCs w:val="28"/>
        </w:rPr>
      </w:pPr>
      <w:r w:rsidRPr="0011018F">
        <w:rPr>
          <w:sz w:val="28"/>
          <w:szCs w:val="28"/>
        </w:rPr>
        <w:t>________________ ______________ _______________</w:t>
      </w:r>
    </w:p>
    <w:p w:rsidR="001E1557" w:rsidRPr="0011018F" w:rsidRDefault="001E1557" w:rsidP="00A924C4">
      <w:pPr>
        <w:widowControl w:val="0"/>
        <w:autoSpaceDE w:val="0"/>
        <w:autoSpaceDN w:val="0"/>
        <w:adjustRightInd w:val="0"/>
        <w:rPr>
          <w:color w:val="A6A6A6"/>
          <w:sz w:val="18"/>
          <w:szCs w:val="18"/>
        </w:rPr>
      </w:pPr>
      <w:r w:rsidRPr="0011018F">
        <w:rPr>
          <w:color w:val="A6A6A6"/>
          <w:sz w:val="18"/>
          <w:szCs w:val="18"/>
        </w:rPr>
        <w:t xml:space="preserve"> Должность Подпись Ф.И.О</w:t>
      </w:r>
    </w:p>
    <w:p w:rsidR="001E1557" w:rsidRPr="0011018F" w:rsidRDefault="001E1557" w:rsidP="00A924C4">
      <w:pPr>
        <w:widowControl w:val="0"/>
        <w:autoSpaceDE w:val="0"/>
        <w:autoSpaceDN w:val="0"/>
        <w:adjustRightInd w:val="0"/>
        <w:rPr>
          <w:sz w:val="18"/>
          <w:szCs w:val="18"/>
        </w:rPr>
      </w:pPr>
    </w:p>
    <w:p w:rsidR="001E1557" w:rsidRPr="0011018F" w:rsidRDefault="001E1557" w:rsidP="00A924C4">
      <w:pPr>
        <w:widowControl w:val="0"/>
        <w:autoSpaceDE w:val="0"/>
        <w:autoSpaceDN w:val="0"/>
        <w:adjustRightInd w:val="0"/>
        <w:rPr>
          <w:color w:val="A6A6A6"/>
        </w:rPr>
      </w:pPr>
      <w:r w:rsidRPr="0011018F">
        <w:rPr>
          <w:color w:val="A6A6A6"/>
        </w:rPr>
        <w:t xml:space="preserve"> МП</w:t>
      </w:r>
    </w:p>
    <w:p w:rsidR="001E1557" w:rsidRPr="0011018F" w:rsidRDefault="001E1557" w:rsidP="00A924C4">
      <w:pPr>
        <w:widowControl w:val="0"/>
        <w:autoSpaceDE w:val="0"/>
        <w:autoSpaceDN w:val="0"/>
        <w:adjustRightInd w:val="0"/>
        <w:rPr>
          <w:sz w:val="28"/>
          <w:szCs w:val="28"/>
        </w:rPr>
      </w:pPr>
    </w:p>
    <w:p w:rsidR="001E1557" w:rsidRPr="0011018F" w:rsidRDefault="001E1557" w:rsidP="00A924C4">
      <w:pPr>
        <w:widowControl w:val="0"/>
        <w:autoSpaceDE w:val="0"/>
        <w:autoSpaceDN w:val="0"/>
        <w:adjustRightInd w:val="0"/>
      </w:pPr>
      <w:r w:rsidRPr="0011018F">
        <w:t xml:space="preserve">«__» _____________ 200_ г. </w:t>
      </w:r>
      <w:r w:rsidRPr="0011018F">
        <w:tab/>
      </w:r>
      <w:r w:rsidRPr="0011018F">
        <w:tab/>
      </w:r>
    </w:p>
    <w:p w:rsidR="001E1557" w:rsidRPr="0011018F" w:rsidRDefault="001E1557" w:rsidP="00A924C4">
      <w:pPr>
        <w:widowControl w:val="0"/>
        <w:autoSpaceDE w:val="0"/>
        <w:autoSpaceDN w:val="0"/>
        <w:adjustRightInd w:val="0"/>
        <w:rPr>
          <w:sz w:val="20"/>
          <w:szCs w:val="20"/>
        </w:rPr>
      </w:pPr>
    </w:p>
    <w:p w:rsidR="001E1557" w:rsidRPr="0011018F" w:rsidRDefault="001E1557" w:rsidP="00A924C4">
      <w:pPr>
        <w:widowControl w:val="0"/>
        <w:autoSpaceDE w:val="0"/>
        <w:autoSpaceDN w:val="0"/>
        <w:adjustRightInd w:val="0"/>
        <w:rPr>
          <w:sz w:val="20"/>
          <w:szCs w:val="20"/>
        </w:rPr>
      </w:pPr>
    </w:p>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t>Приложение 1.17</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1E1557" w:rsidRPr="0011018F" w:rsidRDefault="001E1557" w:rsidP="00A924C4">
      <w:pPr>
        <w:widowControl w:val="0"/>
        <w:autoSpaceDE w:val="0"/>
        <w:autoSpaceDN w:val="0"/>
        <w:adjustRightInd w:val="0"/>
        <w:jc w:val="right"/>
      </w:pPr>
      <w:r w:rsidRPr="0011018F">
        <w:t>_____________________________________________</w:t>
      </w:r>
    </w:p>
    <w:p w:rsidR="001E1557" w:rsidRPr="0011018F" w:rsidRDefault="001E1557"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органа местного самоуправления)</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(наименование застройщика, ИНН,</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 xml:space="preserve"> юридический и почтовый адрес; тел.,</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1E1557" w:rsidRPr="0011018F" w:rsidRDefault="001E1557" w:rsidP="00A924C4">
      <w:pPr>
        <w:widowControl w:val="0"/>
        <w:autoSpaceDE w:val="0"/>
        <w:autoSpaceDN w:val="0"/>
        <w:adjustRightInd w:val="0"/>
        <w:jc w:val="right"/>
      </w:pPr>
      <w:r w:rsidRPr="0011018F">
        <w:t xml:space="preserve"> _____________________________________________</w:t>
      </w:r>
    </w:p>
    <w:p w:rsidR="001E1557" w:rsidRPr="0011018F" w:rsidRDefault="001E1557" w:rsidP="00A924C4">
      <w:pPr>
        <w:widowControl w:val="0"/>
        <w:autoSpaceDE w:val="0"/>
        <w:autoSpaceDN w:val="0"/>
        <w:adjustRightInd w:val="0"/>
        <w:jc w:val="right"/>
        <w:rPr>
          <w:color w:val="A6A6A6"/>
          <w:sz w:val="18"/>
          <w:szCs w:val="18"/>
        </w:rPr>
      </w:pPr>
      <w:r w:rsidRPr="0011018F">
        <w:rPr>
          <w:color w:val="A6A6A6"/>
          <w:sz w:val="18"/>
          <w:szCs w:val="18"/>
        </w:rPr>
        <w:t>или ФИО, паспортныеданные и адрес физ. лица)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jc w:val="center"/>
        <w:rPr>
          <w:b/>
          <w:bCs/>
        </w:rPr>
      </w:pPr>
      <w:r w:rsidRPr="0011018F">
        <w:rPr>
          <w:b/>
          <w:bCs/>
        </w:rPr>
        <w:t>ЗАЯВЛЕНИЕ</w:t>
      </w:r>
    </w:p>
    <w:p w:rsidR="001E1557" w:rsidRPr="0011018F" w:rsidRDefault="001E1557" w:rsidP="00A924C4">
      <w:pPr>
        <w:widowControl w:val="0"/>
        <w:autoSpaceDE w:val="0"/>
        <w:autoSpaceDN w:val="0"/>
        <w:adjustRightInd w:val="0"/>
        <w:jc w:val="center"/>
        <w:rPr>
          <w:b/>
          <w:bCs/>
        </w:rPr>
      </w:pPr>
      <w:r w:rsidRPr="0011018F">
        <w:rPr>
          <w:b/>
          <w:bCs/>
        </w:rPr>
        <w:t>о выдаче разрешения на ввод объекта в эксплуатацию</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spacing w:line="360" w:lineRule="auto"/>
      </w:pPr>
      <w:r w:rsidRPr="0011018F">
        <w:t>Прошу выдать разрешение на ввод объекта в эксплуатацию:</w:t>
      </w:r>
    </w:p>
    <w:p w:rsidR="001E1557" w:rsidRPr="0011018F" w:rsidRDefault="001E1557" w:rsidP="00A924C4">
      <w:pPr>
        <w:widowControl w:val="0"/>
        <w:autoSpaceDE w:val="0"/>
        <w:autoSpaceDN w:val="0"/>
        <w:adjustRightInd w:val="0"/>
        <w:spacing w:line="360" w:lineRule="auto"/>
      </w:pPr>
      <w:r w:rsidRPr="0011018F">
        <w:t>Наименование объекта _________________________________________________________</w:t>
      </w:r>
    </w:p>
    <w:p w:rsidR="001E1557" w:rsidRPr="0011018F" w:rsidRDefault="001E1557" w:rsidP="00A924C4">
      <w:pPr>
        <w:widowControl w:val="0"/>
        <w:autoSpaceDE w:val="0"/>
        <w:autoSpaceDN w:val="0"/>
        <w:adjustRightInd w:val="0"/>
        <w:spacing w:line="360" w:lineRule="auto"/>
      </w:pPr>
      <w:r w:rsidRPr="0011018F">
        <w:t>Функциональное назначение объекта _____________________________________________</w:t>
      </w:r>
    </w:p>
    <w:p w:rsidR="001E1557" w:rsidRPr="0011018F" w:rsidRDefault="001E1557" w:rsidP="00A924C4">
      <w:pPr>
        <w:widowControl w:val="0"/>
        <w:autoSpaceDE w:val="0"/>
        <w:autoSpaceDN w:val="0"/>
        <w:adjustRightInd w:val="0"/>
        <w:spacing w:line="360" w:lineRule="auto"/>
      </w:pPr>
      <w:r w:rsidRPr="0011018F">
        <w:t>Адрес (строительный и почтовый) ________________________________________________</w:t>
      </w:r>
    </w:p>
    <w:p w:rsidR="001E1557" w:rsidRPr="0011018F" w:rsidRDefault="001E1557" w:rsidP="00A924C4">
      <w:pPr>
        <w:widowControl w:val="0"/>
        <w:autoSpaceDE w:val="0"/>
        <w:autoSpaceDN w:val="0"/>
        <w:adjustRightInd w:val="0"/>
        <w:spacing w:line="360" w:lineRule="auto"/>
      </w:pPr>
      <w:r w:rsidRPr="0011018F">
        <w:t>_____________________________________________________________________________</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spacing w:line="360" w:lineRule="auto"/>
      </w:pPr>
      <w:r w:rsidRPr="0011018F">
        <w:t xml:space="preserve">Приложение: </w:t>
      </w:r>
    </w:p>
    <w:p w:rsidR="001E1557" w:rsidRPr="0011018F" w:rsidRDefault="001E1557" w:rsidP="00A924C4">
      <w:pPr>
        <w:widowControl w:val="0"/>
        <w:autoSpaceDE w:val="0"/>
        <w:autoSpaceDN w:val="0"/>
        <w:adjustRightInd w:val="0"/>
        <w:spacing w:line="360" w:lineRule="auto"/>
        <w:ind w:firstLine="540"/>
      </w:pPr>
      <w:r w:rsidRPr="0011018F">
        <w:t>1) _______________________________________________;</w:t>
      </w:r>
    </w:p>
    <w:p w:rsidR="001E1557" w:rsidRPr="0011018F" w:rsidRDefault="001E1557" w:rsidP="00A924C4">
      <w:pPr>
        <w:widowControl w:val="0"/>
        <w:autoSpaceDE w:val="0"/>
        <w:autoSpaceDN w:val="0"/>
        <w:adjustRightInd w:val="0"/>
        <w:spacing w:line="360" w:lineRule="auto"/>
        <w:ind w:firstLine="540"/>
      </w:pPr>
      <w:r w:rsidRPr="0011018F">
        <w:t>2) _______________________________________________;</w:t>
      </w:r>
    </w:p>
    <w:p w:rsidR="001E1557" w:rsidRPr="0011018F" w:rsidRDefault="001E1557" w:rsidP="00A924C4">
      <w:pPr>
        <w:widowControl w:val="0"/>
        <w:autoSpaceDE w:val="0"/>
        <w:autoSpaceDN w:val="0"/>
        <w:adjustRightInd w:val="0"/>
        <w:spacing w:line="360" w:lineRule="auto"/>
        <w:ind w:firstLine="540"/>
      </w:pPr>
      <w:r w:rsidRPr="0011018F">
        <w:t>3) _______________________________________________;</w:t>
      </w:r>
    </w:p>
    <w:p w:rsidR="001E1557" w:rsidRPr="0011018F" w:rsidRDefault="001E1557" w:rsidP="00A924C4">
      <w:pPr>
        <w:widowControl w:val="0"/>
        <w:autoSpaceDE w:val="0"/>
        <w:autoSpaceDN w:val="0"/>
        <w:adjustRightInd w:val="0"/>
        <w:spacing w:line="360" w:lineRule="auto"/>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pPr>
      <w:r w:rsidRPr="0011018F">
        <w:t xml:space="preserve">____________________ ______________ ________________ </w:t>
      </w:r>
      <w:r w:rsidRPr="0011018F">
        <w:rPr>
          <w:color w:val="A6A6A6"/>
          <w:sz w:val="18"/>
          <w:szCs w:val="18"/>
        </w:rPr>
        <w:t>(должность) (подпись) (Ф. И. О.)</w:t>
      </w:r>
    </w:p>
    <w:p w:rsidR="001E1557" w:rsidRPr="0011018F" w:rsidRDefault="001E1557" w:rsidP="00A924C4">
      <w:pPr>
        <w:widowControl w:val="0"/>
        <w:autoSpaceDE w:val="0"/>
        <w:autoSpaceDN w:val="0"/>
        <w:adjustRightInd w:val="0"/>
        <w:rPr>
          <w:sz w:val="18"/>
          <w:szCs w:val="18"/>
        </w:rPr>
      </w:pP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rPr>
          <w:color w:val="A6A6A6"/>
        </w:rPr>
      </w:pPr>
      <w:r w:rsidRPr="0011018F">
        <w:rPr>
          <w:color w:val="A6A6A6"/>
        </w:rPr>
        <w:tab/>
      </w:r>
      <w:r w:rsidRPr="0011018F">
        <w:rPr>
          <w:color w:val="A6A6A6"/>
        </w:rPr>
        <w:tab/>
        <w:t xml:space="preserve"> М.П.</w:t>
      </w: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rPr>
          <w:color w:val="A6A6A6"/>
        </w:rPr>
      </w:pPr>
    </w:p>
    <w:p w:rsidR="001E1557" w:rsidRPr="0011018F" w:rsidRDefault="001E1557" w:rsidP="00A924C4">
      <w:pPr>
        <w:widowControl w:val="0"/>
        <w:autoSpaceDE w:val="0"/>
        <w:autoSpaceDN w:val="0"/>
        <w:adjustRightInd w:val="0"/>
      </w:pPr>
      <w:r w:rsidRPr="0011018F">
        <w:t>«__» ______________ 20__ г.</w:t>
      </w:r>
    </w:p>
    <w:p w:rsidR="001E1557" w:rsidRPr="0011018F" w:rsidRDefault="001E1557" w:rsidP="00A924C4">
      <w:pPr>
        <w:widowControl w:val="0"/>
        <w:jc w:val="center"/>
      </w:pPr>
      <w:r w:rsidRPr="0011018F">
        <w:br w:type="page"/>
      </w:r>
    </w:p>
    <w:p w:rsidR="001E1557" w:rsidRPr="0011018F" w:rsidRDefault="001E1557" w:rsidP="00FE29B7">
      <w:pPr>
        <w:widowControl w:val="0"/>
        <w:tabs>
          <w:tab w:val="num" w:pos="360"/>
          <w:tab w:val="left" w:pos="1260"/>
        </w:tabs>
        <w:ind w:firstLine="567"/>
        <w:jc w:val="right"/>
        <w:rPr>
          <w:sz w:val="20"/>
          <w:szCs w:val="20"/>
        </w:rPr>
      </w:pPr>
      <w:r w:rsidRPr="0011018F">
        <w:rPr>
          <w:sz w:val="20"/>
          <w:szCs w:val="20"/>
        </w:rPr>
        <w:t>Приложение 1.18</w:t>
      </w:r>
    </w:p>
    <w:p w:rsidR="001E1557" w:rsidRPr="0011018F" w:rsidRDefault="001E1557" w:rsidP="00A924C4">
      <w:pPr>
        <w:widowControl w:val="0"/>
        <w:autoSpaceDE w:val="0"/>
        <w:autoSpaceDN w:val="0"/>
        <w:adjustRightInd w:val="0"/>
        <w:ind w:left="4536"/>
      </w:pPr>
      <w:r w:rsidRPr="0011018F">
        <w:t xml:space="preserve">Главе Администрации </w:t>
      </w:r>
    </w:p>
    <w:p w:rsidR="001E1557" w:rsidRPr="0011018F" w:rsidRDefault="001E1557" w:rsidP="00A924C4">
      <w:pPr>
        <w:widowControl w:val="0"/>
        <w:autoSpaceDE w:val="0"/>
        <w:autoSpaceDN w:val="0"/>
        <w:adjustRightInd w:val="0"/>
        <w:ind w:left="4536"/>
      </w:pPr>
      <w:r w:rsidRPr="0011018F">
        <w:rPr>
          <w:color w:val="BFBFBF"/>
        </w:rPr>
        <w:t>[муниципального образования]</w:t>
      </w:r>
      <w:r w:rsidRPr="0011018F">
        <w:t>___________________________________</w:t>
      </w:r>
    </w:p>
    <w:p w:rsidR="001E1557" w:rsidRPr="0011018F" w:rsidRDefault="001E1557" w:rsidP="00A924C4">
      <w:pPr>
        <w:widowControl w:val="0"/>
        <w:autoSpaceDE w:val="0"/>
        <w:autoSpaceDN w:val="0"/>
        <w:adjustRightInd w:val="0"/>
        <w:ind w:left="4536"/>
      </w:pPr>
      <w:r w:rsidRPr="0011018F">
        <w:t>________________________________________________________________________________________________________________________</w:t>
      </w:r>
    </w:p>
    <w:p w:rsidR="001E1557" w:rsidRPr="0011018F" w:rsidRDefault="001E1557" w:rsidP="00A924C4">
      <w:pPr>
        <w:widowControl w:val="0"/>
        <w:autoSpaceDE w:val="0"/>
        <w:autoSpaceDN w:val="0"/>
        <w:adjustRightInd w:val="0"/>
        <w:ind w:left="4536"/>
      </w:pPr>
      <w:r w:rsidRPr="0011018F">
        <w:rPr>
          <w:color w:val="A6A6A6"/>
          <w:sz w:val="18"/>
          <w:szCs w:val="18"/>
        </w:rPr>
        <w:t>(ФИО правообладателя земельного участка/объекта капитального строительства)</w:t>
      </w:r>
    </w:p>
    <w:p w:rsidR="001E1557" w:rsidRPr="0011018F" w:rsidRDefault="001E1557" w:rsidP="00A924C4">
      <w:pPr>
        <w:widowControl w:val="0"/>
        <w:autoSpaceDE w:val="0"/>
        <w:autoSpaceDN w:val="0"/>
        <w:adjustRightInd w:val="0"/>
      </w:pPr>
    </w:p>
    <w:p w:rsidR="001E1557" w:rsidRPr="0011018F" w:rsidRDefault="001E1557" w:rsidP="00A924C4">
      <w:pPr>
        <w:widowControl w:val="0"/>
        <w:autoSpaceDE w:val="0"/>
        <w:autoSpaceDN w:val="0"/>
        <w:adjustRightInd w:val="0"/>
        <w:spacing w:line="276" w:lineRule="auto"/>
        <w:jc w:val="center"/>
        <w:rPr>
          <w:b/>
          <w:bCs/>
          <w:sz w:val="28"/>
          <w:szCs w:val="28"/>
        </w:rPr>
      </w:pPr>
      <w:r w:rsidRPr="0011018F">
        <w:rPr>
          <w:b/>
          <w:bCs/>
          <w:sz w:val="28"/>
          <w:szCs w:val="28"/>
        </w:rPr>
        <w:t>УВЕДОМЛЕНИЕ</w:t>
      </w:r>
    </w:p>
    <w:p w:rsidR="001E1557" w:rsidRPr="0011018F" w:rsidRDefault="001E1557" w:rsidP="00A924C4">
      <w:pPr>
        <w:widowControl w:val="0"/>
        <w:autoSpaceDE w:val="0"/>
        <w:autoSpaceDN w:val="0"/>
        <w:adjustRightInd w:val="0"/>
        <w:spacing w:line="276" w:lineRule="auto"/>
        <w:jc w:val="center"/>
        <w:rPr>
          <w:b/>
          <w:bCs/>
          <w:sz w:val="22"/>
          <w:szCs w:val="22"/>
        </w:rPr>
      </w:pPr>
      <w:r w:rsidRPr="0011018F">
        <w:rPr>
          <w:b/>
          <w:bCs/>
          <w:color w:val="000000"/>
          <w:bdr w:val="none" w:sz="0" w:space="0" w:color="auto" w:frame="1"/>
        </w:rPr>
        <w:t xml:space="preserve">об изменении одного вида разрешенного использования земельного участка </w:t>
      </w:r>
      <w:r w:rsidRPr="0011018F">
        <w:rPr>
          <w:b/>
          <w:bCs/>
          <w:color w:val="000000"/>
          <w:bdr w:val="none" w:sz="0" w:space="0" w:color="auto" w:frame="1"/>
        </w:rPr>
        <w:br/>
        <w:t xml:space="preserve">(объекта капитального строительства) из числа основных и вспомогательных </w:t>
      </w:r>
      <w:r w:rsidRPr="0011018F">
        <w:rPr>
          <w:b/>
          <w:bCs/>
          <w:color w:val="000000"/>
          <w:bdr w:val="none" w:sz="0" w:space="0" w:color="auto" w:frame="1"/>
        </w:rPr>
        <w:br/>
        <w:t>на другой вид такого использования</w:t>
      </w:r>
    </w:p>
    <w:p w:rsidR="001E1557" w:rsidRPr="0011018F" w:rsidRDefault="001E1557" w:rsidP="00A924C4">
      <w:pPr>
        <w:widowControl w:val="0"/>
        <w:autoSpaceDE w:val="0"/>
        <w:autoSpaceDN w:val="0"/>
        <w:adjustRightInd w:val="0"/>
        <w:spacing w:line="360" w:lineRule="auto"/>
        <w:rPr>
          <w:sz w:val="28"/>
          <w:szCs w:val="28"/>
        </w:rPr>
      </w:pPr>
    </w:p>
    <w:p w:rsidR="001E1557" w:rsidRPr="0011018F" w:rsidRDefault="001E1557" w:rsidP="00A924C4">
      <w:pPr>
        <w:widowControl w:val="0"/>
        <w:autoSpaceDE w:val="0"/>
        <w:autoSpaceDN w:val="0"/>
        <w:adjustRightInd w:val="0"/>
        <w:spacing w:line="360" w:lineRule="auto"/>
        <w:ind w:firstLine="708"/>
      </w:pPr>
      <w:r w:rsidRPr="0011018F">
        <w:rPr>
          <w:color w:val="000000"/>
          <w:bdr w:val="none" w:sz="0" w:space="0" w:color="auto" w:frame="1"/>
        </w:rPr>
        <w:t xml:space="preserve">В соответствии с 3,4 пунктами 37 статьи Градостроительного кодекса РФ, статьями 11,56 Правил землепользования и застройки </w:t>
      </w:r>
      <w:r w:rsidRPr="0011018F">
        <w:rPr>
          <w:color w:val="BFBFBF"/>
          <w:bdr w:val="none" w:sz="0" w:space="0" w:color="auto" w:frame="1"/>
        </w:rPr>
        <w:t>[муниципального образования]</w:t>
      </w:r>
      <w:r w:rsidRPr="0011018F">
        <w:rPr>
          <w:color w:val="000000"/>
          <w:bdr w:val="none" w:sz="0" w:space="0" w:color="auto" w:frame="1"/>
        </w:rPr>
        <w:t xml:space="preserve"> изменен вид разрешенного использования из числа основных и вспомогательных для территориальной зоны </w:t>
      </w:r>
      <w:r w:rsidRPr="0011018F">
        <w:rPr>
          <w:i/>
          <w:iCs/>
          <w:color w:val="000000"/>
          <w:bdr w:val="none" w:sz="0" w:space="0" w:color="auto" w:frame="1"/>
        </w:rPr>
        <w:t>________</w:t>
      </w:r>
      <w:r w:rsidRPr="0011018F">
        <w:rPr>
          <w:color w:val="000000"/>
          <w:bdr w:val="none" w:sz="0" w:space="0" w:color="auto" w:frame="1"/>
        </w:rPr>
        <w:t xml:space="preserve">, с 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1E1557" w:rsidRPr="0011018F" w:rsidRDefault="001E1557" w:rsidP="00A924C4">
      <w:pPr>
        <w:widowControl w:val="0"/>
        <w:autoSpaceDE w:val="0"/>
        <w:autoSpaceDN w:val="0"/>
        <w:adjustRightInd w:val="0"/>
        <w:spacing w:line="360" w:lineRule="auto"/>
      </w:pPr>
      <w:r w:rsidRPr="0011018F">
        <w:t>_____________________________________________________________________________.</w:t>
      </w:r>
    </w:p>
    <w:p w:rsidR="001E1557" w:rsidRPr="0011018F" w:rsidRDefault="001E1557"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Данное изменение осуществляется в соответствии с градостроительным регламентом при соблюдении требований технических регламентов. Планируемые на земельном участке (объекте капитального строительства) действия ____________________</w:t>
      </w:r>
    </w:p>
    <w:p w:rsidR="001E1557" w:rsidRPr="0011018F" w:rsidRDefault="001E1557" w:rsidP="00A924C4">
      <w:pPr>
        <w:widowControl w:val="0"/>
        <w:autoSpaceDE w:val="0"/>
        <w:autoSpaceDN w:val="0"/>
        <w:adjustRightInd w:val="0"/>
        <w:spacing w:line="360" w:lineRule="auto"/>
        <w:rPr>
          <w:color w:val="000000"/>
          <w:bdr w:val="none" w:sz="0" w:space="0" w:color="auto" w:frame="1"/>
        </w:rPr>
      </w:pPr>
      <w:r w:rsidRPr="0011018F">
        <w:rPr>
          <w:color w:val="00000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w:t>
      </w:r>
    </w:p>
    <w:p w:rsidR="001E1557" w:rsidRPr="0011018F" w:rsidRDefault="001E1557" w:rsidP="00A924C4">
      <w:pPr>
        <w:widowControl w:val="0"/>
        <w:autoSpaceDE w:val="0"/>
        <w:autoSpaceDN w:val="0"/>
        <w:adjustRightInd w:val="0"/>
        <w:spacing w:line="360" w:lineRule="auto"/>
        <w:ind w:firstLine="360"/>
        <w:rPr>
          <w:color w:val="000000"/>
          <w:bdr w:val="none" w:sz="0" w:space="0" w:color="auto" w:frame="1"/>
        </w:rPr>
      </w:pPr>
    </w:p>
    <w:p w:rsidR="001E1557" w:rsidRPr="0011018F" w:rsidRDefault="001E1557"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_______________________________________ _______________/______________________</w:t>
      </w:r>
    </w:p>
    <w:p w:rsidR="001E1557" w:rsidRPr="0011018F" w:rsidRDefault="001E1557"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sz w:val="20"/>
          <w:szCs w:val="20"/>
        </w:rPr>
      </w:pPr>
      <w:r w:rsidRPr="0011018F">
        <w:rPr>
          <w:color w:val="A6A6A6"/>
          <w:sz w:val="20"/>
          <w:szCs w:val="20"/>
        </w:rPr>
        <w:t xml:space="preserve"> (ФИО физ. лица, наименование юр. лица) (личная подпись) (расшифровка)</w:t>
      </w:r>
    </w:p>
    <w:p w:rsidR="001E1557" w:rsidRPr="0011018F" w:rsidRDefault="001E1557" w:rsidP="00A924C4">
      <w:pPr>
        <w:widowControl w:val="0"/>
      </w:pPr>
      <w:r w:rsidRPr="0011018F">
        <w:br/>
      </w:r>
    </w:p>
    <w:p w:rsidR="001E1557" w:rsidRPr="0011018F" w:rsidRDefault="001E1557"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 xml:space="preserve"> Уведомление получил(а) ____________/_____________________ ____________</w:t>
      </w:r>
    </w:p>
    <w:p w:rsidR="001E1557" w:rsidRPr="0011018F" w:rsidRDefault="001E1557"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rPr>
      </w:pPr>
      <w:r w:rsidRPr="0011018F">
        <w:rPr>
          <w:color w:val="A6A6A6"/>
          <w:sz w:val="20"/>
          <w:szCs w:val="20"/>
        </w:rPr>
        <w:t xml:space="preserve"> (подпись) (расшифровка) (дата) </w:t>
      </w:r>
    </w:p>
    <w:p w:rsidR="001E1557" w:rsidRPr="0011018F" w:rsidRDefault="001E1557" w:rsidP="00FE29B7">
      <w:pPr>
        <w:widowControl w:val="0"/>
        <w:tabs>
          <w:tab w:val="num" w:pos="360"/>
          <w:tab w:val="left" w:pos="1260"/>
        </w:tabs>
        <w:ind w:firstLine="567"/>
        <w:jc w:val="right"/>
        <w:rPr>
          <w:sz w:val="20"/>
          <w:szCs w:val="20"/>
        </w:rPr>
      </w:pPr>
      <w:r w:rsidRPr="0011018F">
        <w:br w:type="page"/>
      </w:r>
      <w:r w:rsidRPr="0011018F">
        <w:rPr>
          <w:sz w:val="20"/>
          <w:szCs w:val="20"/>
        </w:rPr>
        <w:t>Приложение 1.19</w:t>
      </w:r>
    </w:p>
    <w:p w:rsidR="001E1557" w:rsidRPr="0011018F" w:rsidRDefault="001E1557" w:rsidP="00A924C4">
      <w:pPr>
        <w:widowControl w:val="0"/>
        <w:spacing w:line="276" w:lineRule="auto"/>
        <w:jc w:val="center"/>
        <w:rPr>
          <w:b/>
          <w:bCs/>
        </w:rPr>
      </w:pPr>
      <w:r w:rsidRPr="0011018F">
        <w:rPr>
          <w:b/>
          <w:bCs/>
        </w:rPr>
        <w:t>ЗАКЛЮЧЕНИЕ</w:t>
      </w:r>
    </w:p>
    <w:p w:rsidR="001E1557" w:rsidRPr="0011018F" w:rsidRDefault="001E1557" w:rsidP="00A924C4">
      <w:pPr>
        <w:widowControl w:val="0"/>
        <w:autoSpaceDE w:val="0"/>
        <w:autoSpaceDN w:val="0"/>
        <w:adjustRightInd w:val="0"/>
        <w:jc w:val="center"/>
        <w:rPr>
          <w:b/>
          <w:bCs/>
        </w:rPr>
      </w:pPr>
      <w:r w:rsidRPr="0011018F">
        <w:rPr>
          <w:b/>
          <w:bCs/>
        </w:rPr>
        <w:t>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pPr>
    </w:p>
    <w:p w:rsidR="001E1557" w:rsidRPr="0011018F" w:rsidRDefault="001E1557" w:rsidP="00A924C4">
      <w:pPr>
        <w:widowControl w:val="0"/>
        <w:autoSpaceDE w:val="0"/>
        <w:autoSpaceDN w:val="0"/>
        <w:adjustRightInd w:val="0"/>
        <w:spacing w:line="360" w:lineRule="auto"/>
        <w:ind w:firstLine="708"/>
      </w:pPr>
      <w:r w:rsidRPr="0011018F">
        <w:t xml:space="preserve">Рассмотрев заявление (уведомление) об </w:t>
      </w:r>
      <w:r w:rsidRPr="0011018F">
        <w:rPr>
          <w:color w:val="000000"/>
          <w:bdr w:val="none" w:sz="0" w:space="0" w:color="auto" w:frame="1"/>
        </w:rPr>
        <w:t>изменении вида разрешенного использования _____________________________________ (ФИО) Администрация</w:t>
      </w:r>
      <w:r w:rsidRPr="0011018F">
        <w:rPr>
          <w:color w:val="BFBFBF"/>
          <w:bdr w:val="none" w:sz="0" w:space="0" w:color="auto" w:frame="1"/>
        </w:rPr>
        <w:t>[муниципального образования]</w:t>
      </w:r>
      <w:r w:rsidRPr="0011018F">
        <w:rPr>
          <w:color w:val="000000"/>
          <w:bdr w:val="none" w:sz="0" w:space="0" w:color="auto" w:frame="1"/>
        </w:rPr>
        <w:t xml:space="preserve"> сообщает, что изменении вида разрешенного использования из числа основных и вспомогательных для территориальной зоны </w:t>
      </w:r>
      <w:r w:rsidRPr="0011018F">
        <w:rPr>
          <w:i/>
          <w:iCs/>
          <w:color w:val="000000"/>
          <w:bdr w:val="none" w:sz="0" w:space="0" w:color="auto" w:frame="1"/>
        </w:rPr>
        <w:t>________</w:t>
      </w:r>
      <w:r w:rsidRPr="0011018F">
        <w:rPr>
          <w:color w:val="000000"/>
          <w:bdr w:val="none" w:sz="0" w:space="0" w:color="auto" w:frame="1"/>
        </w:rPr>
        <w:t xml:space="preserve">, с __________________________________________________________________________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1E1557" w:rsidRPr="0011018F" w:rsidRDefault="001E1557" w:rsidP="00A924C4">
      <w:pPr>
        <w:widowControl w:val="0"/>
        <w:autoSpaceDE w:val="0"/>
        <w:autoSpaceDN w:val="0"/>
        <w:adjustRightInd w:val="0"/>
        <w:spacing w:line="360" w:lineRule="auto"/>
        <w:rPr>
          <w:color w:val="000000"/>
          <w:bdr w:val="none" w:sz="0" w:space="0" w:color="auto" w:frame="1"/>
        </w:rPr>
      </w:pPr>
      <w:r w:rsidRPr="0011018F">
        <w:t>_____________________________________________________________________________</w:t>
      </w:r>
      <w:r w:rsidRPr="0011018F">
        <w:rPr>
          <w:color w:val="000000"/>
          <w:bdr w:val="none" w:sz="0" w:space="0" w:color="auto" w:frame="1"/>
        </w:rPr>
        <w:t xml:space="preserve">не противоречит градостроительному регламенту, утвержденному в Правилах землепользования и застройки </w:t>
      </w:r>
      <w:r w:rsidRPr="0011018F">
        <w:rPr>
          <w:color w:val="BFBFBF"/>
          <w:bdr w:val="none" w:sz="0" w:space="0" w:color="auto" w:frame="1"/>
        </w:rPr>
        <w:t>[муниципального образования]</w:t>
      </w:r>
      <w:r w:rsidRPr="0011018F">
        <w:rPr>
          <w:color w:val="000000"/>
          <w:bdr w:val="none" w:sz="0" w:space="0" w:color="auto" w:frame="1"/>
        </w:rPr>
        <w:t xml:space="preserve">. </w:t>
      </w:r>
    </w:p>
    <w:p w:rsidR="001E1557" w:rsidRPr="0011018F" w:rsidRDefault="001E1557"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Планируемые на земельном участке (объекте капитального строительства) действия 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Соблюдаются требования технических регламентов.</w:t>
      </w: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rPr>
          <w:sz w:val="28"/>
          <w:szCs w:val="28"/>
        </w:rPr>
      </w:pPr>
    </w:p>
    <w:p w:rsidR="001E1557" w:rsidRPr="0011018F" w:rsidRDefault="001E1557" w:rsidP="00A924C4">
      <w:pPr>
        <w:widowControl w:val="0"/>
        <w:autoSpaceDE w:val="0"/>
        <w:autoSpaceDN w:val="0"/>
        <w:adjustRightInd w:val="0"/>
        <w:ind w:firstLine="540"/>
      </w:pPr>
      <w:r w:rsidRPr="0011018F">
        <w:t xml:space="preserve">Глава </w:t>
      </w:r>
      <w:r w:rsidRPr="0011018F">
        <w:rPr>
          <w:color w:val="BFBFBF"/>
          <w:bdr w:val="none" w:sz="0" w:space="0" w:color="auto" w:frame="1"/>
        </w:rPr>
        <w:t xml:space="preserve">[муниципального образования]  </w:t>
      </w:r>
      <w:r w:rsidRPr="0011018F">
        <w:t>_____________ /_______________/</w:t>
      </w:r>
    </w:p>
    <w:p w:rsidR="001E1557" w:rsidRPr="00A924C4" w:rsidRDefault="001E1557" w:rsidP="00FE29B7">
      <w:pPr>
        <w:widowControl w:val="0"/>
        <w:autoSpaceDE w:val="0"/>
        <w:autoSpaceDN w:val="0"/>
        <w:adjustRightInd w:val="0"/>
        <w:ind w:left="4248" w:firstLine="708"/>
        <w:rPr>
          <w:color w:val="A6A6A6"/>
        </w:rPr>
      </w:pPr>
      <w:r w:rsidRPr="0011018F">
        <w:rPr>
          <w:color w:val="A6A6A6"/>
        </w:rPr>
        <w:t xml:space="preserve"> подпись </w:t>
      </w:r>
      <w:r w:rsidRPr="0011018F">
        <w:rPr>
          <w:color w:val="A6A6A6"/>
        </w:rPr>
        <w:tab/>
        <w:t>расшифровка</w:t>
      </w:r>
    </w:p>
    <w:p w:rsidR="001E1557" w:rsidRPr="00A924C4" w:rsidRDefault="001E1557" w:rsidP="00A924C4">
      <w:pPr>
        <w:widowControl w:val="0"/>
        <w:autoSpaceDE w:val="0"/>
        <w:autoSpaceDN w:val="0"/>
        <w:adjustRightInd w:val="0"/>
        <w:ind w:firstLine="540"/>
        <w:rPr>
          <w:sz w:val="28"/>
          <w:szCs w:val="28"/>
        </w:rPr>
      </w:pPr>
    </w:p>
    <w:p w:rsidR="001E1557" w:rsidRPr="00A924C4" w:rsidRDefault="001E1557" w:rsidP="00A924C4">
      <w:pPr>
        <w:widowControl w:val="0"/>
      </w:pPr>
    </w:p>
    <w:p w:rsidR="001E1557" w:rsidRPr="00A924C4" w:rsidRDefault="001E1557" w:rsidP="00A924C4">
      <w:pPr>
        <w:widowControl w:val="0"/>
        <w:outlineLvl w:val="0"/>
        <w:rPr>
          <w:b/>
          <w:bCs/>
          <w:color w:val="000000"/>
        </w:rPr>
      </w:pPr>
    </w:p>
    <w:p w:rsidR="001E1557" w:rsidRPr="00A924C4" w:rsidRDefault="001E1557" w:rsidP="00A924C4">
      <w:pPr>
        <w:widowControl w:val="0"/>
      </w:pPr>
    </w:p>
    <w:p w:rsidR="001E1557" w:rsidRDefault="001E1557" w:rsidP="00F72ACB"/>
    <w:sectPr w:rsidR="001E1557" w:rsidSect="007C7017">
      <w:footerReference w:type="default" r:id="rId15"/>
      <w:pgSz w:w="11906" w:h="16838"/>
      <w:pgMar w:top="1134" w:right="850" w:bottom="1134" w:left="1701" w:header="709" w:footer="709"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557" w:rsidRDefault="001E1557" w:rsidP="00C90CBA">
      <w:r>
        <w:separator/>
      </w:r>
    </w:p>
  </w:endnote>
  <w:endnote w:type="continuationSeparator" w:id="1">
    <w:p w:rsidR="001E1557" w:rsidRDefault="001E1557" w:rsidP="00C90C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changelsk">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CC"/>
    <w:family w:val="roman"/>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 w:name="Arial Unicode MS">
    <w:altName w:val="Meiryo"/>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106" w:type="dxa"/>
      <w:tblLook w:val="00A0"/>
    </w:tblPr>
    <w:tblGrid>
      <w:gridCol w:w="16306"/>
      <w:gridCol w:w="236"/>
    </w:tblGrid>
    <w:tr w:rsidR="001E1557" w:rsidRPr="009C19E0">
      <w:tc>
        <w:tcPr>
          <w:tcW w:w="8045" w:type="dxa"/>
        </w:tcPr>
        <w:tbl>
          <w:tblPr>
            <w:tblW w:w="16090" w:type="dxa"/>
            <w:tblBorders>
              <w:top w:val="single" w:sz="4" w:space="0" w:color="auto"/>
            </w:tblBorders>
            <w:tblLook w:val="00A0"/>
          </w:tblPr>
          <w:tblGrid>
            <w:gridCol w:w="8045"/>
            <w:gridCol w:w="8045"/>
          </w:tblGrid>
          <w:tr w:rsidR="001E1557" w:rsidRPr="00883D94">
            <w:tc>
              <w:tcPr>
                <w:tcW w:w="8045" w:type="dxa"/>
                <w:tcBorders>
                  <w:top w:val="single" w:sz="4" w:space="0" w:color="auto"/>
                </w:tcBorders>
              </w:tcPr>
              <w:p w:rsidR="001E1557" w:rsidRPr="00F01785" w:rsidRDefault="001E1557" w:rsidP="0043126B">
                <w:pPr>
                  <w:tabs>
                    <w:tab w:val="center" w:pos="4677"/>
                    <w:tab w:val="right" w:pos="9355"/>
                  </w:tabs>
                  <w:rPr>
                    <w:rFonts w:ascii="Arial Unicode MS" w:hAnsi="Arial Unicode MS"/>
                    <w:color w:val="000000"/>
                    <w:sz w:val="16"/>
                    <w:szCs w:val="16"/>
                  </w:rPr>
                </w:pPr>
                <w:r w:rsidRPr="006A6E0D">
                  <w:rPr>
                    <w:rFonts w:ascii="Arial Unicode MS Cyr" w:hAnsi="Arial Unicode MS Cyr"/>
                    <w:color w:val="000000"/>
                    <w:sz w:val="16"/>
                    <w:szCs w:val="16"/>
                  </w:rPr>
                  <w:t>ООО «НПЦ «НОО-геоинформтехнологии-ЭКО»»</w:t>
                </w:r>
              </w:p>
            </w:tc>
            <w:tc>
              <w:tcPr>
                <w:tcW w:w="8045" w:type="dxa"/>
                <w:tcBorders>
                  <w:top w:val="single" w:sz="4" w:space="0" w:color="auto"/>
                </w:tcBorders>
                <w:vAlign w:val="center"/>
              </w:tcPr>
              <w:p w:rsidR="001E1557" w:rsidRPr="00F01785" w:rsidRDefault="001E1557" w:rsidP="0043126B">
                <w:pPr>
                  <w:tabs>
                    <w:tab w:val="center" w:pos="4677"/>
                    <w:tab w:val="right" w:pos="9355"/>
                  </w:tabs>
                  <w:spacing w:before="120"/>
                  <w:rPr>
                    <w:rFonts w:ascii="Arial Unicode MS" w:hAnsi="Arial Unicode MS"/>
                    <w:color w:val="000000"/>
                    <w:sz w:val="16"/>
                    <w:szCs w:val="16"/>
                  </w:rPr>
                </w:pPr>
                <w:r w:rsidRPr="00F01785">
                  <w:rPr>
                    <w:rFonts w:ascii="Bookman Old Style" w:hAnsi="Bookman Old Style"/>
                    <w:color w:val="000000"/>
                    <w:sz w:val="16"/>
                    <w:szCs w:val="16"/>
                  </w:rPr>
                  <w:t>Страница</w:t>
                </w:r>
                <w:r w:rsidRPr="00F01785">
                  <w:rPr>
                    <w:rFonts w:ascii="Franklin Gothic Medium" w:hAnsi="Franklin Gothic Medium"/>
                    <w:color w:val="000000"/>
                    <w:sz w:val="16"/>
                    <w:szCs w:val="16"/>
                  </w:rPr>
                  <w:t>|</w:t>
                </w:r>
                <w:r w:rsidRPr="00F01785">
                  <w:rPr>
                    <w:rFonts w:ascii="Bookman Old Style" w:hAnsi="Bookman Old Style"/>
                    <w:color w:val="000000"/>
                    <w:sz w:val="16"/>
                    <w:szCs w:val="16"/>
                  </w:rPr>
                  <w:fldChar w:fldCharType="begin"/>
                </w:r>
                <w:r w:rsidRPr="00F01785">
                  <w:rPr>
                    <w:rFonts w:ascii="Bookman Old Style" w:hAnsi="Bookman Old Style"/>
                    <w:color w:val="000000"/>
                    <w:sz w:val="16"/>
                    <w:szCs w:val="16"/>
                  </w:rPr>
                  <w:instrText>PAGE   \* MERGEFORMAT</w:instrText>
                </w:r>
                <w:r w:rsidRPr="00F01785">
                  <w:rPr>
                    <w:rFonts w:ascii="Bookman Old Style" w:hAnsi="Bookman Old Style"/>
                    <w:color w:val="000000"/>
                    <w:sz w:val="16"/>
                    <w:szCs w:val="16"/>
                  </w:rPr>
                  <w:fldChar w:fldCharType="separate"/>
                </w:r>
                <w:r w:rsidRPr="00EA42EA">
                  <w:rPr>
                    <w:rFonts w:ascii="Bookman Old Style" w:hAnsi="Bookman Old Style"/>
                    <w:b/>
                    <w:bCs/>
                    <w:noProof/>
                    <w:color w:val="000000"/>
                    <w:sz w:val="16"/>
                    <w:szCs w:val="16"/>
                  </w:rPr>
                  <w:t>1</w:t>
                </w:r>
                <w:r w:rsidRPr="00F01785">
                  <w:rPr>
                    <w:rFonts w:ascii="Bookman Old Style" w:hAnsi="Bookman Old Style"/>
                    <w:color w:val="000000"/>
                    <w:sz w:val="16"/>
                    <w:szCs w:val="16"/>
                  </w:rPr>
                  <w:fldChar w:fldCharType="end"/>
                </w:r>
              </w:p>
            </w:tc>
          </w:tr>
        </w:tbl>
        <w:p w:rsidR="001E1557" w:rsidRPr="009C19E0" w:rsidRDefault="001E1557" w:rsidP="00C90CBA">
          <w:pPr>
            <w:tabs>
              <w:tab w:val="center" w:pos="4677"/>
              <w:tab w:val="right" w:pos="9355"/>
            </w:tabs>
            <w:spacing w:before="120"/>
            <w:rPr>
              <w:color w:val="000000"/>
            </w:rPr>
          </w:pPr>
        </w:p>
      </w:tc>
      <w:tc>
        <w:tcPr>
          <w:tcW w:w="8045" w:type="dxa"/>
          <w:vAlign w:val="center"/>
        </w:tcPr>
        <w:p w:rsidR="001E1557" w:rsidRPr="009C19E0" w:rsidRDefault="001E1557" w:rsidP="00B04E26">
          <w:pPr>
            <w:tabs>
              <w:tab w:val="center" w:pos="4677"/>
              <w:tab w:val="right" w:pos="9355"/>
            </w:tabs>
            <w:spacing w:before="120"/>
            <w:ind w:firstLine="70"/>
            <w:rPr>
              <w:color w:val="000000"/>
            </w:rPr>
          </w:pPr>
        </w:p>
      </w:tc>
    </w:tr>
  </w:tbl>
  <w:p w:rsidR="001E1557" w:rsidRPr="009C19E0" w:rsidRDefault="001E1557" w:rsidP="00800B9D">
    <w:pPr>
      <w:pStyle w:val="Footer"/>
      <w:tabs>
        <w:tab w:val="clear" w:pos="4677"/>
        <w:tab w:val="clear" w:pos="9355"/>
        <w:tab w:val="left" w:pos="1658"/>
      </w:tabs>
      <w:rPr>
        <w:b/>
        <w:bCs/>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557" w:rsidRDefault="001E1557" w:rsidP="007C7017">
    <w:pPr>
      <w:pStyle w:val="Footer"/>
      <w:jc w:val="right"/>
    </w:pPr>
    <w:r>
      <w:tab/>
      <w:t xml:space="preserve">- </w:t>
    </w:r>
    <w:fldSimple w:instr=" PAGE ">
      <w:r>
        <w:rPr>
          <w:noProof/>
        </w:rPr>
        <w:t>32</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557" w:rsidRDefault="001E1557" w:rsidP="00C90CBA">
      <w:r>
        <w:separator/>
      </w:r>
    </w:p>
  </w:footnote>
  <w:footnote w:type="continuationSeparator" w:id="1">
    <w:p w:rsidR="001E1557" w:rsidRDefault="001E1557" w:rsidP="00C90CBA">
      <w:r>
        <w:continuationSeparator/>
      </w:r>
    </w:p>
  </w:footnote>
  <w:footnote w:id="2">
    <w:p w:rsidR="001E1557" w:rsidRDefault="001E1557" w:rsidP="00FE62DC">
      <w:pPr>
        <w:pStyle w:val="ConsPlusNormal"/>
        <w:widowControl/>
        <w:ind w:firstLine="0"/>
        <w:jc w:val="both"/>
        <w:rPr>
          <w:rFonts w:cs="Times New Roman"/>
        </w:rPr>
      </w:pPr>
      <w:r w:rsidRPr="00D51D9B">
        <w:rPr>
          <w:rStyle w:val="FootnoteReference"/>
          <w:rFonts w:ascii="Times New Roman" w:hAnsi="Times New Roman" w:cs="Times New Roman"/>
          <w:sz w:val="24"/>
          <w:szCs w:val="24"/>
        </w:rPr>
        <w:footnoteRef/>
      </w:r>
      <w:r w:rsidRPr="005E7CAD">
        <w:rPr>
          <w:rFonts w:ascii="Times New Roman" w:hAnsi="Times New Roman" w:cs="Times New Roman"/>
          <w:sz w:val="24"/>
          <w:szCs w:val="24"/>
        </w:rPr>
        <w:t>«Правила охраны магистральных трубопроводов»</w:t>
      </w:r>
      <w:r>
        <w:rPr>
          <w:rFonts w:ascii="Times New Roman" w:hAnsi="Times New Roman" w:cs="Times New Roman"/>
          <w:sz w:val="24"/>
          <w:szCs w:val="24"/>
        </w:rPr>
        <w:t xml:space="preserve"> (утв. п</w:t>
      </w:r>
      <w:r w:rsidRPr="005E7CAD">
        <w:rPr>
          <w:rFonts w:ascii="Times New Roman" w:hAnsi="Times New Roman" w:cs="Times New Roman"/>
          <w:sz w:val="24"/>
          <w:szCs w:val="24"/>
        </w:rPr>
        <w:t>остановлением Госгортехнадзора России от 22</w:t>
      </w:r>
      <w:r>
        <w:rPr>
          <w:rFonts w:ascii="Times New Roman" w:hAnsi="Times New Roman" w:cs="Times New Roman"/>
          <w:sz w:val="24"/>
          <w:szCs w:val="24"/>
        </w:rPr>
        <w:t>.04.1992 г. N</w:t>
      </w:r>
      <w:r w:rsidRPr="005E7CAD">
        <w:rPr>
          <w:rFonts w:ascii="Times New Roman" w:hAnsi="Times New Roman" w:cs="Times New Roman"/>
          <w:sz w:val="24"/>
          <w:szCs w:val="24"/>
        </w:rPr>
        <w:t>9 и Министерством топлива и энергетики России от 29</w:t>
      </w:r>
      <w:r>
        <w:rPr>
          <w:rFonts w:ascii="Times New Roman" w:hAnsi="Times New Roman" w:cs="Times New Roman"/>
          <w:sz w:val="24"/>
          <w:szCs w:val="24"/>
        </w:rPr>
        <w:t>.04.</w:t>
      </w:r>
      <w:r w:rsidRPr="005E7CAD">
        <w:rPr>
          <w:rFonts w:ascii="Times New Roman" w:hAnsi="Times New Roman" w:cs="Times New Roman"/>
          <w:sz w:val="24"/>
          <w:szCs w:val="24"/>
        </w:rPr>
        <w:t>1992 г</w:t>
      </w:r>
      <w:r>
        <w:rPr>
          <w:rFonts w:ascii="Times New Roman" w:hAnsi="Times New Roman" w:cs="Times New Roman"/>
          <w:sz w:val="24"/>
          <w:szCs w:val="24"/>
        </w:rPr>
        <w:t>.)</w:t>
      </w:r>
    </w:p>
  </w:footnote>
  <w:footnote w:id="3">
    <w:p w:rsidR="001E1557" w:rsidRDefault="001E1557" w:rsidP="009621A1">
      <w:pPr>
        <w:pStyle w:val="FootnoteText"/>
      </w:pPr>
      <w:r>
        <w:rPr>
          <w:rStyle w:val="FootnoteReference"/>
        </w:rPr>
        <w:footnoteRef/>
      </w:r>
      <w:r w:rsidRPr="00D51D9B">
        <w:rPr>
          <w:sz w:val="24"/>
          <w:szCs w:val="24"/>
        </w:rPr>
        <w:t xml:space="preserve">Постановление Правительства РФ от 24.02.2009 г. № 160 </w:t>
      </w:r>
      <w:r w:rsidRPr="00D51D9B">
        <w:rPr>
          <w:b/>
          <w:bCs/>
          <w:sz w:val="24"/>
          <w:szCs w:val="24"/>
        </w:rPr>
        <w:t>«</w:t>
      </w:r>
      <w:r w:rsidRPr="00D51D9B">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4">
    <w:p w:rsidR="001E1557" w:rsidRPr="00D51D9B" w:rsidRDefault="001E1557" w:rsidP="009621A1">
      <w:pPr>
        <w:pStyle w:val="ConsPlusNormal"/>
        <w:widowControl/>
        <w:ind w:firstLine="0"/>
        <w:outlineLvl w:val="0"/>
        <w:rPr>
          <w:rFonts w:ascii="Times New Roman" w:hAnsi="Times New Roman" w:cs="Times New Roman"/>
          <w:sz w:val="24"/>
          <w:szCs w:val="24"/>
        </w:rPr>
      </w:pPr>
      <w:r w:rsidRPr="00D51D9B">
        <w:rPr>
          <w:rStyle w:val="FootnoteReference"/>
          <w:rFonts w:ascii="Times New Roman" w:hAnsi="Times New Roman" w:cs="Times New Roman"/>
          <w:sz w:val="24"/>
          <w:szCs w:val="24"/>
        </w:rPr>
        <w:footnoteRef/>
      </w:r>
      <w:r w:rsidRPr="00D51D9B">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1995 г. N 578</w:t>
      </w:r>
      <w:r>
        <w:rPr>
          <w:rFonts w:ascii="Times New Roman" w:hAnsi="Times New Roman" w:cs="Times New Roman"/>
          <w:sz w:val="24"/>
          <w:szCs w:val="24"/>
        </w:rPr>
        <w:t xml:space="preserve">;  </w:t>
      </w:r>
      <w:r w:rsidRPr="003D34D3">
        <w:rPr>
          <w:rFonts w:ascii="Times New Roman" w:hAnsi="Times New Roman" w:cs="Times New Roman"/>
          <w:sz w:val="24"/>
          <w:szCs w:val="24"/>
        </w:rPr>
        <w:t>СанПиН 2.1.8/2.2.4.1383-03</w:t>
      </w:r>
    </w:p>
    <w:p w:rsidR="001E1557" w:rsidRPr="00D51D9B" w:rsidRDefault="001E1557" w:rsidP="009621A1">
      <w:pPr>
        <w:pStyle w:val="ConsPlusTitle"/>
        <w:rPr>
          <w:rFonts w:cs="Times New Roman"/>
          <w:sz w:val="24"/>
          <w:szCs w:val="24"/>
        </w:rPr>
      </w:pPr>
    </w:p>
    <w:p w:rsidR="001E1557" w:rsidRDefault="001E1557" w:rsidP="009621A1">
      <w:pPr>
        <w:pStyle w:val="ConsPlusTitle"/>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557" w:rsidRPr="009A17C4" w:rsidRDefault="001E1557" w:rsidP="00800B9D">
    <w:pPr>
      <w:jc w:val="center"/>
      <w:rPr>
        <w:color w:val="808080"/>
        <w:sz w:val="12"/>
        <w:szCs w:val="12"/>
      </w:rPr>
    </w:pPr>
    <w:r w:rsidRPr="009A17C4">
      <w:rPr>
        <w:color w:val="808080"/>
        <w:sz w:val="12"/>
        <w:szCs w:val="12"/>
      </w:rPr>
      <w:t>ПРАВИЛА ЗЕМЛЕПОЛЬЗОВАНИЯ И ЗАСТРОЙКИ</w:t>
    </w:r>
    <w:r>
      <w:rPr>
        <w:color w:val="808080"/>
        <w:sz w:val="12"/>
        <w:szCs w:val="12"/>
      </w:rPr>
      <w:t xml:space="preserve"> МО СТАРОБЕЛОГОРСКИЙ СЕЛЬСОВЕТ </w:t>
    </w:r>
  </w:p>
  <w:p w:rsidR="001E1557" w:rsidRDefault="001E1557" w:rsidP="00800B9D">
    <w:pPr>
      <w:pStyle w:val="Header"/>
    </w:pPr>
    <w:r>
      <w:rPr>
        <w:noProof/>
      </w:rPr>
      <w:pict>
        <v:shapetype id="_x0000_t32" coordsize="21600,21600" o:spt="32" o:oned="t" path="m,l21600,21600e" filled="f">
          <v:path arrowok="t" fillok="f" o:connecttype="none"/>
          <o:lock v:ext="edit" shapetype="t"/>
        </v:shapetype>
        <v:shape id="Прямая со стрелкой 13" o:spid="_x0000_s2049" type="#_x0000_t32" style="position:absolute;margin-left:-7.05pt;margin-top:3.65pt;width:472.8pt;height:.05pt;z-index:251660288;visibility:visibl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1926E3D"/>
    <w:multiLevelType w:val="hybridMultilevel"/>
    <w:tmpl w:val="E6D41154"/>
    <w:lvl w:ilvl="0" w:tplc="3784169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35A3331"/>
    <w:multiLevelType w:val="hybridMultilevel"/>
    <w:tmpl w:val="152C8646"/>
    <w:lvl w:ilvl="0" w:tplc="9F3086A2">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E959D3"/>
    <w:multiLevelType w:val="hybridMultilevel"/>
    <w:tmpl w:val="7054C148"/>
    <w:lvl w:ilvl="0" w:tplc="098CA258">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8543B49"/>
    <w:multiLevelType w:val="hybridMultilevel"/>
    <w:tmpl w:val="24D2056A"/>
    <w:lvl w:ilvl="0" w:tplc="3784169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A29783E"/>
    <w:multiLevelType w:val="multilevel"/>
    <w:tmpl w:val="54187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C651D8A"/>
    <w:multiLevelType w:val="hybridMultilevel"/>
    <w:tmpl w:val="A7247D9A"/>
    <w:lvl w:ilvl="0" w:tplc="3784169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2B97E74"/>
    <w:multiLevelType w:val="hybridMultilevel"/>
    <w:tmpl w:val="1AF8EE56"/>
    <w:lvl w:ilvl="0" w:tplc="9F3086A2">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133F11D7"/>
    <w:multiLevelType w:val="hybridMultilevel"/>
    <w:tmpl w:val="2EB08352"/>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BF36CCD"/>
    <w:multiLevelType w:val="hybridMultilevel"/>
    <w:tmpl w:val="A62C7918"/>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DE9391F"/>
    <w:multiLevelType w:val="hybridMultilevel"/>
    <w:tmpl w:val="A6E2BD2A"/>
    <w:lvl w:ilvl="0" w:tplc="098CA25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1F8016E5"/>
    <w:multiLevelType w:val="hybridMultilevel"/>
    <w:tmpl w:val="4AA626B6"/>
    <w:lvl w:ilvl="0" w:tplc="860CDC58">
      <w:start w:val="1"/>
      <w:numFmt w:val="bullet"/>
      <w:lvlText w:val=""/>
      <w:lvlJc w:val="left"/>
      <w:pPr>
        <w:ind w:left="92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3DD12F3"/>
    <w:multiLevelType w:val="hybridMultilevel"/>
    <w:tmpl w:val="5FCC8CA4"/>
    <w:lvl w:ilvl="0" w:tplc="098CA25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nsid w:val="247E3206"/>
    <w:multiLevelType w:val="hybridMultilevel"/>
    <w:tmpl w:val="B5FE5286"/>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51F5E40"/>
    <w:multiLevelType w:val="hybridMultilevel"/>
    <w:tmpl w:val="AABEB3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A67598E"/>
    <w:multiLevelType w:val="hybridMultilevel"/>
    <w:tmpl w:val="E5EAE068"/>
    <w:lvl w:ilvl="0" w:tplc="098CA258">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8">
    <w:nsid w:val="2C377F78"/>
    <w:multiLevelType w:val="hybridMultilevel"/>
    <w:tmpl w:val="FA2ACF4C"/>
    <w:lvl w:ilvl="0" w:tplc="AC2A6C7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DC22F63"/>
    <w:multiLevelType w:val="hybridMultilevel"/>
    <w:tmpl w:val="438A60AE"/>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E134FA5"/>
    <w:multiLevelType w:val="hybridMultilevel"/>
    <w:tmpl w:val="6C2409E2"/>
    <w:lvl w:ilvl="0" w:tplc="3784169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EE37651"/>
    <w:multiLevelType w:val="hybridMultilevel"/>
    <w:tmpl w:val="262CE9EA"/>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EEC45C4"/>
    <w:multiLevelType w:val="hybridMultilevel"/>
    <w:tmpl w:val="7C1231D6"/>
    <w:lvl w:ilvl="0" w:tplc="3784169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304F053F"/>
    <w:multiLevelType w:val="hybridMultilevel"/>
    <w:tmpl w:val="091CB3DE"/>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82061A7"/>
    <w:multiLevelType w:val="hybridMultilevel"/>
    <w:tmpl w:val="88B61C0E"/>
    <w:lvl w:ilvl="0" w:tplc="1D4A093C">
      <w:start w:val="1"/>
      <w:numFmt w:val="decimal"/>
      <w:lvlText w:val="%1."/>
      <w:lvlJc w:val="left"/>
      <w:pPr>
        <w:ind w:left="1770" w:hanging="105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3A4121F3"/>
    <w:multiLevelType w:val="hybridMultilevel"/>
    <w:tmpl w:val="F4AE49FC"/>
    <w:lvl w:ilvl="0" w:tplc="9F3086A2">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
    <w:nsid w:val="3A7604F9"/>
    <w:multiLevelType w:val="hybridMultilevel"/>
    <w:tmpl w:val="C63A28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FED2914"/>
    <w:multiLevelType w:val="hybridMultilevel"/>
    <w:tmpl w:val="3A94AF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0FD5D9D"/>
    <w:multiLevelType w:val="hybridMultilevel"/>
    <w:tmpl w:val="15E66F18"/>
    <w:lvl w:ilvl="0" w:tplc="3784169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41080B5D"/>
    <w:multiLevelType w:val="hybridMultilevel"/>
    <w:tmpl w:val="FDAC35A2"/>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5133E16"/>
    <w:multiLevelType w:val="hybridMultilevel"/>
    <w:tmpl w:val="2B76DA40"/>
    <w:lvl w:ilvl="0" w:tplc="9F3086A2">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1">
    <w:nsid w:val="47C922E1"/>
    <w:multiLevelType w:val="hybridMultilevel"/>
    <w:tmpl w:val="76FACE84"/>
    <w:lvl w:ilvl="0" w:tplc="AC2A6C7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9545258"/>
    <w:multiLevelType w:val="hybridMultilevel"/>
    <w:tmpl w:val="A594B724"/>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4ADD44EC"/>
    <w:multiLevelType w:val="hybridMultilevel"/>
    <w:tmpl w:val="9E7EC054"/>
    <w:lvl w:ilvl="0" w:tplc="9F3086A2">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BFD3731"/>
    <w:multiLevelType w:val="hybridMultilevel"/>
    <w:tmpl w:val="D89EDFB4"/>
    <w:lvl w:ilvl="0" w:tplc="9F3086A2">
      <w:numFmt w:val="bullet"/>
      <w:lvlText w:val=""/>
      <w:lvlJc w:val="left"/>
      <w:pPr>
        <w:ind w:left="2160" w:hanging="360"/>
      </w:pPr>
      <w:rPr>
        <w:rFonts w:ascii="Symbol" w:hAnsi="Symbol" w:cs="Symbol" w:hint="default"/>
      </w:rPr>
    </w:lvl>
    <w:lvl w:ilvl="1" w:tplc="9F3086A2">
      <w:numFmt w:val="bullet"/>
      <w:lvlText w:val=""/>
      <w:lvlJc w:val="left"/>
      <w:pPr>
        <w:ind w:left="360" w:hanging="360"/>
      </w:pPr>
      <w:rPr>
        <w:rFonts w:ascii="Symbol" w:hAnsi="Symbol" w:cs="Symbol"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5">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10C5BDE"/>
    <w:multiLevelType w:val="hybridMultilevel"/>
    <w:tmpl w:val="40CC587A"/>
    <w:lvl w:ilvl="0" w:tplc="3784169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636D273E"/>
    <w:multiLevelType w:val="hybridMultilevel"/>
    <w:tmpl w:val="9E328AAE"/>
    <w:lvl w:ilvl="0" w:tplc="F52C2724">
      <w:start w:val="1"/>
      <w:numFmt w:val="bullet"/>
      <w:pStyle w:val="a0"/>
      <w:lvlText w:val=""/>
      <w:lvlJc w:val="left"/>
      <w:pPr>
        <w:ind w:left="720" w:hanging="360"/>
      </w:pPr>
      <w:rPr>
        <w:rFonts w:ascii="Symbol" w:hAnsi="Symbol" w:cs="Symbol" w:hint="default"/>
      </w:rPr>
    </w:lvl>
    <w:lvl w:ilvl="1" w:tplc="860CDC5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5E42330"/>
    <w:multiLevelType w:val="hybridMultilevel"/>
    <w:tmpl w:val="B672BF0E"/>
    <w:lvl w:ilvl="0" w:tplc="08EC946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71261DF"/>
    <w:multiLevelType w:val="hybridMultilevel"/>
    <w:tmpl w:val="8A52D1E6"/>
    <w:lvl w:ilvl="0" w:tplc="860CDC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D800DF9"/>
    <w:multiLevelType w:val="hybridMultilevel"/>
    <w:tmpl w:val="9DFE823A"/>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1922E75"/>
    <w:multiLevelType w:val="multilevel"/>
    <w:tmpl w:val="F45ACBBA"/>
    <w:lvl w:ilvl="0">
      <w:start w:val="52"/>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77000105"/>
    <w:multiLevelType w:val="hybridMultilevel"/>
    <w:tmpl w:val="A4E6A8B6"/>
    <w:lvl w:ilvl="0" w:tplc="098CA2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9B60049"/>
    <w:multiLevelType w:val="hybridMultilevel"/>
    <w:tmpl w:val="1D383074"/>
    <w:lvl w:ilvl="0" w:tplc="3784169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2"/>
  </w:num>
  <w:num w:numId="2">
    <w:abstractNumId w:val="20"/>
  </w:num>
  <w:num w:numId="3">
    <w:abstractNumId w:val="29"/>
  </w:num>
  <w:num w:numId="4">
    <w:abstractNumId w:val="21"/>
  </w:num>
  <w:num w:numId="5">
    <w:abstractNumId w:val="13"/>
  </w:num>
  <w:num w:numId="6">
    <w:abstractNumId w:val="39"/>
  </w:num>
  <w:num w:numId="7">
    <w:abstractNumId w:val="5"/>
  </w:num>
  <w:num w:numId="8">
    <w:abstractNumId w:val="3"/>
  </w:num>
  <w:num w:numId="9">
    <w:abstractNumId w:val="1"/>
  </w:num>
  <w:num w:numId="10">
    <w:abstractNumId w:val="8"/>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7"/>
  </w:num>
  <w:num w:numId="14">
    <w:abstractNumId w:val="28"/>
  </w:num>
  <w:num w:numId="15">
    <w:abstractNumId w:val="36"/>
  </w:num>
  <w:num w:numId="16">
    <w:abstractNumId w:val="43"/>
  </w:num>
  <w:num w:numId="17">
    <w:abstractNumId w:val="41"/>
  </w:num>
  <w:num w:numId="18">
    <w:abstractNumId w:val="0"/>
  </w:num>
  <w:num w:numId="19">
    <w:abstractNumId w:val="16"/>
  </w:num>
  <w:num w:numId="20">
    <w:abstractNumId w:val="26"/>
  </w:num>
  <w:num w:numId="21">
    <w:abstractNumId w:val="6"/>
  </w:num>
  <w:num w:numId="22">
    <w:abstractNumId w:val="2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0"/>
  </w:num>
  <w:num w:numId="26">
    <w:abstractNumId w:val="15"/>
  </w:num>
  <w:num w:numId="27">
    <w:abstractNumId w:val="17"/>
  </w:num>
  <w:num w:numId="28">
    <w:abstractNumId w:val="40"/>
  </w:num>
  <w:num w:numId="29">
    <w:abstractNumId w:val="14"/>
  </w:num>
  <w:num w:numId="30">
    <w:abstractNumId w:val="19"/>
  </w:num>
  <w:num w:numId="31">
    <w:abstractNumId w:val="11"/>
  </w:num>
  <w:num w:numId="32">
    <w:abstractNumId w:val="42"/>
  </w:num>
  <w:num w:numId="33">
    <w:abstractNumId w:val="12"/>
  </w:num>
  <w:num w:numId="34">
    <w:abstractNumId w:val="38"/>
  </w:num>
  <w:num w:numId="35">
    <w:abstractNumId w:val="18"/>
  </w:num>
  <w:num w:numId="36">
    <w:abstractNumId w:val="31"/>
  </w:num>
  <w:num w:numId="37">
    <w:abstractNumId w:val="25"/>
  </w:num>
  <w:num w:numId="38">
    <w:abstractNumId w:val="30"/>
  </w:num>
  <w:num w:numId="39">
    <w:abstractNumId w:val="2"/>
  </w:num>
  <w:num w:numId="40">
    <w:abstractNumId w:val="4"/>
  </w:num>
  <w:num w:numId="41">
    <w:abstractNumId w:val="33"/>
  </w:num>
  <w:num w:numId="42">
    <w:abstractNumId w:val="9"/>
  </w:num>
  <w:num w:numId="43">
    <w:abstractNumId w:val="35"/>
  </w:num>
  <w:num w:numId="44">
    <w:abstractNumId w:val="32"/>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ACB"/>
    <w:rsid w:val="000000D9"/>
    <w:rsid w:val="000003F9"/>
    <w:rsid w:val="00000A83"/>
    <w:rsid w:val="00000AB7"/>
    <w:rsid w:val="00001361"/>
    <w:rsid w:val="000019E5"/>
    <w:rsid w:val="00001E74"/>
    <w:rsid w:val="000023C3"/>
    <w:rsid w:val="00003496"/>
    <w:rsid w:val="00003AB3"/>
    <w:rsid w:val="0000429D"/>
    <w:rsid w:val="00004596"/>
    <w:rsid w:val="0000502E"/>
    <w:rsid w:val="000059BE"/>
    <w:rsid w:val="000060F5"/>
    <w:rsid w:val="0000624B"/>
    <w:rsid w:val="000066AB"/>
    <w:rsid w:val="00006F6D"/>
    <w:rsid w:val="000077A4"/>
    <w:rsid w:val="00007F3B"/>
    <w:rsid w:val="00010BA6"/>
    <w:rsid w:val="000111EC"/>
    <w:rsid w:val="00011457"/>
    <w:rsid w:val="0001258C"/>
    <w:rsid w:val="0001293E"/>
    <w:rsid w:val="000133D7"/>
    <w:rsid w:val="000144E0"/>
    <w:rsid w:val="00014917"/>
    <w:rsid w:val="000157C7"/>
    <w:rsid w:val="00016141"/>
    <w:rsid w:val="000163EA"/>
    <w:rsid w:val="0001645A"/>
    <w:rsid w:val="00016F53"/>
    <w:rsid w:val="0001777D"/>
    <w:rsid w:val="000177D4"/>
    <w:rsid w:val="00017AC6"/>
    <w:rsid w:val="00020556"/>
    <w:rsid w:val="00021568"/>
    <w:rsid w:val="0002162D"/>
    <w:rsid w:val="000217FE"/>
    <w:rsid w:val="00021AFF"/>
    <w:rsid w:val="00021C90"/>
    <w:rsid w:val="00021E96"/>
    <w:rsid w:val="0002410B"/>
    <w:rsid w:val="00024A9E"/>
    <w:rsid w:val="000260A4"/>
    <w:rsid w:val="00026A2E"/>
    <w:rsid w:val="00026AEB"/>
    <w:rsid w:val="000276BE"/>
    <w:rsid w:val="00027A69"/>
    <w:rsid w:val="00030B8A"/>
    <w:rsid w:val="000319EF"/>
    <w:rsid w:val="00031FA3"/>
    <w:rsid w:val="00033146"/>
    <w:rsid w:val="0003338F"/>
    <w:rsid w:val="0003339A"/>
    <w:rsid w:val="000333F3"/>
    <w:rsid w:val="00033A49"/>
    <w:rsid w:val="00033A98"/>
    <w:rsid w:val="00033D48"/>
    <w:rsid w:val="00035C72"/>
    <w:rsid w:val="000366A1"/>
    <w:rsid w:val="00037464"/>
    <w:rsid w:val="0003750A"/>
    <w:rsid w:val="0003751D"/>
    <w:rsid w:val="000375C1"/>
    <w:rsid w:val="00037FDA"/>
    <w:rsid w:val="000408A8"/>
    <w:rsid w:val="00040FF5"/>
    <w:rsid w:val="00041620"/>
    <w:rsid w:val="00041896"/>
    <w:rsid w:val="00041A79"/>
    <w:rsid w:val="00041E6E"/>
    <w:rsid w:val="0004252F"/>
    <w:rsid w:val="00043D55"/>
    <w:rsid w:val="00043D92"/>
    <w:rsid w:val="000501E3"/>
    <w:rsid w:val="00050A9C"/>
    <w:rsid w:val="00053317"/>
    <w:rsid w:val="000533BC"/>
    <w:rsid w:val="00055718"/>
    <w:rsid w:val="000558AC"/>
    <w:rsid w:val="00056056"/>
    <w:rsid w:val="00060659"/>
    <w:rsid w:val="00060E17"/>
    <w:rsid w:val="00061135"/>
    <w:rsid w:val="000613E9"/>
    <w:rsid w:val="00061622"/>
    <w:rsid w:val="000617FB"/>
    <w:rsid w:val="0006188C"/>
    <w:rsid w:val="000619D7"/>
    <w:rsid w:val="00062D19"/>
    <w:rsid w:val="00062D70"/>
    <w:rsid w:val="000635E3"/>
    <w:rsid w:val="00064EFC"/>
    <w:rsid w:val="00065D80"/>
    <w:rsid w:val="000661C0"/>
    <w:rsid w:val="00066203"/>
    <w:rsid w:val="0006641D"/>
    <w:rsid w:val="00066595"/>
    <w:rsid w:val="00066E58"/>
    <w:rsid w:val="00067288"/>
    <w:rsid w:val="00067822"/>
    <w:rsid w:val="000706BC"/>
    <w:rsid w:val="00071690"/>
    <w:rsid w:val="000733CE"/>
    <w:rsid w:val="000735C1"/>
    <w:rsid w:val="00074555"/>
    <w:rsid w:val="00074584"/>
    <w:rsid w:val="00074879"/>
    <w:rsid w:val="00074A9B"/>
    <w:rsid w:val="00076992"/>
    <w:rsid w:val="00081B09"/>
    <w:rsid w:val="00081DFB"/>
    <w:rsid w:val="0008200D"/>
    <w:rsid w:val="000822BB"/>
    <w:rsid w:val="00082830"/>
    <w:rsid w:val="00082AE9"/>
    <w:rsid w:val="00082B09"/>
    <w:rsid w:val="00084B18"/>
    <w:rsid w:val="00084CD1"/>
    <w:rsid w:val="00085083"/>
    <w:rsid w:val="000853EA"/>
    <w:rsid w:val="000874B3"/>
    <w:rsid w:val="0009027C"/>
    <w:rsid w:val="000905FD"/>
    <w:rsid w:val="00090C6F"/>
    <w:rsid w:val="00091455"/>
    <w:rsid w:val="00091467"/>
    <w:rsid w:val="00092021"/>
    <w:rsid w:val="00092194"/>
    <w:rsid w:val="000927E9"/>
    <w:rsid w:val="00092F81"/>
    <w:rsid w:val="000934D0"/>
    <w:rsid w:val="00093CA5"/>
    <w:rsid w:val="00094932"/>
    <w:rsid w:val="00094C13"/>
    <w:rsid w:val="000959F6"/>
    <w:rsid w:val="000965C0"/>
    <w:rsid w:val="00096DCE"/>
    <w:rsid w:val="00096FA5"/>
    <w:rsid w:val="00097601"/>
    <w:rsid w:val="000A01BC"/>
    <w:rsid w:val="000A06DA"/>
    <w:rsid w:val="000A07BA"/>
    <w:rsid w:val="000A3484"/>
    <w:rsid w:val="000A3E17"/>
    <w:rsid w:val="000A5464"/>
    <w:rsid w:val="000A635A"/>
    <w:rsid w:val="000A6A7A"/>
    <w:rsid w:val="000A6E12"/>
    <w:rsid w:val="000A7525"/>
    <w:rsid w:val="000B0606"/>
    <w:rsid w:val="000B265F"/>
    <w:rsid w:val="000B298D"/>
    <w:rsid w:val="000B4524"/>
    <w:rsid w:val="000B4F7F"/>
    <w:rsid w:val="000B7B4E"/>
    <w:rsid w:val="000C057D"/>
    <w:rsid w:val="000C0FDA"/>
    <w:rsid w:val="000C11DA"/>
    <w:rsid w:val="000C286E"/>
    <w:rsid w:val="000C311D"/>
    <w:rsid w:val="000C35EF"/>
    <w:rsid w:val="000C477C"/>
    <w:rsid w:val="000C4E55"/>
    <w:rsid w:val="000C5BF7"/>
    <w:rsid w:val="000C5DB2"/>
    <w:rsid w:val="000C5E6A"/>
    <w:rsid w:val="000C609F"/>
    <w:rsid w:val="000C65BC"/>
    <w:rsid w:val="000C69C3"/>
    <w:rsid w:val="000C6C93"/>
    <w:rsid w:val="000C7688"/>
    <w:rsid w:val="000C7788"/>
    <w:rsid w:val="000D0A1C"/>
    <w:rsid w:val="000D24E9"/>
    <w:rsid w:val="000D2789"/>
    <w:rsid w:val="000D3118"/>
    <w:rsid w:val="000D37D9"/>
    <w:rsid w:val="000D3AEB"/>
    <w:rsid w:val="000D3E84"/>
    <w:rsid w:val="000D4081"/>
    <w:rsid w:val="000D4438"/>
    <w:rsid w:val="000D486D"/>
    <w:rsid w:val="000D589F"/>
    <w:rsid w:val="000D68E5"/>
    <w:rsid w:val="000D7C8D"/>
    <w:rsid w:val="000E041E"/>
    <w:rsid w:val="000E04E6"/>
    <w:rsid w:val="000E0661"/>
    <w:rsid w:val="000E0B39"/>
    <w:rsid w:val="000E0C4F"/>
    <w:rsid w:val="000E12BC"/>
    <w:rsid w:val="000E16E1"/>
    <w:rsid w:val="000E1E9C"/>
    <w:rsid w:val="000E2A4E"/>
    <w:rsid w:val="000E389D"/>
    <w:rsid w:val="000E3AAE"/>
    <w:rsid w:val="000E3D88"/>
    <w:rsid w:val="000E5D9A"/>
    <w:rsid w:val="000E675A"/>
    <w:rsid w:val="000E6A41"/>
    <w:rsid w:val="000F101A"/>
    <w:rsid w:val="000F17B1"/>
    <w:rsid w:val="000F18D3"/>
    <w:rsid w:val="000F2968"/>
    <w:rsid w:val="000F2C6A"/>
    <w:rsid w:val="000F32A2"/>
    <w:rsid w:val="000F4331"/>
    <w:rsid w:val="000F4B3B"/>
    <w:rsid w:val="000F5AD2"/>
    <w:rsid w:val="000F6435"/>
    <w:rsid w:val="000F64FA"/>
    <w:rsid w:val="000F75D0"/>
    <w:rsid w:val="000F773C"/>
    <w:rsid w:val="000F7AED"/>
    <w:rsid w:val="00100378"/>
    <w:rsid w:val="00100BBC"/>
    <w:rsid w:val="00100C5D"/>
    <w:rsid w:val="00100F77"/>
    <w:rsid w:val="0010277D"/>
    <w:rsid w:val="001043CC"/>
    <w:rsid w:val="00104D1E"/>
    <w:rsid w:val="00105EDC"/>
    <w:rsid w:val="00106598"/>
    <w:rsid w:val="00107601"/>
    <w:rsid w:val="00107884"/>
    <w:rsid w:val="0011018F"/>
    <w:rsid w:val="00111300"/>
    <w:rsid w:val="00111B8C"/>
    <w:rsid w:val="00112943"/>
    <w:rsid w:val="00112EE2"/>
    <w:rsid w:val="00113999"/>
    <w:rsid w:val="001146AB"/>
    <w:rsid w:val="0011535C"/>
    <w:rsid w:val="00115CD7"/>
    <w:rsid w:val="0011620B"/>
    <w:rsid w:val="00116533"/>
    <w:rsid w:val="00116663"/>
    <w:rsid w:val="00117BE4"/>
    <w:rsid w:val="001209C5"/>
    <w:rsid w:val="00120E01"/>
    <w:rsid w:val="001214E4"/>
    <w:rsid w:val="00121DB9"/>
    <w:rsid w:val="0012205B"/>
    <w:rsid w:val="00123547"/>
    <w:rsid w:val="001247AF"/>
    <w:rsid w:val="0012531C"/>
    <w:rsid w:val="0012533D"/>
    <w:rsid w:val="00125C7C"/>
    <w:rsid w:val="001265CA"/>
    <w:rsid w:val="00126686"/>
    <w:rsid w:val="00130A2B"/>
    <w:rsid w:val="00131BCE"/>
    <w:rsid w:val="00131FB9"/>
    <w:rsid w:val="00132A93"/>
    <w:rsid w:val="00133EA7"/>
    <w:rsid w:val="00134487"/>
    <w:rsid w:val="00134869"/>
    <w:rsid w:val="00135F0B"/>
    <w:rsid w:val="00135F74"/>
    <w:rsid w:val="00135FA8"/>
    <w:rsid w:val="00137441"/>
    <w:rsid w:val="001374F9"/>
    <w:rsid w:val="00137CEF"/>
    <w:rsid w:val="00137D63"/>
    <w:rsid w:val="001400D0"/>
    <w:rsid w:val="00142576"/>
    <w:rsid w:val="001427C1"/>
    <w:rsid w:val="00142BB5"/>
    <w:rsid w:val="001437EC"/>
    <w:rsid w:val="001442C2"/>
    <w:rsid w:val="00147378"/>
    <w:rsid w:val="001476A6"/>
    <w:rsid w:val="0014774B"/>
    <w:rsid w:val="0015004B"/>
    <w:rsid w:val="0015030E"/>
    <w:rsid w:val="00150C05"/>
    <w:rsid w:val="00151715"/>
    <w:rsid w:val="001519B4"/>
    <w:rsid w:val="00151B8F"/>
    <w:rsid w:val="001536AA"/>
    <w:rsid w:val="0015541C"/>
    <w:rsid w:val="00155940"/>
    <w:rsid w:val="00155A6F"/>
    <w:rsid w:val="00156128"/>
    <w:rsid w:val="0015667F"/>
    <w:rsid w:val="00157B5C"/>
    <w:rsid w:val="001601FA"/>
    <w:rsid w:val="00161184"/>
    <w:rsid w:val="00161740"/>
    <w:rsid w:val="00161F67"/>
    <w:rsid w:val="00162A3A"/>
    <w:rsid w:val="00163884"/>
    <w:rsid w:val="0016402E"/>
    <w:rsid w:val="00164717"/>
    <w:rsid w:val="00166124"/>
    <w:rsid w:val="001673DB"/>
    <w:rsid w:val="00167FDB"/>
    <w:rsid w:val="001723B4"/>
    <w:rsid w:val="00172D30"/>
    <w:rsid w:val="00172D41"/>
    <w:rsid w:val="001730C2"/>
    <w:rsid w:val="00173CC2"/>
    <w:rsid w:val="00174231"/>
    <w:rsid w:val="0017546E"/>
    <w:rsid w:val="001760A9"/>
    <w:rsid w:val="001815B7"/>
    <w:rsid w:val="00181C4D"/>
    <w:rsid w:val="00182DE0"/>
    <w:rsid w:val="001841E0"/>
    <w:rsid w:val="00184520"/>
    <w:rsid w:val="00184D4F"/>
    <w:rsid w:val="0018585E"/>
    <w:rsid w:val="00185871"/>
    <w:rsid w:val="0018592E"/>
    <w:rsid w:val="00185974"/>
    <w:rsid w:val="00186D5C"/>
    <w:rsid w:val="001871F3"/>
    <w:rsid w:val="00187CAC"/>
    <w:rsid w:val="00187DD6"/>
    <w:rsid w:val="00190A79"/>
    <w:rsid w:val="00191760"/>
    <w:rsid w:val="00192950"/>
    <w:rsid w:val="0019296E"/>
    <w:rsid w:val="00192985"/>
    <w:rsid w:val="0019367E"/>
    <w:rsid w:val="001937DB"/>
    <w:rsid w:val="00193CA4"/>
    <w:rsid w:val="00194602"/>
    <w:rsid w:val="00194690"/>
    <w:rsid w:val="001950CD"/>
    <w:rsid w:val="0019529A"/>
    <w:rsid w:val="001957E6"/>
    <w:rsid w:val="00195D23"/>
    <w:rsid w:val="0019643F"/>
    <w:rsid w:val="001977AD"/>
    <w:rsid w:val="001A04F9"/>
    <w:rsid w:val="001A1270"/>
    <w:rsid w:val="001A162D"/>
    <w:rsid w:val="001A1CC3"/>
    <w:rsid w:val="001A3D43"/>
    <w:rsid w:val="001A414E"/>
    <w:rsid w:val="001A4254"/>
    <w:rsid w:val="001A5339"/>
    <w:rsid w:val="001A5ADE"/>
    <w:rsid w:val="001A6EB3"/>
    <w:rsid w:val="001A714F"/>
    <w:rsid w:val="001A7652"/>
    <w:rsid w:val="001A7D0D"/>
    <w:rsid w:val="001B00C2"/>
    <w:rsid w:val="001B1CE4"/>
    <w:rsid w:val="001B1DF8"/>
    <w:rsid w:val="001B23C1"/>
    <w:rsid w:val="001B25B7"/>
    <w:rsid w:val="001B2687"/>
    <w:rsid w:val="001B2826"/>
    <w:rsid w:val="001B3DE6"/>
    <w:rsid w:val="001B3E50"/>
    <w:rsid w:val="001B400C"/>
    <w:rsid w:val="001B4151"/>
    <w:rsid w:val="001B4542"/>
    <w:rsid w:val="001B4E1D"/>
    <w:rsid w:val="001B5653"/>
    <w:rsid w:val="001B5D67"/>
    <w:rsid w:val="001B71FB"/>
    <w:rsid w:val="001B76FA"/>
    <w:rsid w:val="001C0264"/>
    <w:rsid w:val="001C0FE9"/>
    <w:rsid w:val="001C1320"/>
    <w:rsid w:val="001C1A4B"/>
    <w:rsid w:val="001C1FFB"/>
    <w:rsid w:val="001C28C4"/>
    <w:rsid w:val="001C2E46"/>
    <w:rsid w:val="001C3C46"/>
    <w:rsid w:val="001C3D27"/>
    <w:rsid w:val="001C485C"/>
    <w:rsid w:val="001C4DDC"/>
    <w:rsid w:val="001C540B"/>
    <w:rsid w:val="001C5A07"/>
    <w:rsid w:val="001C5CE0"/>
    <w:rsid w:val="001C613F"/>
    <w:rsid w:val="001C75AE"/>
    <w:rsid w:val="001C7B7C"/>
    <w:rsid w:val="001C7FFD"/>
    <w:rsid w:val="001D00FC"/>
    <w:rsid w:val="001D0176"/>
    <w:rsid w:val="001D12DA"/>
    <w:rsid w:val="001D13DA"/>
    <w:rsid w:val="001D46A0"/>
    <w:rsid w:val="001D4BB0"/>
    <w:rsid w:val="001D4D39"/>
    <w:rsid w:val="001D4D5A"/>
    <w:rsid w:val="001D5B46"/>
    <w:rsid w:val="001D5EFF"/>
    <w:rsid w:val="001D6158"/>
    <w:rsid w:val="001D765D"/>
    <w:rsid w:val="001D7AEF"/>
    <w:rsid w:val="001E081B"/>
    <w:rsid w:val="001E0855"/>
    <w:rsid w:val="001E1557"/>
    <w:rsid w:val="001E175D"/>
    <w:rsid w:val="001E2016"/>
    <w:rsid w:val="001E2959"/>
    <w:rsid w:val="001E2AC4"/>
    <w:rsid w:val="001E4610"/>
    <w:rsid w:val="001E4693"/>
    <w:rsid w:val="001E4C4F"/>
    <w:rsid w:val="001E5B5B"/>
    <w:rsid w:val="001E5B97"/>
    <w:rsid w:val="001E6BD9"/>
    <w:rsid w:val="001E7820"/>
    <w:rsid w:val="001F1050"/>
    <w:rsid w:val="001F1FC2"/>
    <w:rsid w:val="001F1FEF"/>
    <w:rsid w:val="001F28FD"/>
    <w:rsid w:val="001F2904"/>
    <w:rsid w:val="001F568B"/>
    <w:rsid w:val="001F5725"/>
    <w:rsid w:val="001F5A85"/>
    <w:rsid w:val="001F5AFB"/>
    <w:rsid w:val="001F5BD5"/>
    <w:rsid w:val="001F5CCA"/>
    <w:rsid w:val="001F6A72"/>
    <w:rsid w:val="001F70FB"/>
    <w:rsid w:val="001F7AA4"/>
    <w:rsid w:val="001F7C61"/>
    <w:rsid w:val="002008D9"/>
    <w:rsid w:val="002012B2"/>
    <w:rsid w:val="00203A3A"/>
    <w:rsid w:val="00204213"/>
    <w:rsid w:val="002044D3"/>
    <w:rsid w:val="00204D86"/>
    <w:rsid w:val="00204DAB"/>
    <w:rsid w:val="0020579B"/>
    <w:rsid w:val="0020647F"/>
    <w:rsid w:val="00206853"/>
    <w:rsid w:val="002074F6"/>
    <w:rsid w:val="00207649"/>
    <w:rsid w:val="002076F6"/>
    <w:rsid w:val="00207CF7"/>
    <w:rsid w:val="00207EDC"/>
    <w:rsid w:val="00210488"/>
    <w:rsid w:val="00210655"/>
    <w:rsid w:val="00212619"/>
    <w:rsid w:val="002130DC"/>
    <w:rsid w:val="0021460C"/>
    <w:rsid w:val="00214FD6"/>
    <w:rsid w:val="002154A3"/>
    <w:rsid w:val="0021649B"/>
    <w:rsid w:val="002176B3"/>
    <w:rsid w:val="002178D5"/>
    <w:rsid w:val="00217B24"/>
    <w:rsid w:val="00217EB6"/>
    <w:rsid w:val="0022040E"/>
    <w:rsid w:val="00222514"/>
    <w:rsid w:val="0022262E"/>
    <w:rsid w:val="00223D59"/>
    <w:rsid w:val="00223E0A"/>
    <w:rsid w:val="00224333"/>
    <w:rsid w:val="0022435B"/>
    <w:rsid w:val="00224A37"/>
    <w:rsid w:val="00224FD3"/>
    <w:rsid w:val="00225B4D"/>
    <w:rsid w:val="00226655"/>
    <w:rsid w:val="00226B88"/>
    <w:rsid w:val="00227444"/>
    <w:rsid w:val="0022749F"/>
    <w:rsid w:val="002276FB"/>
    <w:rsid w:val="0023054C"/>
    <w:rsid w:val="00230B11"/>
    <w:rsid w:val="00230CE0"/>
    <w:rsid w:val="002312AF"/>
    <w:rsid w:val="002318C6"/>
    <w:rsid w:val="002318D8"/>
    <w:rsid w:val="00231C1A"/>
    <w:rsid w:val="00231D75"/>
    <w:rsid w:val="002327BF"/>
    <w:rsid w:val="00233262"/>
    <w:rsid w:val="0023339C"/>
    <w:rsid w:val="00233595"/>
    <w:rsid w:val="00233AF9"/>
    <w:rsid w:val="00235754"/>
    <w:rsid w:val="00235D32"/>
    <w:rsid w:val="00236956"/>
    <w:rsid w:val="00237234"/>
    <w:rsid w:val="0024156B"/>
    <w:rsid w:val="00241623"/>
    <w:rsid w:val="00241925"/>
    <w:rsid w:val="00241AAC"/>
    <w:rsid w:val="00241DF6"/>
    <w:rsid w:val="00242BDB"/>
    <w:rsid w:val="00242EB8"/>
    <w:rsid w:val="00243F14"/>
    <w:rsid w:val="002444FF"/>
    <w:rsid w:val="00244B5B"/>
    <w:rsid w:val="0024516E"/>
    <w:rsid w:val="00246678"/>
    <w:rsid w:val="002469E3"/>
    <w:rsid w:val="0025015E"/>
    <w:rsid w:val="002505A5"/>
    <w:rsid w:val="00250942"/>
    <w:rsid w:val="0025096B"/>
    <w:rsid w:val="0025100F"/>
    <w:rsid w:val="00253892"/>
    <w:rsid w:val="002551DB"/>
    <w:rsid w:val="00255712"/>
    <w:rsid w:val="002557DF"/>
    <w:rsid w:val="00255807"/>
    <w:rsid w:val="00255852"/>
    <w:rsid w:val="0025649D"/>
    <w:rsid w:val="00257638"/>
    <w:rsid w:val="0026064D"/>
    <w:rsid w:val="002606BD"/>
    <w:rsid w:val="00260937"/>
    <w:rsid w:val="002617BA"/>
    <w:rsid w:val="002618D7"/>
    <w:rsid w:val="00262DB2"/>
    <w:rsid w:val="00263456"/>
    <w:rsid w:val="0026355D"/>
    <w:rsid w:val="00263698"/>
    <w:rsid w:val="00263B66"/>
    <w:rsid w:val="00263C2D"/>
    <w:rsid w:val="00265478"/>
    <w:rsid w:val="00265BF7"/>
    <w:rsid w:val="00266689"/>
    <w:rsid w:val="002703F3"/>
    <w:rsid w:val="00270629"/>
    <w:rsid w:val="00270B35"/>
    <w:rsid w:val="00270D2A"/>
    <w:rsid w:val="00270D95"/>
    <w:rsid w:val="002719E9"/>
    <w:rsid w:val="00272AD9"/>
    <w:rsid w:val="0027369B"/>
    <w:rsid w:val="00273847"/>
    <w:rsid w:val="0027396C"/>
    <w:rsid w:val="00274103"/>
    <w:rsid w:val="002745A3"/>
    <w:rsid w:val="00274FF5"/>
    <w:rsid w:val="00275266"/>
    <w:rsid w:val="00275EC0"/>
    <w:rsid w:val="0027669C"/>
    <w:rsid w:val="002767F4"/>
    <w:rsid w:val="00277394"/>
    <w:rsid w:val="00277AC4"/>
    <w:rsid w:val="00277FF9"/>
    <w:rsid w:val="00280398"/>
    <w:rsid w:val="0028197E"/>
    <w:rsid w:val="00282F41"/>
    <w:rsid w:val="002838CF"/>
    <w:rsid w:val="00283BB4"/>
    <w:rsid w:val="00283F7A"/>
    <w:rsid w:val="00284010"/>
    <w:rsid w:val="002847F9"/>
    <w:rsid w:val="00284D55"/>
    <w:rsid w:val="00284DCA"/>
    <w:rsid w:val="00284E21"/>
    <w:rsid w:val="00285393"/>
    <w:rsid w:val="00286213"/>
    <w:rsid w:val="002870EC"/>
    <w:rsid w:val="00287891"/>
    <w:rsid w:val="00287A74"/>
    <w:rsid w:val="00287F48"/>
    <w:rsid w:val="00290557"/>
    <w:rsid w:val="00291459"/>
    <w:rsid w:val="002919EA"/>
    <w:rsid w:val="00291ACF"/>
    <w:rsid w:val="002923E2"/>
    <w:rsid w:val="002937C0"/>
    <w:rsid w:val="0029469F"/>
    <w:rsid w:val="0029475D"/>
    <w:rsid w:val="00294874"/>
    <w:rsid w:val="0029511E"/>
    <w:rsid w:val="002969BB"/>
    <w:rsid w:val="00297482"/>
    <w:rsid w:val="002A0D73"/>
    <w:rsid w:val="002A16EF"/>
    <w:rsid w:val="002A2193"/>
    <w:rsid w:val="002A2578"/>
    <w:rsid w:val="002A3737"/>
    <w:rsid w:val="002A3ACD"/>
    <w:rsid w:val="002A3C0B"/>
    <w:rsid w:val="002A4142"/>
    <w:rsid w:val="002A4708"/>
    <w:rsid w:val="002A49B6"/>
    <w:rsid w:val="002A633E"/>
    <w:rsid w:val="002B0688"/>
    <w:rsid w:val="002B1E36"/>
    <w:rsid w:val="002B2AEE"/>
    <w:rsid w:val="002B31AD"/>
    <w:rsid w:val="002B4169"/>
    <w:rsid w:val="002B498D"/>
    <w:rsid w:val="002B524E"/>
    <w:rsid w:val="002B53B9"/>
    <w:rsid w:val="002B5D22"/>
    <w:rsid w:val="002B67AF"/>
    <w:rsid w:val="002B750C"/>
    <w:rsid w:val="002C0684"/>
    <w:rsid w:val="002C0C2C"/>
    <w:rsid w:val="002C0D37"/>
    <w:rsid w:val="002C12BA"/>
    <w:rsid w:val="002C1404"/>
    <w:rsid w:val="002C1F15"/>
    <w:rsid w:val="002C1FC5"/>
    <w:rsid w:val="002C259A"/>
    <w:rsid w:val="002C2BF4"/>
    <w:rsid w:val="002C2F2E"/>
    <w:rsid w:val="002C4A06"/>
    <w:rsid w:val="002C4FB8"/>
    <w:rsid w:val="002C6342"/>
    <w:rsid w:val="002C6B84"/>
    <w:rsid w:val="002C6C79"/>
    <w:rsid w:val="002C7B33"/>
    <w:rsid w:val="002D0229"/>
    <w:rsid w:val="002D0241"/>
    <w:rsid w:val="002D0E4F"/>
    <w:rsid w:val="002D1143"/>
    <w:rsid w:val="002D1B84"/>
    <w:rsid w:val="002D1C5A"/>
    <w:rsid w:val="002D1F41"/>
    <w:rsid w:val="002D385D"/>
    <w:rsid w:val="002D3973"/>
    <w:rsid w:val="002D3B75"/>
    <w:rsid w:val="002D3B87"/>
    <w:rsid w:val="002D40B4"/>
    <w:rsid w:val="002D5C5F"/>
    <w:rsid w:val="002D6683"/>
    <w:rsid w:val="002D6858"/>
    <w:rsid w:val="002D7B18"/>
    <w:rsid w:val="002E080F"/>
    <w:rsid w:val="002E118D"/>
    <w:rsid w:val="002E26A5"/>
    <w:rsid w:val="002E3138"/>
    <w:rsid w:val="002E33BB"/>
    <w:rsid w:val="002E530D"/>
    <w:rsid w:val="002E5D16"/>
    <w:rsid w:val="002E647E"/>
    <w:rsid w:val="002E64A8"/>
    <w:rsid w:val="002E6878"/>
    <w:rsid w:val="002E7302"/>
    <w:rsid w:val="002E7AB3"/>
    <w:rsid w:val="002E7CA2"/>
    <w:rsid w:val="002E7CBC"/>
    <w:rsid w:val="002E7EF3"/>
    <w:rsid w:val="002F08EB"/>
    <w:rsid w:val="002F0DD1"/>
    <w:rsid w:val="002F0EF8"/>
    <w:rsid w:val="002F24E0"/>
    <w:rsid w:val="002F2848"/>
    <w:rsid w:val="002F40BB"/>
    <w:rsid w:val="002F481A"/>
    <w:rsid w:val="002F5C6D"/>
    <w:rsid w:val="002F6178"/>
    <w:rsid w:val="002F66F6"/>
    <w:rsid w:val="002F6B9F"/>
    <w:rsid w:val="002F7258"/>
    <w:rsid w:val="002F7409"/>
    <w:rsid w:val="002F7F6C"/>
    <w:rsid w:val="00300624"/>
    <w:rsid w:val="00300857"/>
    <w:rsid w:val="0030090B"/>
    <w:rsid w:val="0030188C"/>
    <w:rsid w:val="00301D4F"/>
    <w:rsid w:val="00302C80"/>
    <w:rsid w:val="003031E5"/>
    <w:rsid w:val="00303891"/>
    <w:rsid w:val="00303C5A"/>
    <w:rsid w:val="0030445E"/>
    <w:rsid w:val="003055AA"/>
    <w:rsid w:val="003065BA"/>
    <w:rsid w:val="00306B2D"/>
    <w:rsid w:val="0030734E"/>
    <w:rsid w:val="00310186"/>
    <w:rsid w:val="00311ABA"/>
    <w:rsid w:val="00311E96"/>
    <w:rsid w:val="00312212"/>
    <w:rsid w:val="00312378"/>
    <w:rsid w:val="003129EE"/>
    <w:rsid w:val="00313BEB"/>
    <w:rsid w:val="00313DF2"/>
    <w:rsid w:val="00315215"/>
    <w:rsid w:val="00316574"/>
    <w:rsid w:val="00317A39"/>
    <w:rsid w:val="00317B6D"/>
    <w:rsid w:val="0032039A"/>
    <w:rsid w:val="0032043E"/>
    <w:rsid w:val="00320D35"/>
    <w:rsid w:val="0032157F"/>
    <w:rsid w:val="00321F85"/>
    <w:rsid w:val="00322012"/>
    <w:rsid w:val="0032205F"/>
    <w:rsid w:val="003223BC"/>
    <w:rsid w:val="00322876"/>
    <w:rsid w:val="00322AC0"/>
    <w:rsid w:val="00322F9E"/>
    <w:rsid w:val="003232A1"/>
    <w:rsid w:val="003233F4"/>
    <w:rsid w:val="003234F5"/>
    <w:rsid w:val="00323F6C"/>
    <w:rsid w:val="00325F16"/>
    <w:rsid w:val="00326698"/>
    <w:rsid w:val="0032734F"/>
    <w:rsid w:val="00327DCF"/>
    <w:rsid w:val="00330835"/>
    <w:rsid w:val="00331DD2"/>
    <w:rsid w:val="00334463"/>
    <w:rsid w:val="0033481C"/>
    <w:rsid w:val="003349CD"/>
    <w:rsid w:val="00335B6F"/>
    <w:rsid w:val="003368F4"/>
    <w:rsid w:val="0033748F"/>
    <w:rsid w:val="003377BD"/>
    <w:rsid w:val="00337A40"/>
    <w:rsid w:val="00340085"/>
    <w:rsid w:val="00340CDC"/>
    <w:rsid w:val="00341451"/>
    <w:rsid w:val="00341679"/>
    <w:rsid w:val="0034172D"/>
    <w:rsid w:val="003417F7"/>
    <w:rsid w:val="0034215E"/>
    <w:rsid w:val="00342D0A"/>
    <w:rsid w:val="0034362C"/>
    <w:rsid w:val="00343DBB"/>
    <w:rsid w:val="0034420E"/>
    <w:rsid w:val="0034491A"/>
    <w:rsid w:val="0034575B"/>
    <w:rsid w:val="003462D8"/>
    <w:rsid w:val="00346323"/>
    <w:rsid w:val="00346771"/>
    <w:rsid w:val="0034695E"/>
    <w:rsid w:val="003502DF"/>
    <w:rsid w:val="00350343"/>
    <w:rsid w:val="003508F9"/>
    <w:rsid w:val="003518D4"/>
    <w:rsid w:val="00351EE7"/>
    <w:rsid w:val="00353A55"/>
    <w:rsid w:val="00354282"/>
    <w:rsid w:val="00354AED"/>
    <w:rsid w:val="00354FB4"/>
    <w:rsid w:val="00356695"/>
    <w:rsid w:val="0035736E"/>
    <w:rsid w:val="00357B84"/>
    <w:rsid w:val="003604A9"/>
    <w:rsid w:val="003604E9"/>
    <w:rsid w:val="0036079A"/>
    <w:rsid w:val="003618FD"/>
    <w:rsid w:val="003629C7"/>
    <w:rsid w:val="0036326E"/>
    <w:rsid w:val="00364372"/>
    <w:rsid w:val="00364DFE"/>
    <w:rsid w:val="00366833"/>
    <w:rsid w:val="00366E0C"/>
    <w:rsid w:val="00367324"/>
    <w:rsid w:val="0036741A"/>
    <w:rsid w:val="003675E3"/>
    <w:rsid w:val="0036794A"/>
    <w:rsid w:val="00367FA8"/>
    <w:rsid w:val="003705AD"/>
    <w:rsid w:val="00371433"/>
    <w:rsid w:val="00371DA9"/>
    <w:rsid w:val="003725E6"/>
    <w:rsid w:val="00372CC0"/>
    <w:rsid w:val="00373D0C"/>
    <w:rsid w:val="00374641"/>
    <w:rsid w:val="003754F9"/>
    <w:rsid w:val="0037556F"/>
    <w:rsid w:val="00375C1A"/>
    <w:rsid w:val="00376696"/>
    <w:rsid w:val="00376D67"/>
    <w:rsid w:val="00377C8D"/>
    <w:rsid w:val="00377FB5"/>
    <w:rsid w:val="00380416"/>
    <w:rsid w:val="003809AB"/>
    <w:rsid w:val="00380A23"/>
    <w:rsid w:val="00380C01"/>
    <w:rsid w:val="00383C7D"/>
    <w:rsid w:val="0038442B"/>
    <w:rsid w:val="00384848"/>
    <w:rsid w:val="00384C14"/>
    <w:rsid w:val="00385251"/>
    <w:rsid w:val="00385410"/>
    <w:rsid w:val="00385B8B"/>
    <w:rsid w:val="00385E4E"/>
    <w:rsid w:val="0038606A"/>
    <w:rsid w:val="00387014"/>
    <w:rsid w:val="00387DD2"/>
    <w:rsid w:val="003901ED"/>
    <w:rsid w:val="003913FB"/>
    <w:rsid w:val="003918D3"/>
    <w:rsid w:val="00391E41"/>
    <w:rsid w:val="00392866"/>
    <w:rsid w:val="00392881"/>
    <w:rsid w:val="003928E9"/>
    <w:rsid w:val="003936D7"/>
    <w:rsid w:val="00393D1A"/>
    <w:rsid w:val="0039435D"/>
    <w:rsid w:val="00396845"/>
    <w:rsid w:val="003969F3"/>
    <w:rsid w:val="003A0235"/>
    <w:rsid w:val="003A13FC"/>
    <w:rsid w:val="003A1440"/>
    <w:rsid w:val="003A1A99"/>
    <w:rsid w:val="003A30B0"/>
    <w:rsid w:val="003A40DE"/>
    <w:rsid w:val="003A443F"/>
    <w:rsid w:val="003B01C4"/>
    <w:rsid w:val="003B0CED"/>
    <w:rsid w:val="003B138F"/>
    <w:rsid w:val="003B1772"/>
    <w:rsid w:val="003B1E5C"/>
    <w:rsid w:val="003B316B"/>
    <w:rsid w:val="003B38E3"/>
    <w:rsid w:val="003B5B2D"/>
    <w:rsid w:val="003B5D61"/>
    <w:rsid w:val="003B6486"/>
    <w:rsid w:val="003B6640"/>
    <w:rsid w:val="003B6E9C"/>
    <w:rsid w:val="003B7437"/>
    <w:rsid w:val="003B7AF7"/>
    <w:rsid w:val="003B7E2F"/>
    <w:rsid w:val="003C1A26"/>
    <w:rsid w:val="003C282A"/>
    <w:rsid w:val="003C2AF4"/>
    <w:rsid w:val="003C3AFA"/>
    <w:rsid w:val="003C56A3"/>
    <w:rsid w:val="003C573E"/>
    <w:rsid w:val="003C5E3D"/>
    <w:rsid w:val="003C6808"/>
    <w:rsid w:val="003C70B2"/>
    <w:rsid w:val="003C7BBE"/>
    <w:rsid w:val="003D0351"/>
    <w:rsid w:val="003D0BD9"/>
    <w:rsid w:val="003D1D06"/>
    <w:rsid w:val="003D2027"/>
    <w:rsid w:val="003D27BF"/>
    <w:rsid w:val="003D310B"/>
    <w:rsid w:val="003D312A"/>
    <w:rsid w:val="003D34D3"/>
    <w:rsid w:val="003D3533"/>
    <w:rsid w:val="003D41E8"/>
    <w:rsid w:val="003D6430"/>
    <w:rsid w:val="003D664A"/>
    <w:rsid w:val="003D6B76"/>
    <w:rsid w:val="003D7E7D"/>
    <w:rsid w:val="003E0B12"/>
    <w:rsid w:val="003E13B3"/>
    <w:rsid w:val="003E17DA"/>
    <w:rsid w:val="003E27C6"/>
    <w:rsid w:val="003E36E5"/>
    <w:rsid w:val="003E3F86"/>
    <w:rsid w:val="003E4530"/>
    <w:rsid w:val="003E45DE"/>
    <w:rsid w:val="003E4AA9"/>
    <w:rsid w:val="003E55EC"/>
    <w:rsid w:val="003E6E11"/>
    <w:rsid w:val="003E6E84"/>
    <w:rsid w:val="003E70B1"/>
    <w:rsid w:val="003E71DB"/>
    <w:rsid w:val="003E7728"/>
    <w:rsid w:val="003E783E"/>
    <w:rsid w:val="003F0413"/>
    <w:rsid w:val="003F0C68"/>
    <w:rsid w:val="003F0FC9"/>
    <w:rsid w:val="003F1835"/>
    <w:rsid w:val="003F1B30"/>
    <w:rsid w:val="003F36D3"/>
    <w:rsid w:val="003F3A2A"/>
    <w:rsid w:val="003F3B68"/>
    <w:rsid w:val="003F3EEB"/>
    <w:rsid w:val="003F49AC"/>
    <w:rsid w:val="003F5B01"/>
    <w:rsid w:val="003F655F"/>
    <w:rsid w:val="0040060B"/>
    <w:rsid w:val="004006DC"/>
    <w:rsid w:val="00401C95"/>
    <w:rsid w:val="0040294D"/>
    <w:rsid w:val="004029B5"/>
    <w:rsid w:val="0040404C"/>
    <w:rsid w:val="00404B1E"/>
    <w:rsid w:val="00404D7E"/>
    <w:rsid w:val="0040556A"/>
    <w:rsid w:val="00405583"/>
    <w:rsid w:val="00405877"/>
    <w:rsid w:val="00405D04"/>
    <w:rsid w:val="004065AE"/>
    <w:rsid w:val="004070CE"/>
    <w:rsid w:val="004073B9"/>
    <w:rsid w:val="00407EB0"/>
    <w:rsid w:val="004105B3"/>
    <w:rsid w:val="00411789"/>
    <w:rsid w:val="0041193B"/>
    <w:rsid w:val="00412965"/>
    <w:rsid w:val="004134BD"/>
    <w:rsid w:val="004135B2"/>
    <w:rsid w:val="00413728"/>
    <w:rsid w:val="00413A00"/>
    <w:rsid w:val="00414CC7"/>
    <w:rsid w:val="00414E29"/>
    <w:rsid w:val="00415AEF"/>
    <w:rsid w:val="00415D28"/>
    <w:rsid w:val="00415E02"/>
    <w:rsid w:val="00416DAD"/>
    <w:rsid w:val="00417120"/>
    <w:rsid w:val="00420CEB"/>
    <w:rsid w:val="004217D6"/>
    <w:rsid w:val="0042204A"/>
    <w:rsid w:val="00424112"/>
    <w:rsid w:val="00424678"/>
    <w:rsid w:val="004247AF"/>
    <w:rsid w:val="004251C6"/>
    <w:rsid w:val="00425F45"/>
    <w:rsid w:val="004263BF"/>
    <w:rsid w:val="004264B5"/>
    <w:rsid w:val="004268BD"/>
    <w:rsid w:val="00427E85"/>
    <w:rsid w:val="004301CF"/>
    <w:rsid w:val="0043126B"/>
    <w:rsid w:val="004314DE"/>
    <w:rsid w:val="004321C6"/>
    <w:rsid w:val="0043405D"/>
    <w:rsid w:val="00434421"/>
    <w:rsid w:val="00434AC1"/>
    <w:rsid w:val="00435657"/>
    <w:rsid w:val="00436785"/>
    <w:rsid w:val="00436F26"/>
    <w:rsid w:val="0043759D"/>
    <w:rsid w:val="0044040F"/>
    <w:rsid w:val="0044052E"/>
    <w:rsid w:val="00441364"/>
    <w:rsid w:val="0044165D"/>
    <w:rsid w:val="00441681"/>
    <w:rsid w:val="00442545"/>
    <w:rsid w:val="00443C22"/>
    <w:rsid w:val="00444D80"/>
    <w:rsid w:val="00444F58"/>
    <w:rsid w:val="00445D5D"/>
    <w:rsid w:val="00446204"/>
    <w:rsid w:val="0044640E"/>
    <w:rsid w:val="004469CC"/>
    <w:rsid w:val="00446A71"/>
    <w:rsid w:val="00450942"/>
    <w:rsid w:val="00450C8B"/>
    <w:rsid w:val="00451A9A"/>
    <w:rsid w:val="004529C7"/>
    <w:rsid w:val="00453E1A"/>
    <w:rsid w:val="004560D7"/>
    <w:rsid w:val="004562AF"/>
    <w:rsid w:val="0045672B"/>
    <w:rsid w:val="00456A35"/>
    <w:rsid w:val="00457EF9"/>
    <w:rsid w:val="004607FD"/>
    <w:rsid w:val="00460A9B"/>
    <w:rsid w:val="00460B85"/>
    <w:rsid w:val="00460DF5"/>
    <w:rsid w:val="00461925"/>
    <w:rsid w:val="00462870"/>
    <w:rsid w:val="00462D16"/>
    <w:rsid w:val="0046363F"/>
    <w:rsid w:val="004643D7"/>
    <w:rsid w:val="00464CFA"/>
    <w:rsid w:val="00465B42"/>
    <w:rsid w:val="00466920"/>
    <w:rsid w:val="00467DCB"/>
    <w:rsid w:val="00470120"/>
    <w:rsid w:val="00470FBC"/>
    <w:rsid w:val="0047107F"/>
    <w:rsid w:val="004719D1"/>
    <w:rsid w:val="00471BD3"/>
    <w:rsid w:val="00472D5F"/>
    <w:rsid w:val="0047705C"/>
    <w:rsid w:val="00477507"/>
    <w:rsid w:val="00477D06"/>
    <w:rsid w:val="00482058"/>
    <w:rsid w:val="00483526"/>
    <w:rsid w:val="0048373C"/>
    <w:rsid w:val="00483DCF"/>
    <w:rsid w:val="00486BFD"/>
    <w:rsid w:val="0048771C"/>
    <w:rsid w:val="004910A3"/>
    <w:rsid w:val="00491630"/>
    <w:rsid w:val="00491D7B"/>
    <w:rsid w:val="00493175"/>
    <w:rsid w:val="004932DD"/>
    <w:rsid w:val="00494DB4"/>
    <w:rsid w:val="00495466"/>
    <w:rsid w:val="00496F55"/>
    <w:rsid w:val="00496FC9"/>
    <w:rsid w:val="0049700A"/>
    <w:rsid w:val="00497483"/>
    <w:rsid w:val="004976A9"/>
    <w:rsid w:val="004A0AEA"/>
    <w:rsid w:val="004A11DF"/>
    <w:rsid w:val="004A2168"/>
    <w:rsid w:val="004A2697"/>
    <w:rsid w:val="004A3E2E"/>
    <w:rsid w:val="004A443E"/>
    <w:rsid w:val="004A450F"/>
    <w:rsid w:val="004A4DC6"/>
    <w:rsid w:val="004A507D"/>
    <w:rsid w:val="004A5D0E"/>
    <w:rsid w:val="004A6B83"/>
    <w:rsid w:val="004B13AD"/>
    <w:rsid w:val="004B2040"/>
    <w:rsid w:val="004B27B4"/>
    <w:rsid w:val="004B354D"/>
    <w:rsid w:val="004B4FF7"/>
    <w:rsid w:val="004B6A1E"/>
    <w:rsid w:val="004B75CB"/>
    <w:rsid w:val="004B7F55"/>
    <w:rsid w:val="004C07FB"/>
    <w:rsid w:val="004C0FAF"/>
    <w:rsid w:val="004C111D"/>
    <w:rsid w:val="004C2773"/>
    <w:rsid w:val="004C368A"/>
    <w:rsid w:val="004C36B4"/>
    <w:rsid w:val="004C379C"/>
    <w:rsid w:val="004C38C7"/>
    <w:rsid w:val="004C4D57"/>
    <w:rsid w:val="004C54AE"/>
    <w:rsid w:val="004C5910"/>
    <w:rsid w:val="004C5E2E"/>
    <w:rsid w:val="004C71CE"/>
    <w:rsid w:val="004C7362"/>
    <w:rsid w:val="004D027D"/>
    <w:rsid w:val="004D0DE4"/>
    <w:rsid w:val="004D1361"/>
    <w:rsid w:val="004D13A4"/>
    <w:rsid w:val="004D178C"/>
    <w:rsid w:val="004D2D98"/>
    <w:rsid w:val="004D39A1"/>
    <w:rsid w:val="004D409C"/>
    <w:rsid w:val="004D4C4B"/>
    <w:rsid w:val="004D5502"/>
    <w:rsid w:val="004D5532"/>
    <w:rsid w:val="004D5E59"/>
    <w:rsid w:val="004D600F"/>
    <w:rsid w:val="004D640E"/>
    <w:rsid w:val="004D6629"/>
    <w:rsid w:val="004D6A2C"/>
    <w:rsid w:val="004D6DF7"/>
    <w:rsid w:val="004E0AAE"/>
    <w:rsid w:val="004E0F8D"/>
    <w:rsid w:val="004E1285"/>
    <w:rsid w:val="004E1C59"/>
    <w:rsid w:val="004E1E14"/>
    <w:rsid w:val="004E2459"/>
    <w:rsid w:val="004E266C"/>
    <w:rsid w:val="004E2CAA"/>
    <w:rsid w:val="004E42E7"/>
    <w:rsid w:val="004E5D70"/>
    <w:rsid w:val="004E6432"/>
    <w:rsid w:val="004E666A"/>
    <w:rsid w:val="004E6DD8"/>
    <w:rsid w:val="004E77FD"/>
    <w:rsid w:val="004E7BF1"/>
    <w:rsid w:val="004E7FD5"/>
    <w:rsid w:val="004F0F0B"/>
    <w:rsid w:val="004F10BD"/>
    <w:rsid w:val="004F1B98"/>
    <w:rsid w:val="004F2363"/>
    <w:rsid w:val="004F2E5A"/>
    <w:rsid w:val="004F375F"/>
    <w:rsid w:val="004F381C"/>
    <w:rsid w:val="004F5291"/>
    <w:rsid w:val="004F7CE5"/>
    <w:rsid w:val="005001F5"/>
    <w:rsid w:val="005015E5"/>
    <w:rsid w:val="005016F3"/>
    <w:rsid w:val="00502711"/>
    <w:rsid w:val="00502AF6"/>
    <w:rsid w:val="00503514"/>
    <w:rsid w:val="0050379A"/>
    <w:rsid w:val="00503E48"/>
    <w:rsid w:val="00503F03"/>
    <w:rsid w:val="005040DB"/>
    <w:rsid w:val="00504FB2"/>
    <w:rsid w:val="00505143"/>
    <w:rsid w:val="00505718"/>
    <w:rsid w:val="005059C1"/>
    <w:rsid w:val="0050633B"/>
    <w:rsid w:val="0050645D"/>
    <w:rsid w:val="00506A2A"/>
    <w:rsid w:val="00506D98"/>
    <w:rsid w:val="00510202"/>
    <w:rsid w:val="0051042B"/>
    <w:rsid w:val="0051149D"/>
    <w:rsid w:val="00511603"/>
    <w:rsid w:val="00511871"/>
    <w:rsid w:val="00512947"/>
    <w:rsid w:val="00512F8C"/>
    <w:rsid w:val="00513BC6"/>
    <w:rsid w:val="00513E48"/>
    <w:rsid w:val="00513E60"/>
    <w:rsid w:val="00513FCE"/>
    <w:rsid w:val="0051474D"/>
    <w:rsid w:val="00515115"/>
    <w:rsid w:val="005156C6"/>
    <w:rsid w:val="00520815"/>
    <w:rsid w:val="00520F0C"/>
    <w:rsid w:val="00521265"/>
    <w:rsid w:val="0052127B"/>
    <w:rsid w:val="0052167D"/>
    <w:rsid w:val="00521ED8"/>
    <w:rsid w:val="0052208E"/>
    <w:rsid w:val="00522332"/>
    <w:rsid w:val="00522E40"/>
    <w:rsid w:val="00523819"/>
    <w:rsid w:val="005254FB"/>
    <w:rsid w:val="0052566E"/>
    <w:rsid w:val="00525BF4"/>
    <w:rsid w:val="00525F96"/>
    <w:rsid w:val="005265D3"/>
    <w:rsid w:val="005268F9"/>
    <w:rsid w:val="005269AA"/>
    <w:rsid w:val="0052757D"/>
    <w:rsid w:val="00527F1A"/>
    <w:rsid w:val="005300C6"/>
    <w:rsid w:val="00530399"/>
    <w:rsid w:val="00530520"/>
    <w:rsid w:val="00530AED"/>
    <w:rsid w:val="00531A89"/>
    <w:rsid w:val="00531D7C"/>
    <w:rsid w:val="00531E9B"/>
    <w:rsid w:val="005326C9"/>
    <w:rsid w:val="00532EF2"/>
    <w:rsid w:val="00532FB8"/>
    <w:rsid w:val="00533275"/>
    <w:rsid w:val="00533BB9"/>
    <w:rsid w:val="005345EF"/>
    <w:rsid w:val="00534A38"/>
    <w:rsid w:val="00534CFE"/>
    <w:rsid w:val="00534FA6"/>
    <w:rsid w:val="00534FD6"/>
    <w:rsid w:val="00535300"/>
    <w:rsid w:val="00537156"/>
    <w:rsid w:val="005376D7"/>
    <w:rsid w:val="00540172"/>
    <w:rsid w:val="005406CC"/>
    <w:rsid w:val="00540701"/>
    <w:rsid w:val="00540916"/>
    <w:rsid w:val="00541084"/>
    <w:rsid w:val="00541121"/>
    <w:rsid w:val="00541397"/>
    <w:rsid w:val="005445B6"/>
    <w:rsid w:val="00544C1D"/>
    <w:rsid w:val="00545ECC"/>
    <w:rsid w:val="00546489"/>
    <w:rsid w:val="00546CF1"/>
    <w:rsid w:val="005475AC"/>
    <w:rsid w:val="00550F5B"/>
    <w:rsid w:val="005519C8"/>
    <w:rsid w:val="00552514"/>
    <w:rsid w:val="00552777"/>
    <w:rsid w:val="00553698"/>
    <w:rsid w:val="0055372F"/>
    <w:rsid w:val="0055481B"/>
    <w:rsid w:val="005549F6"/>
    <w:rsid w:val="0055510A"/>
    <w:rsid w:val="00555DF4"/>
    <w:rsid w:val="00555EAF"/>
    <w:rsid w:val="00555EBB"/>
    <w:rsid w:val="00556AAF"/>
    <w:rsid w:val="00556C63"/>
    <w:rsid w:val="00557142"/>
    <w:rsid w:val="005609F4"/>
    <w:rsid w:val="00560AFC"/>
    <w:rsid w:val="00560EDC"/>
    <w:rsid w:val="0056112C"/>
    <w:rsid w:val="00562403"/>
    <w:rsid w:val="00562921"/>
    <w:rsid w:val="0056339F"/>
    <w:rsid w:val="00563908"/>
    <w:rsid w:val="0056472C"/>
    <w:rsid w:val="005647FC"/>
    <w:rsid w:val="00564F2C"/>
    <w:rsid w:val="005651C6"/>
    <w:rsid w:val="00565E54"/>
    <w:rsid w:val="00567120"/>
    <w:rsid w:val="00567406"/>
    <w:rsid w:val="00567484"/>
    <w:rsid w:val="005679AC"/>
    <w:rsid w:val="00570186"/>
    <w:rsid w:val="0057066E"/>
    <w:rsid w:val="00572C6F"/>
    <w:rsid w:val="005730F5"/>
    <w:rsid w:val="00573BD6"/>
    <w:rsid w:val="00573E06"/>
    <w:rsid w:val="00574586"/>
    <w:rsid w:val="005750CC"/>
    <w:rsid w:val="0057572E"/>
    <w:rsid w:val="00575EFD"/>
    <w:rsid w:val="005765E7"/>
    <w:rsid w:val="00576BA0"/>
    <w:rsid w:val="00576FB8"/>
    <w:rsid w:val="00577616"/>
    <w:rsid w:val="00580204"/>
    <w:rsid w:val="0058171D"/>
    <w:rsid w:val="0058234F"/>
    <w:rsid w:val="00582937"/>
    <w:rsid w:val="00583286"/>
    <w:rsid w:val="005853CF"/>
    <w:rsid w:val="00585B06"/>
    <w:rsid w:val="0058681F"/>
    <w:rsid w:val="005908C1"/>
    <w:rsid w:val="00590D15"/>
    <w:rsid w:val="00590EE0"/>
    <w:rsid w:val="005910AB"/>
    <w:rsid w:val="005912FD"/>
    <w:rsid w:val="00591A77"/>
    <w:rsid w:val="00591D79"/>
    <w:rsid w:val="005922FC"/>
    <w:rsid w:val="005923F5"/>
    <w:rsid w:val="0059263C"/>
    <w:rsid w:val="005931FB"/>
    <w:rsid w:val="0059580C"/>
    <w:rsid w:val="00595A27"/>
    <w:rsid w:val="00595B3C"/>
    <w:rsid w:val="00595EF4"/>
    <w:rsid w:val="00596840"/>
    <w:rsid w:val="005974C1"/>
    <w:rsid w:val="005A1352"/>
    <w:rsid w:val="005A14D5"/>
    <w:rsid w:val="005A1729"/>
    <w:rsid w:val="005A23E2"/>
    <w:rsid w:val="005A2C32"/>
    <w:rsid w:val="005A3186"/>
    <w:rsid w:val="005A3C16"/>
    <w:rsid w:val="005A3DEE"/>
    <w:rsid w:val="005A3E82"/>
    <w:rsid w:val="005A422C"/>
    <w:rsid w:val="005A5532"/>
    <w:rsid w:val="005A5A23"/>
    <w:rsid w:val="005A7371"/>
    <w:rsid w:val="005A74D6"/>
    <w:rsid w:val="005A7571"/>
    <w:rsid w:val="005A7AEC"/>
    <w:rsid w:val="005A7F48"/>
    <w:rsid w:val="005B0E52"/>
    <w:rsid w:val="005B0ED5"/>
    <w:rsid w:val="005B15CB"/>
    <w:rsid w:val="005B2EE7"/>
    <w:rsid w:val="005B3B97"/>
    <w:rsid w:val="005B3BF8"/>
    <w:rsid w:val="005B3E6E"/>
    <w:rsid w:val="005B480B"/>
    <w:rsid w:val="005B4A41"/>
    <w:rsid w:val="005B5A99"/>
    <w:rsid w:val="005B7D41"/>
    <w:rsid w:val="005C08F8"/>
    <w:rsid w:val="005C09A5"/>
    <w:rsid w:val="005C0DBB"/>
    <w:rsid w:val="005C13F4"/>
    <w:rsid w:val="005C1D04"/>
    <w:rsid w:val="005C21E2"/>
    <w:rsid w:val="005C3B4F"/>
    <w:rsid w:val="005C41AF"/>
    <w:rsid w:val="005C423B"/>
    <w:rsid w:val="005C5A65"/>
    <w:rsid w:val="005C6E8A"/>
    <w:rsid w:val="005D048C"/>
    <w:rsid w:val="005D0FDD"/>
    <w:rsid w:val="005D126C"/>
    <w:rsid w:val="005D1A2F"/>
    <w:rsid w:val="005D1A8A"/>
    <w:rsid w:val="005D1EBD"/>
    <w:rsid w:val="005D2727"/>
    <w:rsid w:val="005D2D5C"/>
    <w:rsid w:val="005D33A7"/>
    <w:rsid w:val="005D350D"/>
    <w:rsid w:val="005D4D0C"/>
    <w:rsid w:val="005D5F34"/>
    <w:rsid w:val="005D65B8"/>
    <w:rsid w:val="005D7121"/>
    <w:rsid w:val="005D7D7D"/>
    <w:rsid w:val="005E06D8"/>
    <w:rsid w:val="005E0E9A"/>
    <w:rsid w:val="005E1743"/>
    <w:rsid w:val="005E22DB"/>
    <w:rsid w:val="005E29ED"/>
    <w:rsid w:val="005E3762"/>
    <w:rsid w:val="005E3CE8"/>
    <w:rsid w:val="005E4A16"/>
    <w:rsid w:val="005E5792"/>
    <w:rsid w:val="005E74CB"/>
    <w:rsid w:val="005E7A20"/>
    <w:rsid w:val="005E7CAD"/>
    <w:rsid w:val="005E7E21"/>
    <w:rsid w:val="005E7F85"/>
    <w:rsid w:val="005F0098"/>
    <w:rsid w:val="005F0FB2"/>
    <w:rsid w:val="005F2332"/>
    <w:rsid w:val="005F2721"/>
    <w:rsid w:val="005F2F75"/>
    <w:rsid w:val="005F3316"/>
    <w:rsid w:val="005F3330"/>
    <w:rsid w:val="005F36A3"/>
    <w:rsid w:val="005F3F19"/>
    <w:rsid w:val="005F4589"/>
    <w:rsid w:val="005F489F"/>
    <w:rsid w:val="005F49D8"/>
    <w:rsid w:val="005F5F18"/>
    <w:rsid w:val="005F7023"/>
    <w:rsid w:val="006018B3"/>
    <w:rsid w:val="00601CEC"/>
    <w:rsid w:val="00601D8D"/>
    <w:rsid w:val="0060261E"/>
    <w:rsid w:val="00602951"/>
    <w:rsid w:val="00602F05"/>
    <w:rsid w:val="006058C1"/>
    <w:rsid w:val="00605E5E"/>
    <w:rsid w:val="0060610E"/>
    <w:rsid w:val="00606113"/>
    <w:rsid w:val="00607027"/>
    <w:rsid w:val="0060709E"/>
    <w:rsid w:val="00607AC3"/>
    <w:rsid w:val="00610E0C"/>
    <w:rsid w:val="0061109E"/>
    <w:rsid w:val="00611FC6"/>
    <w:rsid w:val="00613F0F"/>
    <w:rsid w:val="00614FB3"/>
    <w:rsid w:val="00614FCF"/>
    <w:rsid w:val="00615ACF"/>
    <w:rsid w:val="00615C75"/>
    <w:rsid w:val="006165EE"/>
    <w:rsid w:val="006215DA"/>
    <w:rsid w:val="00621A13"/>
    <w:rsid w:val="00622208"/>
    <w:rsid w:val="00622619"/>
    <w:rsid w:val="00622FBB"/>
    <w:rsid w:val="00624F30"/>
    <w:rsid w:val="00627104"/>
    <w:rsid w:val="006271D2"/>
    <w:rsid w:val="006279DE"/>
    <w:rsid w:val="00627CAC"/>
    <w:rsid w:val="00627EA1"/>
    <w:rsid w:val="00630973"/>
    <w:rsid w:val="00630F0A"/>
    <w:rsid w:val="00631040"/>
    <w:rsid w:val="00631668"/>
    <w:rsid w:val="006324DA"/>
    <w:rsid w:val="006326AF"/>
    <w:rsid w:val="0063397E"/>
    <w:rsid w:val="00633F26"/>
    <w:rsid w:val="00633FE0"/>
    <w:rsid w:val="00634537"/>
    <w:rsid w:val="00634AF9"/>
    <w:rsid w:val="00634BF4"/>
    <w:rsid w:val="00635B2A"/>
    <w:rsid w:val="00635F0E"/>
    <w:rsid w:val="00635F26"/>
    <w:rsid w:val="00637950"/>
    <w:rsid w:val="00637F29"/>
    <w:rsid w:val="00637FAA"/>
    <w:rsid w:val="00640DA6"/>
    <w:rsid w:val="00641075"/>
    <w:rsid w:val="006414DD"/>
    <w:rsid w:val="006418CF"/>
    <w:rsid w:val="00643056"/>
    <w:rsid w:val="00643AC4"/>
    <w:rsid w:val="0064460E"/>
    <w:rsid w:val="0064464F"/>
    <w:rsid w:val="006446F7"/>
    <w:rsid w:val="00644887"/>
    <w:rsid w:val="0064594E"/>
    <w:rsid w:val="0065061B"/>
    <w:rsid w:val="0065077D"/>
    <w:rsid w:val="00651A89"/>
    <w:rsid w:val="006529F2"/>
    <w:rsid w:val="00652AB3"/>
    <w:rsid w:val="00652F16"/>
    <w:rsid w:val="006546DF"/>
    <w:rsid w:val="006548B4"/>
    <w:rsid w:val="00654F4B"/>
    <w:rsid w:val="006558FA"/>
    <w:rsid w:val="00656DE6"/>
    <w:rsid w:val="006573EE"/>
    <w:rsid w:val="00657D5B"/>
    <w:rsid w:val="0066071C"/>
    <w:rsid w:val="00661AB5"/>
    <w:rsid w:val="00663B37"/>
    <w:rsid w:val="00664167"/>
    <w:rsid w:val="00667A28"/>
    <w:rsid w:val="00670183"/>
    <w:rsid w:val="0067031C"/>
    <w:rsid w:val="00671775"/>
    <w:rsid w:val="00672176"/>
    <w:rsid w:val="0067238B"/>
    <w:rsid w:val="006724EF"/>
    <w:rsid w:val="00672BFF"/>
    <w:rsid w:val="00672DBA"/>
    <w:rsid w:val="006730BD"/>
    <w:rsid w:val="00673E9A"/>
    <w:rsid w:val="00675896"/>
    <w:rsid w:val="00676536"/>
    <w:rsid w:val="006778DA"/>
    <w:rsid w:val="00677B27"/>
    <w:rsid w:val="00680445"/>
    <w:rsid w:val="006808DD"/>
    <w:rsid w:val="006810AD"/>
    <w:rsid w:val="006811A4"/>
    <w:rsid w:val="006811FC"/>
    <w:rsid w:val="00681EE1"/>
    <w:rsid w:val="00685609"/>
    <w:rsid w:val="00685863"/>
    <w:rsid w:val="00685915"/>
    <w:rsid w:val="00686B6E"/>
    <w:rsid w:val="00686C91"/>
    <w:rsid w:val="00687AD6"/>
    <w:rsid w:val="0069044F"/>
    <w:rsid w:val="006906A9"/>
    <w:rsid w:val="0069222C"/>
    <w:rsid w:val="00693185"/>
    <w:rsid w:val="00693B31"/>
    <w:rsid w:val="0069449E"/>
    <w:rsid w:val="00694D3C"/>
    <w:rsid w:val="00694FDB"/>
    <w:rsid w:val="00696002"/>
    <w:rsid w:val="0069639A"/>
    <w:rsid w:val="006965C1"/>
    <w:rsid w:val="00697909"/>
    <w:rsid w:val="00697958"/>
    <w:rsid w:val="006A096D"/>
    <w:rsid w:val="006A0FA4"/>
    <w:rsid w:val="006A1023"/>
    <w:rsid w:val="006A11BA"/>
    <w:rsid w:val="006A17D1"/>
    <w:rsid w:val="006A274A"/>
    <w:rsid w:val="006A38AF"/>
    <w:rsid w:val="006A48AE"/>
    <w:rsid w:val="006A5628"/>
    <w:rsid w:val="006A5F00"/>
    <w:rsid w:val="006A6C7C"/>
    <w:rsid w:val="006A6E0D"/>
    <w:rsid w:val="006A7F23"/>
    <w:rsid w:val="006B032E"/>
    <w:rsid w:val="006B0641"/>
    <w:rsid w:val="006B09E0"/>
    <w:rsid w:val="006B13A4"/>
    <w:rsid w:val="006B26D2"/>
    <w:rsid w:val="006B2AA2"/>
    <w:rsid w:val="006B2D61"/>
    <w:rsid w:val="006B2F0B"/>
    <w:rsid w:val="006B31B5"/>
    <w:rsid w:val="006B3BAD"/>
    <w:rsid w:val="006B4FF4"/>
    <w:rsid w:val="006B5BDE"/>
    <w:rsid w:val="006B73F5"/>
    <w:rsid w:val="006C0322"/>
    <w:rsid w:val="006C05A3"/>
    <w:rsid w:val="006C0E35"/>
    <w:rsid w:val="006C181F"/>
    <w:rsid w:val="006C239D"/>
    <w:rsid w:val="006C3091"/>
    <w:rsid w:val="006C43BC"/>
    <w:rsid w:val="006C4952"/>
    <w:rsid w:val="006C4F6E"/>
    <w:rsid w:val="006C5430"/>
    <w:rsid w:val="006C59F3"/>
    <w:rsid w:val="006C7233"/>
    <w:rsid w:val="006D24DD"/>
    <w:rsid w:val="006D30A1"/>
    <w:rsid w:val="006D3BC2"/>
    <w:rsid w:val="006D3DD9"/>
    <w:rsid w:val="006D45B0"/>
    <w:rsid w:val="006D62B3"/>
    <w:rsid w:val="006D697E"/>
    <w:rsid w:val="006D756B"/>
    <w:rsid w:val="006D7DFC"/>
    <w:rsid w:val="006E16D0"/>
    <w:rsid w:val="006E2B94"/>
    <w:rsid w:val="006E2D15"/>
    <w:rsid w:val="006E3BB5"/>
    <w:rsid w:val="006E4481"/>
    <w:rsid w:val="006E57AE"/>
    <w:rsid w:val="006E5970"/>
    <w:rsid w:val="006E5BAE"/>
    <w:rsid w:val="006E5CBD"/>
    <w:rsid w:val="006F1084"/>
    <w:rsid w:val="006F1A89"/>
    <w:rsid w:val="006F1CB8"/>
    <w:rsid w:val="006F2201"/>
    <w:rsid w:val="006F2275"/>
    <w:rsid w:val="006F2326"/>
    <w:rsid w:val="006F242C"/>
    <w:rsid w:val="006F2C68"/>
    <w:rsid w:val="006F2ED8"/>
    <w:rsid w:val="006F3550"/>
    <w:rsid w:val="006F3698"/>
    <w:rsid w:val="006F37F8"/>
    <w:rsid w:val="006F38FD"/>
    <w:rsid w:val="006F3957"/>
    <w:rsid w:val="006F49BD"/>
    <w:rsid w:val="006F54B6"/>
    <w:rsid w:val="006F5BFA"/>
    <w:rsid w:val="006F60E5"/>
    <w:rsid w:val="006F6B6A"/>
    <w:rsid w:val="006F6D21"/>
    <w:rsid w:val="006F6D49"/>
    <w:rsid w:val="006F70DE"/>
    <w:rsid w:val="006F7558"/>
    <w:rsid w:val="006F7D8D"/>
    <w:rsid w:val="007002DF"/>
    <w:rsid w:val="007009E2"/>
    <w:rsid w:val="00700C47"/>
    <w:rsid w:val="00701AED"/>
    <w:rsid w:val="007026AD"/>
    <w:rsid w:val="00703167"/>
    <w:rsid w:val="00703963"/>
    <w:rsid w:val="00704C29"/>
    <w:rsid w:val="007055A4"/>
    <w:rsid w:val="00705BB4"/>
    <w:rsid w:val="00705D70"/>
    <w:rsid w:val="00705F11"/>
    <w:rsid w:val="00705FFB"/>
    <w:rsid w:val="007064EE"/>
    <w:rsid w:val="00706C1A"/>
    <w:rsid w:val="00707ABD"/>
    <w:rsid w:val="00710EDE"/>
    <w:rsid w:val="00711EEA"/>
    <w:rsid w:val="007123E7"/>
    <w:rsid w:val="00712DDF"/>
    <w:rsid w:val="007137FD"/>
    <w:rsid w:val="007138FD"/>
    <w:rsid w:val="00713CE3"/>
    <w:rsid w:val="00713D1A"/>
    <w:rsid w:val="00714190"/>
    <w:rsid w:val="007141F2"/>
    <w:rsid w:val="00714D66"/>
    <w:rsid w:val="00715468"/>
    <w:rsid w:val="0071626C"/>
    <w:rsid w:val="00716560"/>
    <w:rsid w:val="0071749B"/>
    <w:rsid w:val="0071760A"/>
    <w:rsid w:val="00717C15"/>
    <w:rsid w:val="00717CFC"/>
    <w:rsid w:val="00717E26"/>
    <w:rsid w:val="00720579"/>
    <w:rsid w:val="007214EE"/>
    <w:rsid w:val="0072200A"/>
    <w:rsid w:val="00722796"/>
    <w:rsid w:val="00722E1F"/>
    <w:rsid w:val="0072375C"/>
    <w:rsid w:val="00724462"/>
    <w:rsid w:val="00724C7B"/>
    <w:rsid w:val="00725A68"/>
    <w:rsid w:val="00725B13"/>
    <w:rsid w:val="00725CE4"/>
    <w:rsid w:val="00725DDC"/>
    <w:rsid w:val="00726576"/>
    <w:rsid w:val="00727745"/>
    <w:rsid w:val="007277CB"/>
    <w:rsid w:val="0073068A"/>
    <w:rsid w:val="00731182"/>
    <w:rsid w:val="00731659"/>
    <w:rsid w:val="00732B9C"/>
    <w:rsid w:val="00732FEB"/>
    <w:rsid w:val="007335F6"/>
    <w:rsid w:val="00734059"/>
    <w:rsid w:val="00734565"/>
    <w:rsid w:val="00734928"/>
    <w:rsid w:val="007349BA"/>
    <w:rsid w:val="00735152"/>
    <w:rsid w:val="00735762"/>
    <w:rsid w:val="00736C00"/>
    <w:rsid w:val="0073775D"/>
    <w:rsid w:val="00737DFC"/>
    <w:rsid w:val="00740720"/>
    <w:rsid w:val="00740C63"/>
    <w:rsid w:val="00741C7D"/>
    <w:rsid w:val="007431BB"/>
    <w:rsid w:val="0074328C"/>
    <w:rsid w:val="007449AD"/>
    <w:rsid w:val="00745157"/>
    <w:rsid w:val="007457DB"/>
    <w:rsid w:val="00745C67"/>
    <w:rsid w:val="00746263"/>
    <w:rsid w:val="00746620"/>
    <w:rsid w:val="0074699F"/>
    <w:rsid w:val="00746A77"/>
    <w:rsid w:val="00746FCA"/>
    <w:rsid w:val="007478F9"/>
    <w:rsid w:val="00750630"/>
    <w:rsid w:val="0075070D"/>
    <w:rsid w:val="007511E4"/>
    <w:rsid w:val="00751615"/>
    <w:rsid w:val="00751BF0"/>
    <w:rsid w:val="00751FB1"/>
    <w:rsid w:val="0075207F"/>
    <w:rsid w:val="00752839"/>
    <w:rsid w:val="00752E65"/>
    <w:rsid w:val="007537C3"/>
    <w:rsid w:val="00754709"/>
    <w:rsid w:val="00754D01"/>
    <w:rsid w:val="007560D1"/>
    <w:rsid w:val="00756580"/>
    <w:rsid w:val="007569E7"/>
    <w:rsid w:val="00756A80"/>
    <w:rsid w:val="00756B97"/>
    <w:rsid w:val="00756FD7"/>
    <w:rsid w:val="00757975"/>
    <w:rsid w:val="00761916"/>
    <w:rsid w:val="00761C78"/>
    <w:rsid w:val="00762A55"/>
    <w:rsid w:val="00762BAE"/>
    <w:rsid w:val="0076395A"/>
    <w:rsid w:val="00764457"/>
    <w:rsid w:val="00764F44"/>
    <w:rsid w:val="007650AC"/>
    <w:rsid w:val="00765FE8"/>
    <w:rsid w:val="00767163"/>
    <w:rsid w:val="007700ED"/>
    <w:rsid w:val="007701C0"/>
    <w:rsid w:val="00770295"/>
    <w:rsid w:val="00771186"/>
    <w:rsid w:val="00771C42"/>
    <w:rsid w:val="00772709"/>
    <w:rsid w:val="0077375E"/>
    <w:rsid w:val="00773BFC"/>
    <w:rsid w:val="00774206"/>
    <w:rsid w:val="007743B4"/>
    <w:rsid w:val="007756E0"/>
    <w:rsid w:val="007763C7"/>
    <w:rsid w:val="00776712"/>
    <w:rsid w:val="007767EB"/>
    <w:rsid w:val="00777297"/>
    <w:rsid w:val="0077768B"/>
    <w:rsid w:val="00777742"/>
    <w:rsid w:val="00777AC0"/>
    <w:rsid w:val="00780468"/>
    <w:rsid w:val="00780540"/>
    <w:rsid w:val="00780FA8"/>
    <w:rsid w:val="00781EC2"/>
    <w:rsid w:val="00782245"/>
    <w:rsid w:val="00783545"/>
    <w:rsid w:val="00783BA3"/>
    <w:rsid w:val="00783EBA"/>
    <w:rsid w:val="00784585"/>
    <w:rsid w:val="0078549F"/>
    <w:rsid w:val="00786785"/>
    <w:rsid w:val="007869A8"/>
    <w:rsid w:val="00787805"/>
    <w:rsid w:val="00790D09"/>
    <w:rsid w:val="00791D93"/>
    <w:rsid w:val="00791DA6"/>
    <w:rsid w:val="0079247D"/>
    <w:rsid w:val="007931DC"/>
    <w:rsid w:val="007947AD"/>
    <w:rsid w:val="007958D5"/>
    <w:rsid w:val="00795AFA"/>
    <w:rsid w:val="007A1121"/>
    <w:rsid w:val="007A1191"/>
    <w:rsid w:val="007A1374"/>
    <w:rsid w:val="007A159E"/>
    <w:rsid w:val="007A1979"/>
    <w:rsid w:val="007A1B5D"/>
    <w:rsid w:val="007A4575"/>
    <w:rsid w:val="007A4C08"/>
    <w:rsid w:val="007A4EBC"/>
    <w:rsid w:val="007A5326"/>
    <w:rsid w:val="007A5760"/>
    <w:rsid w:val="007A5762"/>
    <w:rsid w:val="007A5C1F"/>
    <w:rsid w:val="007A779D"/>
    <w:rsid w:val="007B00AE"/>
    <w:rsid w:val="007B0F95"/>
    <w:rsid w:val="007B1C59"/>
    <w:rsid w:val="007B2385"/>
    <w:rsid w:val="007B33D7"/>
    <w:rsid w:val="007B3499"/>
    <w:rsid w:val="007B3AF4"/>
    <w:rsid w:val="007B3E42"/>
    <w:rsid w:val="007B41C3"/>
    <w:rsid w:val="007B52B9"/>
    <w:rsid w:val="007B7257"/>
    <w:rsid w:val="007B76B7"/>
    <w:rsid w:val="007C0513"/>
    <w:rsid w:val="007C1066"/>
    <w:rsid w:val="007C148C"/>
    <w:rsid w:val="007C1B63"/>
    <w:rsid w:val="007C1C9E"/>
    <w:rsid w:val="007C27A6"/>
    <w:rsid w:val="007C4122"/>
    <w:rsid w:val="007C50F7"/>
    <w:rsid w:val="007C5926"/>
    <w:rsid w:val="007C5BFB"/>
    <w:rsid w:val="007C7017"/>
    <w:rsid w:val="007C7BF6"/>
    <w:rsid w:val="007D04B1"/>
    <w:rsid w:val="007D09A4"/>
    <w:rsid w:val="007D0B79"/>
    <w:rsid w:val="007D119C"/>
    <w:rsid w:val="007D11DB"/>
    <w:rsid w:val="007D16A9"/>
    <w:rsid w:val="007D26E1"/>
    <w:rsid w:val="007D37EE"/>
    <w:rsid w:val="007D3FBF"/>
    <w:rsid w:val="007D47D2"/>
    <w:rsid w:val="007D4EA6"/>
    <w:rsid w:val="007D4F05"/>
    <w:rsid w:val="007D59E5"/>
    <w:rsid w:val="007D60DD"/>
    <w:rsid w:val="007D66E6"/>
    <w:rsid w:val="007D7C31"/>
    <w:rsid w:val="007E0617"/>
    <w:rsid w:val="007E1044"/>
    <w:rsid w:val="007E2301"/>
    <w:rsid w:val="007E2A2B"/>
    <w:rsid w:val="007E2AC5"/>
    <w:rsid w:val="007E3880"/>
    <w:rsid w:val="007E399F"/>
    <w:rsid w:val="007E402C"/>
    <w:rsid w:val="007E4B36"/>
    <w:rsid w:val="007E5A6A"/>
    <w:rsid w:val="007E76E0"/>
    <w:rsid w:val="007F0406"/>
    <w:rsid w:val="007F052F"/>
    <w:rsid w:val="007F0546"/>
    <w:rsid w:val="007F0BEF"/>
    <w:rsid w:val="007F0D74"/>
    <w:rsid w:val="007F1432"/>
    <w:rsid w:val="007F162A"/>
    <w:rsid w:val="007F1B22"/>
    <w:rsid w:val="007F1C4B"/>
    <w:rsid w:val="007F262A"/>
    <w:rsid w:val="007F2764"/>
    <w:rsid w:val="007F2944"/>
    <w:rsid w:val="007F2F97"/>
    <w:rsid w:val="007F34E5"/>
    <w:rsid w:val="007F4E16"/>
    <w:rsid w:val="007F6CC5"/>
    <w:rsid w:val="007F6F2D"/>
    <w:rsid w:val="007F74E9"/>
    <w:rsid w:val="008007B3"/>
    <w:rsid w:val="00800B9D"/>
    <w:rsid w:val="00801EAD"/>
    <w:rsid w:val="00802FF1"/>
    <w:rsid w:val="008035A0"/>
    <w:rsid w:val="00804FBF"/>
    <w:rsid w:val="008052D4"/>
    <w:rsid w:val="00806FC0"/>
    <w:rsid w:val="008079D9"/>
    <w:rsid w:val="00807DD2"/>
    <w:rsid w:val="008104FE"/>
    <w:rsid w:val="00811FCB"/>
    <w:rsid w:val="008126FE"/>
    <w:rsid w:val="0081290B"/>
    <w:rsid w:val="00813110"/>
    <w:rsid w:val="008139FC"/>
    <w:rsid w:val="00813D28"/>
    <w:rsid w:val="00814F6D"/>
    <w:rsid w:val="00816F0A"/>
    <w:rsid w:val="00820416"/>
    <w:rsid w:val="00820D7B"/>
    <w:rsid w:val="00821C27"/>
    <w:rsid w:val="008226B5"/>
    <w:rsid w:val="008237A8"/>
    <w:rsid w:val="00823A1D"/>
    <w:rsid w:val="00823CC8"/>
    <w:rsid w:val="008240C1"/>
    <w:rsid w:val="00824201"/>
    <w:rsid w:val="00824B49"/>
    <w:rsid w:val="00825077"/>
    <w:rsid w:val="008255BD"/>
    <w:rsid w:val="0082743B"/>
    <w:rsid w:val="00827C70"/>
    <w:rsid w:val="00830E15"/>
    <w:rsid w:val="008321AD"/>
    <w:rsid w:val="008322F9"/>
    <w:rsid w:val="00832803"/>
    <w:rsid w:val="00833C7F"/>
    <w:rsid w:val="00833F60"/>
    <w:rsid w:val="00834405"/>
    <w:rsid w:val="008344A1"/>
    <w:rsid w:val="008344DB"/>
    <w:rsid w:val="0083536F"/>
    <w:rsid w:val="0083563B"/>
    <w:rsid w:val="00835826"/>
    <w:rsid w:val="008359F6"/>
    <w:rsid w:val="00835FAB"/>
    <w:rsid w:val="00837069"/>
    <w:rsid w:val="008372CF"/>
    <w:rsid w:val="008377A1"/>
    <w:rsid w:val="00837C2B"/>
    <w:rsid w:val="00837F02"/>
    <w:rsid w:val="0084016D"/>
    <w:rsid w:val="008405AA"/>
    <w:rsid w:val="00840636"/>
    <w:rsid w:val="00842A42"/>
    <w:rsid w:val="00843669"/>
    <w:rsid w:val="00844286"/>
    <w:rsid w:val="0084431A"/>
    <w:rsid w:val="00844523"/>
    <w:rsid w:val="008449C8"/>
    <w:rsid w:val="00844EB1"/>
    <w:rsid w:val="0084550B"/>
    <w:rsid w:val="00845A67"/>
    <w:rsid w:val="00845ED8"/>
    <w:rsid w:val="0084675D"/>
    <w:rsid w:val="00850B8B"/>
    <w:rsid w:val="00851614"/>
    <w:rsid w:val="00851949"/>
    <w:rsid w:val="008523CE"/>
    <w:rsid w:val="008526E9"/>
    <w:rsid w:val="0085392D"/>
    <w:rsid w:val="008549C3"/>
    <w:rsid w:val="008554A1"/>
    <w:rsid w:val="00855F0A"/>
    <w:rsid w:val="0085636F"/>
    <w:rsid w:val="008569EC"/>
    <w:rsid w:val="00857166"/>
    <w:rsid w:val="008609FD"/>
    <w:rsid w:val="00860AD4"/>
    <w:rsid w:val="00860FEB"/>
    <w:rsid w:val="008622D1"/>
    <w:rsid w:val="00862667"/>
    <w:rsid w:val="00863443"/>
    <w:rsid w:val="008636B7"/>
    <w:rsid w:val="0086389E"/>
    <w:rsid w:val="00863BDC"/>
    <w:rsid w:val="00863F96"/>
    <w:rsid w:val="00864DD0"/>
    <w:rsid w:val="0086520B"/>
    <w:rsid w:val="00865EC6"/>
    <w:rsid w:val="0086715E"/>
    <w:rsid w:val="0087015D"/>
    <w:rsid w:val="008712DC"/>
    <w:rsid w:val="00871B88"/>
    <w:rsid w:val="00871BAE"/>
    <w:rsid w:val="00873309"/>
    <w:rsid w:val="008750B5"/>
    <w:rsid w:val="008754AC"/>
    <w:rsid w:val="00876238"/>
    <w:rsid w:val="00877453"/>
    <w:rsid w:val="00880A99"/>
    <w:rsid w:val="00881D76"/>
    <w:rsid w:val="00883B7A"/>
    <w:rsid w:val="00883D94"/>
    <w:rsid w:val="00883F28"/>
    <w:rsid w:val="00884349"/>
    <w:rsid w:val="00884A19"/>
    <w:rsid w:val="00885FE0"/>
    <w:rsid w:val="008861EE"/>
    <w:rsid w:val="008868A5"/>
    <w:rsid w:val="008871C4"/>
    <w:rsid w:val="00887460"/>
    <w:rsid w:val="00887800"/>
    <w:rsid w:val="00890684"/>
    <w:rsid w:val="00891A82"/>
    <w:rsid w:val="008924D7"/>
    <w:rsid w:val="00893EFD"/>
    <w:rsid w:val="00894361"/>
    <w:rsid w:val="00894AB2"/>
    <w:rsid w:val="00894F2F"/>
    <w:rsid w:val="00897060"/>
    <w:rsid w:val="008971E7"/>
    <w:rsid w:val="008A1C0C"/>
    <w:rsid w:val="008A1C49"/>
    <w:rsid w:val="008A2617"/>
    <w:rsid w:val="008A2791"/>
    <w:rsid w:val="008A4474"/>
    <w:rsid w:val="008A5115"/>
    <w:rsid w:val="008A58DD"/>
    <w:rsid w:val="008A67F1"/>
    <w:rsid w:val="008A7E91"/>
    <w:rsid w:val="008B01B3"/>
    <w:rsid w:val="008B0CAE"/>
    <w:rsid w:val="008B1654"/>
    <w:rsid w:val="008B1D47"/>
    <w:rsid w:val="008B2336"/>
    <w:rsid w:val="008B234C"/>
    <w:rsid w:val="008B2F41"/>
    <w:rsid w:val="008B34C6"/>
    <w:rsid w:val="008B3F60"/>
    <w:rsid w:val="008B5284"/>
    <w:rsid w:val="008B5A14"/>
    <w:rsid w:val="008B65C3"/>
    <w:rsid w:val="008B69D1"/>
    <w:rsid w:val="008C0C6D"/>
    <w:rsid w:val="008C1DA6"/>
    <w:rsid w:val="008C22AF"/>
    <w:rsid w:val="008C24D8"/>
    <w:rsid w:val="008C4A38"/>
    <w:rsid w:val="008C502E"/>
    <w:rsid w:val="008C5115"/>
    <w:rsid w:val="008C5417"/>
    <w:rsid w:val="008C54A2"/>
    <w:rsid w:val="008C601F"/>
    <w:rsid w:val="008C6559"/>
    <w:rsid w:val="008C6B20"/>
    <w:rsid w:val="008C7ABD"/>
    <w:rsid w:val="008D06A2"/>
    <w:rsid w:val="008D246B"/>
    <w:rsid w:val="008D3432"/>
    <w:rsid w:val="008D3EC5"/>
    <w:rsid w:val="008D3FDF"/>
    <w:rsid w:val="008D4F0B"/>
    <w:rsid w:val="008D4F87"/>
    <w:rsid w:val="008D54FB"/>
    <w:rsid w:val="008D5500"/>
    <w:rsid w:val="008D55C1"/>
    <w:rsid w:val="008D5868"/>
    <w:rsid w:val="008D5ACD"/>
    <w:rsid w:val="008D635D"/>
    <w:rsid w:val="008D6BDB"/>
    <w:rsid w:val="008D7A81"/>
    <w:rsid w:val="008E0172"/>
    <w:rsid w:val="008E0343"/>
    <w:rsid w:val="008E141C"/>
    <w:rsid w:val="008E1534"/>
    <w:rsid w:val="008E1A24"/>
    <w:rsid w:val="008E2A0F"/>
    <w:rsid w:val="008E2AF2"/>
    <w:rsid w:val="008E2CAC"/>
    <w:rsid w:val="008E408C"/>
    <w:rsid w:val="008E45A8"/>
    <w:rsid w:val="008E4E7F"/>
    <w:rsid w:val="008E5A28"/>
    <w:rsid w:val="008E5C3E"/>
    <w:rsid w:val="008E614E"/>
    <w:rsid w:val="008E624B"/>
    <w:rsid w:val="008E799E"/>
    <w:rsid w:val="008E7C92"/>
    <w:rsid w:val="008E7E43"/>
    <w:rsid w:val="008F002E"/>
    <w:rsid w:val="008F0718"/>
    <w:rsid w:val="008F090A"/>
    <w:rsid w:val="008F0BE9"/>
    <w:rsid w:val="008F16D0"/>
    <w:rsid w:val="008F2386"/>
    <w:rsid w:val="008F2DB5"/>
    <w:rsid w:val="008F4AC7"/>
    <w:rsid w:val="008F4BBB"/>
    <w:rsid w:val="008F50D9"/>
    <w:rsid w:val="008F55EF"/>
    <w:rsid w:val="008F570F"/>
    <w:rsid w:val="0090054B"/>
    <w:rsid w:val="00900998"/>
    <w:rsid w:val="009017D8"/>
    <w:rsid w:val="00901859"/>
    <w:rsid w:val="00901EF2"/>
    <w:rsid w:val="00902866"/>
    <w:rsid w:val="00902A18"/>
    <w:rsid w:val="00902BBD"/>
    <w:rsid w:val="00903E33"/>
    <w:rsid w:val="00905381"/>
    <w:rsid w:val="00905B6D"/>
    <w:rsid w:val="009079AC"/>
    <w:rsid w:val="009104F8"/>
    <w:rsid w:val="00910D29"/>
    <w:rsid w:val="00911631"/>
    <w:rsid w:val="00911FBA"/>
    <w:rsid w:val="00912C8A"/>
    <w:rsid w:val="009131F7"/>
    <w:rsid w:val="00913623"/>
    <w:rsid w:val="00913A34"/>
    <w:rsid w:val="00914D4D"/>
    <w:rsid w:val="00915B33"/>
    <w:rsid w:val="009165B5"/>
    <w:rsid w:val="00916C0B"/>
    <w:rsid w:val="00917097"/>
    <w:rsid w:val="0091796A"/>
    <w:rsid w:val="00917A11"/>
    <w:rsid w:val="00917B7B"/>
    <w:rsid w:val="00920101"/>
    <w:rsid w:val="0092053B"/>
    <w:rsid w:val="00920EE8"/>
    <w:rsid w:val="00921823"/>
    <w:rsid w:val="00921AB6"/>
    <w:rsid w:val="009232BA"/>
    <w:rsid w:val="00923DD2"/>
    <w:rsid w:val="00924115"/>
    <w:rsid w:val="009241E4"/>
    <w:rsid w:val="0092452E"/>
    <w:rsid w:val="00924F9B"/>
    <w:rsid w:val="00924FAC"/>
    <w:rsid w:val="00926B79"/>
    <w:rsid w:val="00927CFE"/>
    <w:rsid w:val="0093059C"/>
    <w:rsid w:val="00930789"/>
    <w:rsid w:val="009312CF"/>
    <w:rsid w:val="009312FD"/>
    <w:rsid w:val="00931349"/>
    <w:rsid w:val="0093171E"/>
    <w:rsid w:val="00931898"/>
    <w:rsid w:val="00931AC8"/>
    <w:rsid w:val="00932178"/>
    <w:rsid w:val="00932455"/>
    <w:rsid w:val="00932B38"/>
    <w:rsid w:val="00932BF1"/>
    <w:rsid w:val="00934793"/>
    <w:rsid w:val="00935068"/>
    <w:rsid w:val="00935D8A"/>
    <w:rsid w:val="009366B5"/>
    <w:rsid w:val="009367CC"/>
    <w:rsid w:val="00936B69"/>
    <w:rsid w:val="00940056"/>
    <w:rsid w:val="009405C8"/>
    <w:rsid w:val="009405EB"/>
    <w:rsid w:val="009408B2"/>
    <w:rsid w:val="00940AA1"/>
    <w:rsid w:val="0094210A"/>
    <w:rsid w:val="009500D8"/>
    <w:rsid w:val="00950799"/>
    <w:rsid w:val="009507E8"/>
    <w:rsid w:val="00950D95"/>
    <w:rsid w:val="00951599"/>
    <w:rsid w:val="00951DE5"/>
    <w:rsid w:val="00952579"/>
    <w:rsid w:val="00952DB3"/>
    <w:rsid w:val="00952E38"/>
    <w:rsid w:val="009533BB"/>
    <w:rsid w:val="00954D1B"/>
    <w:rsid w:val="0095511A"/>
    <w:rsid w:val="009557DA"/>
    <w:rsid w:val="00955C7F"/>
    <w:rsid w:val="00955F6C"/>
    <w:rsid w:val="00956072"/>
    <w:rsid w:val="00960C71"/>
    <w:rsid w:val="00961C99"/>
    <w:rsid w:val="009621A1"/>
    <w:rsid w:val="009631B6"/>
    <w:rsid w:val="009632F5"/>
    <w:rsid w:val="00963902"/>
    <w:rsid w:val="00963E06"/>
    <w:rsid w:val="00963EAA"/>
    <w:rsid w:val="00965125"/>
    <w:rsid w:val="009651EE"/>
    <w:rsid w:val="009662B9"/>
    <w:rsid w:val="0096631F"/>
    <w:rsid w:val="00966A70"/>
    <w:rsid w:val="00966C53"/>
    <w:rsid w:val="00966E2D"/>
    <w:rsid w:val="0096743B"/>
    <w:rsid w:val="00967765"/>
    <w:rsid w:val="00971DE3"/>
    <w:rsid w:val="009724BD"/>
    <w:rsid w:val="009725CD"/>
    <w:rsid w:val="00973953"/>
    <w:rsid w:val="00973C22"/>
    <w:rsid w:val="00974DA5"/>
    <w:rsid w:val="00975055"/>
    <w:rsid w:val="009756A1"/>
    <w:rsid w:val="00975CB4"/>
    <w:rsid w:val="009769E8"/>
    <w:rsid w:val="00976EED"/>
    <w:rsid w:val="0097700D"/>
    <w:rsid w:val="009772B0"/>
    <w:rsid w:val="009810EE"/>
    <w:rsid w:val="00984EC8"/>
    <w:rsid w:val="00985F4C"/>
    <w:rsid w:val="00986CF8"/>
    <w:rsid w:val="00987195"/>
    <w:rsid w:val="0098795B"/>
    <w:rsid w:val="00987E59"/>
    <w:rsid w:val="00987EC2"/>
    <w:rsid w:val="00990B81"/>
    <w:rsid w:val="0099108C"/>
    <w:rsid w:val="009916E5"/>
    <w:rsid w:val="00991CA1"/>
    <w:rsid w:val="009923BA"/>
    <w:rsid w:val="009924D3"/>
    <w:rsid w:val="00992582"/>
    <w:rsid w:val="00993478"/>
    <w:rsid w:val="00993F6A"/>
    <w:rsid w:val="00994A46"/>
    <w:rsid w:val="0099538A"/>
    <w:rsid w:val="00995DD6"/>
    <w:rsid w:val="00996CEB"/>
    <w:rsid w:val="00996F7A"/>
    <w:rsid w:val="0099793F"/>
    <w:rsid w:val="00997949"/>
    <w:rsid w:val="00997BCF"/>
    <w:rsid w:val="00997C02"/>
    <w:rsid w:val="009A01B7"/>
    <w:rsid w:val="009A17C4"/>
    <w:rsid w:val="009A19AE"/>
    <w:rsid w:val="009A2162"/>
    <w:rsid w:val="009A3647"/>
    <w:rsid w:val="009A3D3E"/>
    <w:rsid w:val="009A3DD0"/>
    <w:rsid w:val="009A5BE4"/>
    <w:rsid w:val="009A6153"/>
    <w:rsid w:val="009B0027"/>
    <w:rsid w:val="009B0704"/>
    <w:rsid w:val="009B074F"/>
    <w:rsid w:val="009B3128"/>
    <w:rsid w:val="009B4293"/>
    <w:rsid w:val="009B4478"/>
    <w:rsid w:val="009B5536"/>
    <w:rsid w:val="009B56CD"/>
    <w:rsid w:val="009B5ED7"/>
    <w:rsid w:val="009B651B"/>
    <w:rsid w:val="009B732A"/>
    <w:rsid w:val="009B7EAC"/>
    <w:rsid w:val="009B7EB7"/>
    <w:rsid w:val="009C025C"/>
    <w:rsid w:val="009C02CF"/>
    <w:rsid w:val="009C190C"/>
    <w:rsid w:val="009C19E0"/>
    <w:rsid w:val="009C1C56"/>
    <w:rsid w:val="009C1CB9"/>
    <w:rsid w:val="009C3582"/>
    <w:rsid w:val="009C3E00"/>
    <w:rsid w:val="009C4A58"/>
    <w:rsid w:val="009C4B89"/>
    <w:rsid w:val="009C5664"/>
    <w:rsid w:val="009C6715"/>
    <w:rsid w:val="009C71EC"/>
    <w:rsid w:val="009C724E"/>
    <w:rsid w:val="009C7822"/>
    <w:rsid w:val="009C7902"/>
    <w:rsid w:val="009C7908"/>
    <w:rsid w:val="009D06C8"/>
    <w:rsid w:val="009D09DB"/>
    <w:rsid w:val="009D10FD"/>
    <w:rsid w:val="009D1FAE"/>
    <w:rsid w:val="009D21A8"/>
    <w:rsid w:val="009D2BFC"/>
    <w:rsid w:val="009D4492"/>
    <w:rsid w:val="009D54D8"/>
    <w:rsid w:val="009D6302"/>
    <w:rsid w:val="009D7469"/>
    <w:rsid w:val="009E025D"/>
    <w:rsid w:val="009E1109"/>
    <w:rsid w:val="009E1F86"/>
    <w:rsid w:val="009E22CC"/>
    <w:rsid w:val="009E33CB"/>
    <w:rsid w:val="009E39C6"/>
    <w:rsid w:val="009E3D3B"/>
    <w:rsid w:val="009E4F96"/>
    <w:rsid w:val="009E549E"/>
    <w:rsid w:val="009E625B"/>
    <w:rsid w:val="009E6BC9"/>
    <w:rsid w:val="009E7179"/>
    <w:rsid w:val="009F0CF6"/>
    <w:rsid w:val="009F0DFA"/>
    <w:rsid w:val="009F0E79"/>
    <w:rsid w:val="009F1E50"/>
    <w:rsid w:val="009F1E5D"/>
    <w:rsid w:val="009F273F"/>
    <w:rsid w:val="009F3404"/>
    <w:rsid w:val="009F395E"/>
    <w:rsid w:val="009F53BF"/>
    <w:rsid w:val="009F5817"/>
    <w:rsid w:val="009F58A8"/>
    <w:rsid w:val="009F5B9B"/>
    <w:rsid w:val="009F5BE8"/>
    <w:rsid w:val="009F66AD"/>
    <w:rsid w:val="009F74D8"/>
    <w:rsid w:val="009F777C"/>
    <w:rsid w:val="00A002E7"/>
    <w:rsid w:val="00A006C1"/>
    <w:rsid w:val="00A01D22"/>
    <w:rsid w:val="00A02190"/>
    <w:rsid w:val="00A02509"/>
    <w:rsid w:val="00A0270B"/>
    <w:rsid w:val="00A03926"/>
    <w:rsid w:val="00A03D7B"/>
    <w:rsid w:val="00A04D95"/>
    <w:rsid w:val="00A0516C"/>
    <w:rsid w:val="00A0519B"/>
    <w:rsid w:val="00A0600B"/>
    <w:rsid w:val="00A07B67"/>
    <w:rsid w:val="00A1106E"/>
    <w:rsid w:val="00A1115B"/>
    <w:rsid w:val="00A11196"/>
    <w:rsid w:val="00A11623"/>
    <w:rsid w:val="00A119CC"/>
    <w:rsid w:val="00A119E0"/>
    <w:rsid w:val="00A11CD2"/>
    <w:rsid w:val="00A11E66"/>
    <w:rsid w:val="00A134EC"/>
    <w:rsid w:val="00A135C0"/>
    <w:rsid w:val="00A14287"/>
    <w:rsid w:val="00A14E74"/>
    <w:rsid w:val="00A172D3"/>
    <w:rsid w:val="00A17FFE"/>
    <w:rsid w:val="00A206B4"/>
    <w:rsid w:val="00A215BB"/>
    <w:rsid w:val="00A2210C"/>
    <w:rsid w:val="00A23306"/>
    <w:rsid w:val="00A24226"/>
    <w:rsid w:val="00A24A30"/>
    <w:rsid w:val="00A24B5D"/>
    <w:rsid w:val="00A24BA6"/>
    <w:rsid w:val="00A25534"/>
    <w:rsid w:val="00A26649"/>
    <w:rsid w:val="00A30D72"/>
    <w:rsid w:val="00A311C2"/>
    <w:rsid w:val="00A311DA"/>
    <w:rsid w:val="00A317C7"/>
    <w:rsid w:val="00A32A9F"/>
    <w:rsid w:val="00A33380"/>
    <w:rsid w:val="00A3423B"/>
    <w:rsid w:val="00A34959"/>
    <w:rsid w:val="00A35B4C"/>
    <w:rsid w:val="00A36F41"/>
    <w:rsid w:val="00A4191A"/>
    <w:rsid w:val="00A42495"/>
    <w:rsid w:val="00A44118"/>
    <w:rsid w:val="00A44699"/>
    <w:rsid w:val="00A44B43"/>
    <w:rsid w:val="00A44C44"/>
    <w:rsid w:val="00A44EFB"/>
    <w:rsid w:val="00A4592D"/>
    <w:rsid w:val="00A45BE1"/>
    <w:rsid w:val="00A47316"/>
    <w:rsid w:val="00A478D9"/>
    <w:rsid w:val="00A47A13"/>
    <w:rsid w:val="00A50469"/>
    <w:rsid w:val="00A50808"/>
    <w:rsid w:val="00A508EF"/>
    <w:rsid w:val="00A51403"/>
    <w:rsid w:val="00A519C9"/>
    <w:rsid w:val="00A520F0"/>
    <w:rsid w:val="00A52423"/>
    <w:rsid w:val="00A5326E"/>
    <w:rsid w:val="00A53853"/>
    <w:rsid w:val="00A54A55"/>
    <w:rsid w:val="00A552AA"/>
    <w:rsid w:val="00A55773"/>
    <w:rsid w:val="00A55F0B"/>
    <w:rsid w:val="00A567C5"/>
    <w:rsid w:val="00A578FD"/>
    <w:rsid w:val="00A60832"/>
    <w:rsid w:val="00A61536"/>
    <w:rsid w:val="00A620FB"/>
    <w:rsid w:val="00A62257"/>
    <w:rsid w:val="00A6343E"/>
    <w:rsid w:val="00A643A9"/>
    <w:rsid w:val="00A64A0A"/>
    <w:rsid w:val="00A657A4"/>
    <w:rsid w:val="00A6620A"/>
    <w:rsid w:val="00A66659"/>
    <w:rsid w:val="00A67171"/>
    <w:rsid w:val="00A67615"/>
    <w:rsid w:val="00A70DC7"/>
    <w:rsid w:val="00A71199"/>
    <w:rsid w:val="00A729D7"/>
    <w:rsid w:val="00A741CC"/>
    <w:rsid w:val="00A74816"/>
    <w:rsid w:val="00A74AEC"/>
    <w:rsid w:val="00A74E67"/>
    <w:rsid w:val="00A7567B"/>
    <w:rsid w:val="00A759ED"/>
    <w:rsid w:val="00A75E11"/>
    <w:rsid w:val="00A805BF"/>
    <w:rsid w:val="00A80F05"/>
    <w:rsid w:val="00A81E07"/>
    <w:rsid w:val="00A82690"/>
    <w:rsid w:val="00A83E95"/>
    <w:rsid w:val="00A86C82"/>
    <w:rsid w:val="00A87514"/>
    <w:rsid w:val="00A87895"/>
    <w:rsid w:val="00A905B8"/>
    <w:rsid w:val="00A90975"/>
    <w:rsid w:val="00A90BED"/>
    <w:rsid w:val="00A910F5"/>
    <w:rsid w:val="00A91693"/>
    <w:rsid w:val="00A91D4B"/>
    <w:rsid w:val="00A9238F"/>
    <w:rsid w:val="00A9244B"/>
    <w:rsid w:val="00A924C4"/>
    <w:rsid w:val="00A93450"/>
    <w:rsid w:val="00A9413B"/>
    <w:rsid w:val="00A945BD"/>
    <w:rsid w:val="00A94FA7"/>
    <w:rsid w:val="00A95CEC"/>
    <w:rsid w:val="00A95ECD"/>
    <w:rsid w:val="00A96490"/>
    <w:rsid w:val="00A97846"/>
    <w:rsid w:val="00A97A75"/>
    <w:rsid w:val="00AA1D02"/>
    <w:rsid w:val="00AA2239"/>
    <w:rsid w:val="00AA2DAF"/>
    <w:rsid w:val="00AA3127"/>
    <w:rsid w:val="00AA396B"/>
    <w:rsid w:val="00AA4B14"/>
    <w:rsid w:val="00AA5382"/>
    <w:rsid w:val="00AA567B"/>
    <w:rsid w:val="00AA6DF3"/>
    <w:rsid w:val="00AA71D4"/>
    <w:rsid w:val="00AA7FA1"/>
    <w:rsid w:val="00AB028C"/>
    <w:rsid w:val="00AB06E1"/>
    <w:rsid w:val="00AB22FB"/>
    <w:rsid w:val="00AB284E"/>
    <w:rsid w:val="00AB4359"/>
    <w:rsid w:val="00AB44A4"/>
    <w:rsid w:val="00AB6BC2"/>
    <w:rsid w:val="00AB773B"/>
    <w:rsid w:val="00AB7AC1"/>
    <w:rsid w:val="00AB7BDF"/>
    <w:rsid w:val="00AC19C2"/>
    <w:rsid w:val="00AC1B5F"/>
    <w:rsid w:val="00AC1CDE"/>
    <w:rsid w:val="00AC2057"/>
    <w:rsid w:val="00AC24E5"/>
    <w:rsid w:val="00AC31D8"/>
    <w:rsid w:val="00AC3BF1"/>
    <w:rsid w:val="00AC3D51"/>
    <w:rsid w:val="00AC3F79"/>
    <w:rsid w:val="00AC4441"/>
    <w:rsid w:val="00AC45EC"/>
    <w:rsid w:val="00AC4641"/>
    <w:rsid w:val="00AC58C9"/>
    <w:rsid w:val="00AC5C64"/>
    <w:rsid w:val="00AC5DA5"/>
    <w:rsid w:val="00AC5EFA"/>
    <w:rsid w:val="00AC60F5"/>
    <w:rsid w:val="00AC61B8"/>
    <w:rsid w:val="00AC6A5D"/>
    <w:rsid w:val="00AC6C71"/>
    <w:rsid w:val="00AC77CC"/>
    <w:rsid w:val="00AC7810"/>
    <w:rsid w:val="00AD0AB6"/>
    <w:rsid w:val="00AD0AF9"/>
    <w:rsid w:val="00AD0E02"/>
    <w:rsid w:val="00AD2212"/>
    <w:rsid w:val="00AD263B"/>
    <w:rsid w:val="00AD32BD"/>
    <w:rsid w:val="00AD3753"/>
    <w:rsid w:val="00AD4E18"/>
    <w:rsid w:val="00AD5CBD"/>
    <w:rsid w:val="00AD5DB1"/>
    <w:rsid w:val="00AD63EF"/>
    <w:rsid w:val="00AD6A75"/>
    <w:rsid w:val="00AE0501"/>
    <w:rsid w:val="00AE0B5B"/>
    <w:rsid w:val="00AE122D"/>
    <w:rsid w:val="00AE19A1"/>
    <w:rsid w:val="00AE1BB8"/>
    <w:rsid w:val="00AE20B1"/>
    <w:rsid w:val="00AE222E"/>
    <w:rsid w:val="00AE23D2"/>
    <w:rsid w:val="00AE2487"/>
    <w:rsid w:val="00AE3725"/>
    <w:rsid w:val="00AE3872"/>
    <w:rsid w:val="00AE4458"/>
    <w:rsid w:val="00AE472A"/>
    <w:rsid w:val="00AE4AA2"/>
    <w:rsid w:val="00AE68C2"/>
    <w:rsid w:val="00AE6C61"/>
    <w:rsid w:val="00AE6D38"/>
    <w:rsid w:val="00AF0A05"/>
    <w:rsid w:val="00AF15CD"/>
    <w:rsid w:val="00AF17D0"/>
    <w:rsid w:val="00AF1CF4"/>
    <w:rsid w:val="00AF1EA8"/>
    <w:rsid w:val="00AF21F9"/>
    <w:rsid w:val="00AF2786"/>
    <w:rsid w:val="00AF27B1"/>
    <w:rsid w:val="00AF39DE"/>
    <w:rsid w:val="00AF4194"/>
    <w:rsid w:val="00AF451F"/>
    <w:rsid w:val="00AF4A60"/>
    <w:rsid w:val="00AF557D"/>
    <w:rsid w:val="00AF5690"/>
    <w:rsid w:val="00AF56AC"/>
    <w:rsid w:val="00AF626D"/>
    <w:rsid w:val="00AF7389"/>
    <w:rsid w:val="00AF7459"/>
    <w:rsid w:val="00AF79CD"/>
    <w:rsid w:val="00B0004E"/>
    <w:rsid w:val="00B00F74"/>
    <w:rsid w:val="00B0115A"/>
    <w:rsid w:val="00B01353"/>
    <w:rsid w:val="00B016F4"/>
    <w:rsid w:val="00B017DD"/>
    <w:rsid w:val="00B01D20"/>
    <w:rsid w:val="00B02074"/>
    <w:rsid w:val="00B0304D"/>
    <w:rsid w:val="00B03216"/>
    <w:rsid w:val="00B042C1"/>
    <w:rsid w:val="00B04E26"/>
    <w:rsid w:val="00B05AF9"/>
    <w:rsid w:val="00B05BD2"/>
    <w:rsid w:val="00B05D55"/>
    <w:rsid w:val="00B06C39"/>
    <w:rsid w:val="00B10CF6"/>
    <w:rsid w:val="00B118CE"/>
    <w:rsid w:val="00B11FCD"/>
    <w:rsid w:val="00B120AE"/>
    <w:rsid w:val="00B12924"/>
    <w:rsid w:val="00B12E0D"/>
    <w:rsid w:val="00B130B4"/>
    <w:rsid w:val="00B134FE"/>
    <w:rsid w:val="00B13FAB"/>
    <w:rsid w:val="00B148F7"/>
    <w:rsid w:val="00B158F1"/>
    <w:rsid w:val="00B16729"/>
    <w:rsid w:val="00B16BCA"/>
    <w:rsid w:val="00B170F2"/>
    <w:rsid w:val="00B20354"/>
    <w:rsid w:val="00B2035F"/>
    <w:rsid w:val="00B21E0B"/>
    <w:rsid w:val="00B22333"/>
    <w:rsid w:val="00B223BD"/>
    <w:rsid w:val="00B23249"/>
    <w:rsid w:val="00B24B0D"/>
    <w:rsid w:val="00B24FD1"/>
    <w:rsid w:val="00B253B4"/>
    <w:rsid w:val="00B256E1"/>
    <w:rsid w:val="00B26BF3"/>
    <w:rsid w:val="00B31738"/>
    <w:rsid w:val="00B32206"/>
    <w:rsid w:val="00B333BC"/>
    <w:rsid w:val="00B348A2"/>
    <w:rsid w:val="00B35593"/>
    <w:rsid w:val="00B35ACE"/>
    <w:rsid w:val="00B36615"/>
    <w:rsid w:val="00B36B66"/>
    <w:rsid w:val="00B37197"/>
    <w:rsid w:val="00B37534"/>
    <w:rsid w:val="00B37BBC"/>
    <w:rsid w:val="00B41A0A"/>
    <w:rsid w:val="00B424DE"/>
    <w:rsid w:val="00B42CEC"/>
    <w:rsid w:val="00B434F6"/>
    <w:rsid w:val="00B4466D"/>
    <w:rsid w:val="00B458FF"/>
    <w:rsid w:val="00B46353"/>
    <w:rsid w:val="00B4692A"/>
    <w:rsid w:val="00B47166"/>
    <w:rsid w:val="00B51849"/>
    <w:rsid w:val="00B5198E"/>
    <w:rsid w:val="00B51C35"/>
    <w:rsid w:val="00B53CD2"/>
    <w:rsid w:val="00B54986"/>
    <w:rsid w:val="00B55045"/>
    <w:rsid w:val="00B55B60"/>
    <w:rsid w:val="00B60009"/>
    <w:rsid w:val="00B611BF"/>
    <w:rsid w:val="00B61263"/>
    <w:rsid w:val="00B61D93"/>
    <w:rsid w:val="00B62218"/>
    <w:rsid w:val="00B626FE"/>
    <w:rsid w:val="00B6278B"/>
    <w:rsid w:val="00B62DBE"/>
    <w:rsid w:val="00B62EC1"/>
    <w:rsid w:val="00B63537"/>
    <w:rsid w:val="00B63CCB"/>
    <w:rsid w:val="00B647B2"/>
    <w:rsid w:val="00B656F6"/>
    <w:rsid w:val="00B6683E"/>
    <w:rsid w:val="00B66C65"/>
    <w:rsid w:val="00B66DBD"/>
    <w:rsid w:val="00B675EB"/>
    <w:rsid w:val="00B67C22"/>
    <w:rsid w:val="00B70610"/>
    <w:rsid w:val="00B70ABA"/>
    <w:rsid w:val="00B70E5E"/>
    <w:rsid w:val="00B715C6"/>
    <w:rsid w:val="00B72A0B"/>
    <w:rsid w:val="00B72BD3"/>
    <w:rsid w:val="00B739FB"/>
    <w:rsid w:val="00B7435F"/>
    <w:rsid w:val="00B7735F"/>
    <w:rsid w:val="00B77D74"/>
    <w:rsid w:val="00B82B8F"/>
    <w:rsid w:val="00B82F03"/>
    <w:rsid w:val="00B833BA"/>
    <w:rsid w:val="00B83D21"/>
    <w:rsid w:val="00B83D6D"/>
    <w:rsid w:val="00B84BB9"/>
    <w:rsid w:val="00B85F4E"/>
    <w:rsid w:val="00B86DB3"/>
    <w:rsid w:val="00B9060A"/>
    <w:rsid w:val="00B915DE"/>
    <w:rsid w:val="00B9169E"/>
    <w:rsid w:val="00B92D10"/>
    <w:rsid w:val="00B9337F"/>
    <w:rsid w:val="00B939E5"/>
    <w:rsid w:val="00B93D74"/>
    <w:rsid w:val="00B951B2"/>
    <w:rsid w:val="00B95C64"/>
    <w:rsid w:val="00B96286"/>
    <w:rsid w:val="00B96894"/>
    <w:rsid w:val="00B96C19"/>
    <w:rsid w:val="00B96E6A"/>
    <w:rsid w:val="00B977B1"/>
    <w:rsid w:val="00BA0023"/>
    <w:rsid w:val="00BA0C1F"/>
    <w:rsid w:val="00BA0E88"/>
    <w:rsid w:val="00BA1AA8"/>
    <w:rsid w:val="00BA31C3"/>
    <w:rsid w:val="00BA33CC"/>
    <w:rsid w:val="00BA36F5"/>
    <w:rsid w:val="00BA4086"/>
    <w:rsid w:val="00BA4B19"/>
    <w:rsid w:val="00BA4BB6"/>
    <w:rsid w:val="00BA5BD5"/>
    <w:rsid w:val="00BA5F3B"/>
    <w:rsid w:val="00BA7C0C"/>
    <w:rsid w:val="00BB1207"/>
    <w:rsid w:val="00BB222C"/>
    <w:rsid w:val="00BB23C5"/>
    <w:rsid w:val="00BB2BE7"/>
    <w:rsid w:val="00BB2C5E"/>
    <w:rsid w:val="00BB3407"/>
    <w:rsid w:val="00BB382E"/>
    <w:rsid w:val="00BB3A49"/>
    <w:rsid w:val="00BB3F35"/>
    <w:rsid w:val="00BB40B3"/>
    <w:rsid w:val="00BB4C3C"/>
    <w:rsid w:val="00BB5A39"/>
    <w:rsid w:val="00BB5EAA"/>
    <w:rsid w:val="00BB5EF1"/>
    <w:rsid w:val="00BB64C1"/>
    <w:rsid w:val="00BB64DC"/>
    <w:rsid w:val="00BB7B6D"/>
    <w:rsid w:val="00BC0088"/>
    <w:rsid w:val="00BC0A58"/>
    <w:rsid w:val="00BC0AD9"/>
    <w:rsid w:val="00BC1EBE"/>
    <w:rsid w:val="00BC218F"/>
    <w:rsid w:val="00BC234F"/>
    <w:rsid w:val="00BC3C56"/>
    <w:rsid w:val="00BC40DB"/>
    <w:rsid w:val="00BC417C"/>
    <w:rsid w:val="00BC4617"/>
    <w:rsid w:val="00BC4890"/>
    <w:rsid w:val="00BC4A87"/>
    <w:rsid w:val="00BC4FB0"/>
    <w:rsid w:val="00BC6BE8"/>
    <w:rsid w:val="00BC7166"/>
    <w:rsid w:val="00BD013C"/>
    <w:rsid w:val="00BD0445"/>
    <w:rsid w:val="00BD05CF"/>
    <w:rsid w:val="00BD0890"/>
    <w:rsid w:val="00BD0FD6"/>
    <w:rsid w:val="00BD21FA"/>
    <w:rsid w:val="00BD3548"/>
    <w:rsid w:val="00BD54F7"/>
    <w:rsid w:val="00BD5D02"/>
    <w:rsid w:val="00BD66AC"/>
    <w:rsid w:val="00BD6779"/>
    <w:rsid w:val="00BD67EA"/>
    <w:rsid w:val="00BE0EE2"/>
    <w:rsid w:val="00BE1EA0"/>
    <w:rsid w:val="00BE305D"/>
    <w:rsid w:val="00BE4F10"/>
    <w:rsid w:val="00BE614D"/>
    <w:rsid w:val="00BE6CB4"/>
    <w:rsid w:val="00BF048B"/>
    <w:rsid w:val="00BF113F"/>
    <w:rsid w:val="00BF1B2B"/>
    <w:rsid w:val="00BF1BAA"/>
    <w:rsid w:val="00BF1CC2"/>
    <w:rsid w:val="00BF1F78"/>
    <w:rsid w:val="00BF3070"/>
    <w:rsid w:val="00BF3314"/>
    <w:rsid w:val="00BF41CC"/>
    <w:rsid w:val="00BF41DD"/>
    <w:rsid w:val="00BF43B2"/>
    <w:rsid w:val="00BF4586"/>
    <w:rsid w:val="00BF583C"/>
    <w:rsid w:val="00BF5C5C"/>
    <w:rsid w:val="00BF6F56"/>
    <w:rsid w:val="00BF7920"/>
    <w:rsid w:val="00C01915"/>
    <w:rsid w:val="00C01EE9"/>
    <w:rsid w:val="00C02A91"/>
    <w:rsid w:val="00C02E32"/>
    <w:rsid w:val="00C03714"/>
    <w:rsid w:val="00C049AE"/>
    <w:rsid w:val="00C04D02"/>
    <w:rsid w:val="00C05092"/>
    <w:rsid w:val="00C0635E"/>
    <w:rsid w:val="00C06382"/>
    <w:rsid w:val="00C06D19"/>
    <w:rsid w:val="00C071F4"/>
    <w:rsid w:val="00C07417"/>
    <w:rsid w:val="00C07EC4"/>
    <w:rsid w:val="00C104DF"/>
    <w:rsid w:val="00C1095A"/>
    <w:rsid w:val="00C10A92"/>
    <w:rsid w:val="00C12BBD"/>
    <w:rsid w:val="00C12CE8"/>
    <w:rsid w:val="00C12D32"/>
    <w:rsid w:val="00C13921"/>
    <w:rsid w:val="00C13FF9"/>
    <w:rsid w:val="00C14A84"/>
    <w:rsid w:val="00C14C6D"/>
    <w:rsid w:val="00C1553B"/>
    <w:rsid w:val="00C16BDE"/>
    <w:rsid w:val="00C174EA"/>
    <w:rsid w:val="00C17F3B"/>
    <w:rsid w:val="00C21D29"/>
    <w:rsid w:val="00C21DBA"/>
    <w:rsid w:val="00C2297B"/>
    <w:rsid w:val="00C22C71"/>
    <w:rsid w:val="00C23198"/>
    <w:rsid w:val="00C2394A"/>
    <w:rsid w:val="00C23D4D"/>
    <w:rsid w:val="00C2479C"/>
    <w:rsid w:val="00C24C67"/>
    <w:rsid w:val="00C24E8C"/>
    <w:rsid w:val="00C269D1"/>
    <w:rsid w:val="00C26EB2"/>
    <w:rsid w:val="00C27820"/>
    <w:rsid w:val="00C278D2"/>
    <w:rsid w:val="00C300AC"/>
    <w:rsid w:val="00C30766"/>
    <w:rsid w:val="00C30C20"/>
    <w:rsid w:val="00C31B77"/>
    <w:rsid w:val="00C31BF6"/>
    <w:rsid w:val="00C32485"/>
    <w:rsid w:val="00C324FE"/>
    <w:rsid w:val="00C32B7A"/>
    <w:rsid w:val="00C3347D"/>
    <w:rsid w:val="00C34D0B"/>
    <w:rsid w:val="00C3550C"/>
    <w:rsid w:val="00C358F4"/>
    <w:rsid w:val="00C36C45"/>
    <w:rsid w:val="00C36FE7"/>
    <w:rsid w:val="00C37BF5"/>
    <w:rsid w:val="00C40B82"/>
    <w:rsid w:val="00C414BF"/>
    <w:rsid w:val="00C41BCA"/>
    <w:rsid w:val="00C44483"/>
    <w:rsid w:val="00C458DF"/>
    <w:rsid w:val="00C45945"/>
    <w:rsid w:val="00C4674F"/>
    <w:rsid w:val="00C46D51"/>
    <w:rsid w:val="00C5018E"/>
    <w:rsid w:val="00C50733"/>
    <w:rsid w:val="00C52033"/>
    <w:rsid w:val="00C528EF"/>
    <w:rsid w:val="00C52D68"/>
    <w:rsid w:val="00C533AA"/>
    <w:rsid w:val="00C536D0"/>
    <w:rsid w:val="00C53762"/>
    <w:rsid w:val="00C5423D"/>
    <w:rsid w:val="00C54978"/>
    <w:rsid w:val="00C54F3A"/>
    <w:rsid w:val="00C5581D"/>
    <w:rsid w:val="00C55BB5"/>
    <w:rsid w:val="00C56118"/>
    <w:rsid w:val="00C57DDF"/>
    <w:rsid w:val="00C6009B"/>
    <w:rsid w:val="00C600D3"/>
    <w:rsid w:val="00C60103"/>
    <w:rsid w:val="00C604B8"/>
    <w:rsid w:val="00C60EDA"/>
    <w:rsid w:val="00C61E8B"/>
    <w:rsid w:val="00C61FE4"/>
    <w:rsid w:val="00C62651"/>
    <w:rsid w:val="00C63C93"/>
    <w:rsid w:val="00C640B9"/>
    <w:rsid w:val="00C64606"/>
    <w:rsid w:val="00C648A0"/>
    <w:rsid w:val="00C64EB5"/>
    <w:rsid w:val="00C65338"/>
    <w:rsid w:val="00C66DEC"/>
    <w:rsid w:val="00C673E2"/>
    <w:rsid w:val="00C67FE2"/>
    <w:rsid w:val="00C7098D"/>
    <w:rsid w:val="00C715CF"/>
    <w:rsid w:val="00C716DC"/>
    <w:rsid w:val="00C72AAC"/>
    <w:rsid w:val="00C72DA0"/>
    <w:rsid w:val="00C7404E"/>
    <w:rsid w:val="00C762BE"/>
    <w:rsid w:val="00C76DD9"/>
    <w:rsid w:val="00C76EC7"/>
    <w:rsid w:val="00C76EFE"/>
    <w:rsid w:val="00C779C4"/>
    <w:rsid w:val="00C77CA1"/>
    <w:rsid w:val="00C80253"/>
    <w:rsid w:val="00C809E3"/>
    <w:rsid w:val="00C815CF"/>
    <w:rsid w:val="00C81A97"/>
    <w:rsid w:val="00C81F49"/>
    <w:rsid w:val="00C82FC8"/>
    <w:rsid w:val="00C835EC"/>
    <w:rsid w:val="00C843F4"/>
    <w:rsid w:val="00C8477E"/>
    <w:rsid w:val="00C8485B"/>
    <w:rsid w:val="00C85173"/>
    <w:rsid w:val="00C86047"/>
    <w:rsid w:val="00C86263"/>
    <w:rsid w:val="00C86989"/>
    <w:rsid w:val="00C86E84"/>
    <w:rsid w:val="00C8772E"/>
    <w:rsid w:val="00C90CBA"/>
    <w:rsid w:val="00C913BE"/>
    <w:rsid w:val="00C926D9"/>
    <w:rsid w:val="00C937CD"/>
    <w:rsid w:val="00C93B7F"/>
    <w:rsid w:val="00C95541"/>
    <w:rsid w:val="00C96DD9"/>
    <w:rsid w:val="00C9766B"/>
    <w:rsid w:val="00C97730"/>
    <w:rsid w:val="00C97CA5"/>
    <w:rsid w:val="00CA0400"/>
    <w:rsid w:val="00CA073E"/>
    <w:rsid w:val="00CA07B2"/>
    <w:rsid w:val="00CA0A3C"/>
    <w:rsid w:val="00CA1A84"/>
    <w:rsid w:val="00CA2589"/>
    <w:rsid w:val="00CA3850"/>
    <w:rsid w:val="00CA5834"/>
    <w:rsid w:val="00CA59E6"/>
    <w:rsid w:val="00CA6711"/>
    <w:rsid w:val="00CA6ED5"/>
    <w:rsid w:val="00CA775B"/>
    <w:rsid w:val="00CB088C"/>
    <w:rsid w:val="00CB0896"/>
    <w:rsid w:val="00CB0C8B"/>
    <w:rsid w:val="00CB0F69"/>
    <w:rsid w:val="00CB1DAB"/>
    <w:rsid w:val="00CB1DE5"/>
    <w:rsid w:val="00CB2437"/>
    <w:rsid w:val="00CB2F2C"/>
    <w:rsid w:val="00CB3FC6"/>
    <w:rsid w:val="00CB423E"/>
    <w:rsid w:val="00CB5110"/>
    <w:rsid w:val="00CB5839"/>
    <w:rsid w:val="00CB6065"/>
    <w:rsid w:val="00CB6109"/>
    <w:rsid w:val="00CB6962"/>
    <w:rsid w:val="00CB77F7"/>
    <w:rsid w:val="00CB7807"/>
    <w:rsid w:val="00CC02EB"/>
    <w:rsid w:val="00CC095B"/>
    <w:rsid w:val="00CC0BD5"/>
    <w:rsid w:val="00CC0DB3"/>
    <w:rsid w:val="00CC15A4"/>
    <w:rsid w:val="00CC2D4A"/>
    <w:rsid w:val="00CC2F19"/>
    <w:rsid w:val="00CC38F0"/>
    <w:rsid w:val="00CC405F"/>
    <w:rsid w:val="00CC41BA"/>
    <w:rsid w:val="00CC4391"/>
    <w:rsid w:val="00CC5019"/>
    <w:rsid w:val="00CC5823"/>
    <w:rsid w:val="00CC5D80"/>
    <w:rsid w:val="00CC6982"/>
    <w:rsid w:val="00CC6CBD"/>
    <w:rsid w:val="00CC6D70"/>
    <w:rsid w:val="00CC715D"/>
    <w:rsid w:val="00CC74CF"/>
    <w:rsid w:val="00CD0F19"/>
    <w:rsid w:val="00CD20C1"/>
    <w:rsid w:val="00CD29B9"/>
    <w:rsid w:val="00CD3447"/>
    <w:rsid w:val="00CD3BD2"/>
    <w:rsid w:val="00CD440A"/>
    <w:rsid w:val="00CD5780"/>
    <w:rsid w:val="00CD5DED"/>
    <w:rsid w:val="00CD5F76"/>
    <w:rsid w:val="00CD6B7A"/>
    <w:rsid w:val="00CD7039"/>
    <w:rsid w:val="00CD7214"/>
    <w:rsid w:val="00CD742F"/>
    <w:rsid w:val="00CD7887"/>
    <w:rsid w:val="00CD7DFD"/>
    <w:rsid w:val="00CE08D9"/>
    <w:rsid w:val="00CE0A8B"/>
    <w:rsid w:val="00CE243F"/>
    <w:rsid w:val="00CE2B18"/>
    <w:rsid w:val="00CE30A7"/>
    <w:rsid w:val="00CE3776"/>
    <w:rsid w:val="00CE3DF7"/>
    <w:rsid w:val="00CE43FA"/>
    <w:rsid w:val="00CE5F4A"/>
    <w:rsid w:val="00CE63CE"/>
    <w:rsid w:val="00CE7577"/>
    <w:rsid w:val="00CE77F8"/>
    <w:rsid w:val="00CF0CE5"/>
    <w:rsid w:val="00CF273E"/>
    <w:rsid w:val="00CF320E"/>
    <w:rsid w:val="00CF3D88"/>
    <w:rsid w:val="00CF573E"/>
    <w:rsid w:val="00CF6586"/>
    <w:rsid w:val="00CF66A1"/>
    <w:rsid w:val="00CF7B8C"/>
    <w:rsid w:val="00D0048F"/>
    <w:rsid w:val="00D004F9"/>
    <w:rsid w:val="00D00EAD"/>
    <w:rsid w:val="00D01253"/>
    <w:rsid w:val="00D01AC6"/>
    <w:rsid w:val="00D01F3C"/>
    <w:rsid w:val="00D029DF"/>
    <w:rsid w:val="00D02F75"/>
    <w:rsid w:val="00D03648"/>
    <w:rsid w:val="00D04366"/>
    <w:rsid w:val="00D04AA6"/>
    <w:rsid w:val="00D0541D"/>
    <w:rsid w:val="00D055BC"/>
    <w:rsid w:val="00D05763"/>
    <w:rsid w:val="00D06CAA"/>
    <w:rsid w:val="00D06CB5"/>
    <w:rsid w:val="00D076CC"/>
    <w:rsid w:val="00D07C9B"/>
    <w:rsid w:val="00D1072B"/>
    <w:rsid w:val="00D11B86"/>
    <w:rsid w:val="00D1253C"/>
    <w:rsid w:val="00D12591"/>
    <w:rsid w:val="00D1259F"/>
    <w:rsid w:val="00D13B0C"/>
    <w:rsid w:val="00D140D5"/>
    <w:rsid w:val="00D14DED"/>
    <w:rsid w:val="00D151FD"/>
    <w:rsid w:val="00D15361"/>
    <w:rsid w:val="00D1569E"/>
    <w:rsid w:val="00D15EDE"/>
    <w:rsid w:val="00D16124"/>
    <w:rsid w:val="00D16210"/>
    <w:rsid w:val="00D16E05"/>
    <w:rsid w:val="00D17D0D"/>
    <w:rsid w:val="00D2063E"/>
    <w:rsid w:val="00D20A01"/>
    <w:rsid w:val="00D213F2"/>
    <w:rsid w:val="00D21BE9"/>
    <w:rsid w:val="00D22938"/>
    <w:rsid w:val="00D22E3D"/>
    <w:rsid w:val="00D230F8"/>
    <w:rsid w:val="00D237A6"/>
    <w:rsid w:val="00D24F84"/>
    <w:rsid w:val="00D24FA4"/>
    <w:rsid w:val="00D259B8"/>
    <w:rsid w:val="00D26ED5"/>
    <w:rsid w:val="00D2707F"/>
    <w:rsid w:val="00D270FC"/>
    <w:rsid w:val="00D27746"/>
    <w:rsid w:val="00D308B8"/>
    <w:rsid w:val="00D31970"/>
    <w:rsid w:val="00D31DD0"/>
    <w:rsid w:val="00D3212E"/>
    <w:rsid w:val="00D323AF"/>
    <w:rsid w:val="00D32542"/>
    <w:rsid w:val="00D33C98"/>
    <w:rsid w:val="00D341FD"/>
    <w:rsid w:val="00D35817"/>
    <w:rsid w:val="00D35857"/>
    <w:rsid w:val="00D35906"/>
    <w:rsid w:val="00D361EB"/>
    <w:rsid w:val="00D37ACD"/>
    <w:rsid w:val="00D410D6"/>
    <w:rsid w:val="00D412E9"/>
    <w:rsid w:val="00D41A38"/>
    <w:rsid w:val="00D41F01"/>
    <w:rsid w:val="00D425A5"/>
    <w:rsid w:val="00D42804"/>
    <w:rsid w:val="00D43734"/>
    <w:rsid w:val="00D440EF"/>
    <w:rsid w:val="00D4505A"/>
    <w:rsid w:val="00D46D4F"/>
    <w:rsid w:val="00D47268"/>
    <w:rsid w:val="00D4790D"/>
    <w:rsid w:val="00D51249"/>
    <w:rsid w:val="00D51D9B"/>
    <w:rsid w:val="00D52114"/>
    <w:rsid w:val="00D52435"/>
    <w:rsid w:val="00D526FA"/>
    <w:rsid w:val="00D52952"/>
    <w:rsid w:val="00D52CE9"/>
    <w:rsid w:val="00D534AC"/>
    <w:rsid w:val="00D536CD"/>
    <w:rsid w:val="00D539D8"/>
    <w:rsid w:val="00D53A98"/>
    <w:rsid w:val="00D53CFE"/>
    <w:rsid w:val="00D5461F"/>
    <w:rsid w:val="00D55A25"/>
    <w:rsid w:val="00D5731D"/>
    <w:rsid w:val="00D57409"/>
    <w:rsid w:val="00D600B2"/>
    <w:rsid w:val="00D6021B"/>
    <w:rsid w:val="00D6025D"/>
    <w:rsid w:val="00D610A6"/>
    <w:rsid w:val="00D61829"/>
    <w:rsid w:val="00D61AF7"/>
    <w:rsid w:val="00D629C9"/>
    <w:rsid w:val="00D6351E"/>
    <w:rsid w:val="00D6457E"/>
    <w:rsid w:val="00D669A0"/>
    <w:rsid w:val="00D66D32"/>
    <w:rsid w:val="00D70D8A"/>
    <w:rsid w:val="00D71B92"/>
    <w:rsid w:val="00D71BE0"/>
    <w:rsid w:val="00D71CBF"/>
    <w:rsid w:val="00D72A41"/>
    <w:rsid w:val="00D72DD9"/>
    <w:rsid w:val="00D7332E"/>
    <w:rsid w:val="00D7417D"/>
    <w:rsid w:val="00D74D8F"/>
    <w:rsid w:val="00D7625B"/>
    <w:rsid w:val="00D763A0"/>
    <w:rsid w:val="00D76464"/>
    <w:rsid w:val="00D773D9"/>
    <w:rsid w:val="00D77AEC"/>
    <w:rsid w:val="00D77DAA"/>
    <w:rsid w:val="00D80127"/>
    <w:rsid w:val="00D80E2B"/>
    <w:rsid w:val="00D81340"/>
    <w:rsid w:val="00D82877"/>
    <w:rsid w:val="00D82F4C"/>
    <w:rsid w:val="00D82F5E"/>
    <w:rsid w:val="00D83301"/>
    <w:rsid w:val="00D835DD"/>
    <w:rsid w:val="00D83DB4"/>
    <w:rsid w:val="00D8514E"/>
    <w:rsid w:val="00D86BF7"/>
    <w:rsid w:val="00D905A8"/>
    <w:rsid w:val="00D92324"/>
    <w:rsid w:val="00D9272B"/>
    <w:rsid w:val="00D92F1A"/>
    <w:rsid w:val="00D933BC"/>
    <w:rsid w:val="00D93A21"/>
    <w:rsid w:val="00D953F2"/>
    <w:rsid w:val="00D966AC"/>
    <w:rsid w:val="00D9729C"/>
    <w:rsid w:val="00D9735A"/>
    <w:rsid w:val="00DA0D55"/>
    <w:rsid w:val="00DA11E9"/>
    <w:rsid w:val="00DA1A97"/>
    <w:rsid w:val="00DA2095"/>
    <w:rsid w:val="00DA584B"/>
    <w:rsid w:val="00DA6E2D"/>
    <w:rsid w:val="00DB02E9"/>
    <w:rsid w:val="00DB0CC1"/>
    <w:rsid w:val="00DB2ADD"/>
    <w:rsid w:val="00DB342C"/>
    <w:rsid w:val="00DB3816"/>
    <w:rsid w:val="00DB3A05"/>
    <w:rsid w:val="00DB3B44"/>
    <w:rsid w:val="00DB3C4E"/>
    <w:rsid w:val="00DB51A3"/>
    <w:rsid w:val="00DB5250"/>
    <w:rsid w:val="00DC11B6"/>
    <w:rsid w:val="00DC1B5F"/>
    <w:rsid w:val="00DC1B66"/>
    <w:rsid w:val="00DC2E28"/>
    <w:rsid w:val="00DC345C"/>
    <w:rsid w:val="00DC3481"/>
    <w:rsid w:val="00DC3BCF"/>
    <w:rsid w:val="00DC43E9"/>
    <w:rsid w:val="00DC4953"/>
    <w:rsid w:val="00DC4D97"/>
    <w:rsid w:val="00DC53BB"/>
    <w:rsid w:val="00DC54BA"/>
    <w:rsid w:val="00DC56C8"/>
    <w:rsid w:val="00DC6974"/>
    <w:rsid w:val="00DC6B87"/>
    <w:rsid w:val="00DC6FB5"/>
    <w:rsid w:val="00DC74E4"/>
    <w:rsid w:val="00DC7C98"/>
    <w:rsid w:val="00DD136F"/>
    <w:rsid w:val="00DD1502"/>
    <w:rsid w:val="00DD154C"/>
    <w:rsid w:val="00DD2170"/>
    <w:rsid w:val="00DD3763"/>
    <w:rsid w:val="00DD44F5"/>
    <w:rsid w:val="00DD4FF4"/>
    <w:rsid w:val="00DD58C9"/>
    <w:rsid w:val="00DD5966"/>
    <w:rsid w:val="00DD6A20"/>
    <w:rsid w:val="00DD76E4"/>
    <w:rsid w:val="00DD7C5B"/>
    <w:rsid w:val="00DE1A6A"/>
    <w:rsid w:val="00DE1DF2"/>
    <w:rsid w:val="00DE2544"/>
    <w:rsid w:val="00DE2779"/>
    <w:rsid w:val="00DE29C6"/>
    <w:rsid w:val="00DE2BA7"/>
    <w:rsid w:val="00DE38DB"/>
    <w:rsid w:val="00DE3AA6"/>
    <w:rsid w:val="00DE4A9A"/>
    <w:rsid w:val="00DE6591"/>
    <w:rsid w:val="00DE7231"/>
    <w:rsid w:val="00DE76EA"/>
    <w:rsid w:val="00DE7708"/>
    <w:rsid w:val="00DE792B"/>
    <w:rsid w:val="00DF00C3"/>
    <w:rsid w:val="00DF09C0"/>
    <w:rsid w:val="00DF0B7F"/>
    <w:rsid w:val="00DF1869"/>
    <w:rsid w:val="00DF31D9"/>
    <w:rsid w:val="00DF32FE"/>
    <w:rsid w:val="00DF3BAB"/>
    <w:rsid w:val="00DF4441"/>
    <w:rsid w:val="00DF455A"/>
    <w:rsid w:val="00DF477F"/>
    <w:rsid w:val="00DF481D"/>
    <w:rsid w:val="00DF52EC"/>
    <w:rsid w:val="00DF6507"/>
    <w:rsid w:val="00DF7DF4"/>
    <w:rsid w:val="00DF7F8B"/>
    <w:rsid w:val="00E01002"/>
    <w:rsid w:val="00E016D2"/>
    <w:rsid w:val="00E018E7"/>
    <w:rsid w:val="00E0203E"/>
    <w:rsid w:val="00E02AEA"/>
    <w:rsid w:val="00E02BD5"/>
    <w:rsid w:val="00E03AEA"/>
    <w:rsid w:val="00E04FC4"/>
    <w:rsid w:val="00E05251"/>
    <w:rsid w:val="00E05B77"/>
    <w:rsid w:val="00E0638B"/>
    <w:rsid w:val="00E066BB"/>
    <w:rsid w:val="00E06826"/>
    <w:rsid w:val="00E10349"/>
    <w:rsid w:val="00E10D8B"/>
    <w:rsid w:val="00E10DE0"/>
    <w:rsid w:val="00E1170D"/>
    <w:rsid w:val="00E125CC"/>
    <w:rsid w:val="00E13131"/>
    <w:rsid w:val="00E13875"/>
    <w:rsid w:val="00E1396C"/>
    <w:rsid w:val="00E14E62"/>
    <w:rsid w:val="00E159EC"/>
    <w:rsid w:val="00E16027"/>
    <w:rsid w:val="00E160E8"/>
    <w:rsid w:val="00E167B9"/>
    <w:rsid w:val="00E16D02"/>
    <w:rsid w:val="00E1781D"/>
    <w:rsid w:val="00E2067E"/>
    <w:rsid w:val="00E21D17"/>
    <w:rsid w:val="00E237F6"/>
    <w:rsid w:val="00E246C4"/>
    <w:rsid w:val="00E25D17"/>
    <w:rsid w:val="00E267B5"/>
    <w:rsid w:val="00E268FC"/>
    <w:rsid w:val="00E302FB"/>
    <w:rsid w:val="00E30765"/>
    <w:rsid w:val="00E308A9"/>
    <w:rsid w:val="00E309CB"/>
    <w:rsid w:val="00E309FF"/>
    <w:rsid w:val="00E30C49"/>
    <w:rsid w:val="00E30D1A"/>
    <w:rsid w:val="00E31ED9"/>
    <w:rsid w:val="00E32681"/>
    <w:rsid w:val="00E32928"/>
    <w:rsid w:val="00E345E6"/>
    <w:rsid w:val="00E34BA6"/>
    <w:rsid w:val="00E35911"/>
    <w:rsid w:val="00E35BD6"/>
    <w:rsid w:val="00E35D3C"/>
    <w:rsid w:val="00E362F7"/>
    <w:rsid w:val="00E365E9"/>
    <w:rsid w:val="00E37AC3"/>
    <w:rsid w:val="00E37ED2"/>
    <w:rsid w:val="00E4089B"/>
    <w:rsid w:val="00E408DB"/>
    <w:rsid w:val="00E40A2F"/>
    <w:rsid w:val="00E410A7"/>
    <w:rsid w:val="00E4124C"/>
    <w:rsid w:val="00E41916"/>
    <w:rsid w:val="00E41C6C"/>
    <w:rsid w:val="00E42954"/>
    <w:rsid w:val="00E4372B"/>
    <w:rsid w:val="00E43738"/>
    <w:rsid w:val="00E4381B"/>
    <w:rsid w:val="00E43B26"/>
    <w:rsid w:val="00E4457D"/>
    <w:rsid w:val="00E451FC"/>
    <w:rsid w:val="00E47379"/>
    <w:rsid w:val="00E47AB3"/>
    <w:rsid w:val="00E522EE"/>
    <w:rsid w:val="00E52A9F"/>
    <w:rsid w:val="00E547D2"/>
    <w:rsid w:val="00E54CFE"/>
    <w:rsid w:val="00E556DD"/>
    <w:rsid w:val="00E563C3"/>
    <w:rsid w:val="00E57144"/>
    <w:rsid w:val="00E6125E"/>
    <w:rsid w:val="00E62889"/>
    <w:rsid w:val="00E63708"/>
    <w:rsid w:val="00E639A8"/>
    <w:rsid w:val="00E6425E"/>
    <w:rsid w:val="00E64B84"/>
    <w:rsid w:val="00E65036"/>
    <w:rsid w:val="00E65C42"/>
    <w:rsid w:val="00E66330"/>
    <w:rsid w:val="00E705C6"/>
    <w:rsid w:val="00E70D3C"/>
    <w:rsid w:val="00E70DCB"/>
    <w:rsid w:val="00E71057"/>
    <w:rsid w:val="00E71589"/>
    <w:rsid w:val="00E728D3"/>
    <w:rsid w:val="00E73DB5"/>
    <w:rsid w:val="00E7403E"/>
    <w:rsid w:val="00E74820"/>
    <w:rsid w:val="00E7593C"/>
    <w:rsid w:val="00E75EC5"/>
    <w:rsid w:val="00E7644A"/>
    <w:rsid w:val="00E77101"/>
    <w:rsid w:val="00E776E4"/>
    <w:rsid w:val="00E77D98"/>
    <w:rsid w:val="00E80714"/>
    <w:rsid w:val="00E817E4"/>
    <w:rsid w:val="00E81CCF"/>
    <w:rsid w:val="00E8224E"/>
    <w:rsid w:val="00E8273E"/>
    <w:rsid w:val="00E82CC3"/>
    <w:rsid w:val="00E82F9D"/>
    <w:rsid w:val="00E8347A"/>
    <w:rsid w:val="00E83D8D"/>
    <w:rsid w:val="00E840B3"/>
    <w:rsid w:val="00E84AE3"/>
    <w:rsid w:val="00E85E53"/>
    <w:rsid w:val="00E86041"/>
    <w:rsid w:val="00E87085"/>
    <w:rsid w:val="00E90BAC"/>
    <w:rsid w:val="00E90C8E"/>
    <w:rsid w:val="00E90F35"/>
    <w:rsid w:val="00E9112E"/>
    <w:rsid w:val="00E912F2"/>
    <w:rsid w:val="00E91F3E"/>
    <w:rsid w:val="00E92A28"/>
    <w:rsid w:val="00E9326F"/>
    <w:rsid w:val="00E93F74"/>
    <w:rsid w:val="00E946B3"/>
    <w:rsid w:val="00E95747"/>
    <w:rsid w:val="00E95B04"/>
    <w:rsid w:val="00E96050"/>
    <w:rsid w:val="00E96BE3"/>
    <w:rsid w:val="00E96F14"/>
    <w:rsid w:val="00EA09BD"/>
    <w:rsid w:val="00EA0C2F"/>
    <w:rsid w:val="00EA1D47"/>
    <w:rsid w:val="00EA203C"/>
    <w:rsid w:val="00EA2ADE"/>
    <w:rsid w:val="00EA2DE8"/>
    <w:rsid w:val="00EA32B5"/>
    <w:rsid w:val="00EA361B"/>
    <w:rsid w:val="00EA42EA"/>
    <w:rsid w:val="00EA5767"/>
    <w:rsid w:val="00EA634E"/>
    <w:rsid w:val="00EA6A4D"/>
    <w:rsid w:val="00EA75D0"/>
    <w:rsid w:val="00EA760D"/>
    <w:rsid w:val="00EA7961"/>
    <w:rsid w:val="00EB1D62"/>
    <w:rsid w:val="00EB30F1"/>
    <w:rsid w:val="00EB32E2"/>
    <w:rsid w:val="00EB4502"/>
    <w:rsid w:val="00EB49D5"/>
    <w:rsid w:val="00EB4E5F"/>
    <w:rsid w:val="00EB5823"/>
    <w:rsid w:val="00EB6D5B"/>
    <w:rsid w:val="00EC10D2"/>
    <w:rsid w:val="00EC19E2"/>
    <w:rsid w:val="00EC1EB9"/>
    <w:rsid w:val="00EC2BB4"/>
    <w:rsid w:val="00EC2D95"/>
    <w:rsid w:val="00EC3165"/>
    <w:rsid w:val="00EC447D"/>
    <w:rsid w:val="00EC4829"/>
    <w:rsid w:val="00EC4E83"/>
    <w:rsid w:val="00EC5458"/>
    <w:rsid w:val="00EC68B3"/>
    <w:rsid w:val="00EC7B09"/>
    <w:rsid w:val="00ED03F9"/>
    <w:rsid w:val="00ED1C5E"/>
    <w:rsid w:val="00ED2131"/>
    <w:rsid w:val="00ED28C9"/>
    <w:rsid w:val="00ED4788"/>
    <w:rsid w:val="00ED509F"/>
    <w:rsid w:val="00ED601D"/>
    <w:rsid w:val="00ED6062"/>
    <w:rsid w:val="00ED6716"/>
    <w:rsid w:val="00ED6755"/>
    <w:rsid w:val="00ED679D"/>
    <w:rsid w:val="00ED6E22"/>
    <w:rsid w:val="00ED75A4"/>
    <w:rsid w:val="00EE0804"/>
    <w:rsid w:val="00EE12D5"/>
    <w:rsid w:val="00EE16F4"/>
    <w:rsid w:val="00EE1CF4"/>
    <w:rsid w:val="00EE3671"/>
    <w:rsid w:val="00EE4082"/>
    <w:rsid w:val="00EE5266"/>
    <w:rsid w:val="00EE61C1"/>
    <w:rsid w:val="00EE79D9"/>
    <w:rsid w:val="00EE7CFA"/>
    <w:rsid w:val="00EF0657"/>
    <w:rsid w:val="00EF08FF"/>
    <w:rsid w:val="00EF1C51"/>
    <w:rsid w:val="00EF22DE"/>
    <w:rsid w:val="00EF29B1"/>
    <w:rsid w:val="00EF2A51"/>
    <w:rsid w:val="00EF2C06"/>
    <w:rsid w:val="00EF3B0C"/>
    <w:rsid w:val="00EF4DCE"/>
    <w:rsid w:val="00EF5334"/>
    <w:rsid w:val="00EF6925"/>
    <w:rsid w:val="00EF7C64"/>
    <w:rsid w:val="00F00547"/>
    <w:rsid w:val="00F007B8"/>
    <w:rsid w:val="00F0080A"/>
    <w:rsid w:val="00F012F1"/>
    <w:rsid w:val="00F01785"/>
    <w:rsid w:val="00F0365A"/>
    <w:rsid w:val="00F03CE1"/>
    <w:rsid w:val="00F03D1D"/>
    <w:rsid w:val="00F03D87"/>
    <w:rsid w:val="00F03E07"/>
    <w:rsid w:val="00F04EF4"/>
    <w:rsid w:val="00F059D7"/>
    <w:rsid w:val="00F05F8B"/>
    <w:rsid w:val="00F063A2"/>
    <w:rsid w:val="00F06543"/>
    <w:rsid w:val="00F0660E"/>
    <w:rsid w:val="00F0679C"/>
    <w:rsid w:val="00F07B1A"/>
    <w:rsid w:val="00F100E7"/>
    <w:rsid w:val="00F10769"/>
    <w:rsid w:val="00F110DA"/>
    <w:rsid w:val="00F11751"/>
    <w:rsid w:val="00F11EA9"/>
    <w:rsid w:val="00F12217"/>
    <w:rsid w:val="00F12499"/>
    <w:rsid w:val="00F1298E"/>
    <w:rsid w:val="00F14B06"/>
    <w:rsid w:val="00F16839"/>
    <w:rsid w:val="00F203C7"/>
    <w:rsid w:val="00F2190A"/>
    <w:rsid w:val="00F21DFC"/>
    <w:rsid w:val="00F22A23"/>
    <w:rsid w:val="00F23B11"/>
    <w:rsid w:val="00F24FC9"/>
    <w:rsid w:val="00F251E3"/>
    <w:rsid w:val="00F25BBD"/>
    <w:rsid w:val="00F25DEA"/>
    <w:rsid w:val="00F25EA1"/>
    <w:rsid w:val="00F2601A"/>
    <w:rsid w:val="00F26882"/>
    <w:rsid w:val="00F27406"/>
    <w:rsid w:val="00F27921"/>
    <w:rsid w:val="00F300A2"/>
    <w:rsid w:val="00F31643"/>
    <w:rsid w:val="00F327DA"/>
    <w:rsid w:val="00F32999"/>
    <w:rsid w:val="00F32A0D"/>
    <w:rsid w:val="00F33334"/>
    <w:rsid w:val="00F33894"/>
    <w:rsid w:val="00F33C6E"/>
    <w:rsid w:val="00F33DB5"/>
    <w:rsid w:val="00F34038"/>
    <w:rsid w:val="00F356F5"/>
    <w:rsid w:val="00F35FE4"/>
    <w:rsid w:val="00F37422"/>
    <w:rsid w:val="00F41571"/>
    <w:rsid w:val="00F41CDA"/>
    <w:rsid w:val="00F41D5E"/>
    <w:rsid w:val="00F42DD9"/>
    <w:rsid w:val="00F432BF"/>
    <w:rsid w:val="00F436BB"/>
    <w:rsid w:val="00F4374D"/>
    <w:rsid w:val="00F439DC"/>
    <w:rsid w:val="00F43A01"/>
    <w:rsid w:val="00F43C0E"/>
    <w:rsid w:val="00F43E6C"/>
    <w:rsid w:val="00F440DB"/>
    <w:rsid w:val="00F44A33"/>
    <w:rsid w:val="00F44CF1"/>
    <w:rsid w:val="00F44F52"/>
    <w:rsid w:val="00F45A76"/>
    <w:rsid w:val="00F46C6A"/>
    <w:rsid w:val="00F46DC1"/>
    <w:rsid w:val="00F47D51"/>
    <w:rsid w:val="00F51362"/>
    <w:rsid w:val="00F51C25"/>
    <w:rsid w:val="00F521A8"/>
    <w:rsid w:val="00F52483"/>
    <w:rsid w:val="00F525F7"/>
    <w:rsid w:val="00F52A52"/>
    <w:rsid w:val="00F54298"/>
    <w:rsid w:val="00F54446"/>
    <w:rsid w:val="00F555BA"/>
    <w:rsid w:val="00F57005"/>
    <w:rsid w:val="00F5741D"/>
    <w:rsid w:val="00F610A7"/>
    <w:rsid w:val="00F61357"/>
    <w:rsid w:val="00F61359"/>
    <w:rsid w:val="00F6163F"/>
    <w:rsid w:val="00F61903"/>
    <w:rsid w:val="00F61A83"/>
    <w:rsid w:val="00F621D0"/>
    <w:rsid w:val="00F62347"/>
    <w:rsid w:val="00F62597"/>
    <w:rsid w:val="00F6561B"/>
    <w:rsid w:val="00F663CE"/>
    <w:rsid w:val="00F66418"/>
    <w:rsid w:val="00F66636"/>
    <w:rsid w:val="00F66A26"/>
    <w:rsid w:val="00F67FA2"/>
    <w:rsid w:val="00F707F9"/>
    <w:rsid w:val="00F71755"/>
    <w:rsid w:val="00F727C2"/>
    <w:rsid w:val="00F72ACB"/>
    <w:rsid w:val="00F73081"/>
    <w:rsid w:val="00F7358B"/>
    <w:rsid w:val="00F737B0"/>
    <w:rsid w:val="00F73F55"/>
    <w:rsid w:val="00F759E3"/>
    <w:rsid w:val="00F75B7D"/>
    <w:rsid w:val="00F77634"/>
    <w:rsid w:val="00F80074"/>
    <w:rsid w:val="00F80968"/>
    <w:rsid w:val="00F81B8B"/>
    <w:rsid w:val="00F81EEE"/>
    <w:rsid w:val="00F832A4"/>
    <w:rsid w:val="00F83890"/>
    <w:rsid w:val="00F83C67"/>
    <w:rsid w:val="00F84832"/>
    <w:rsid w:val="00F84AEE"/>
    <w:rsid w:val="00F84F0D"/>
    <w:rsid w:val="00F85CFF"/>
    <w:rsid w:val="00F861F1"/>
    <w:rsid w:val="00F8696E"/>
    <w:rsid w:val="00F86BFC"/>
    <w:rsid w:val="00F86ED6"/>
    <w:rsid w:val="00F86F48"/>
    <w:rsid w:val="00F86FC3"/>
    <w:rsid w:val="00F87B92"/>
    <w:rsid w:val="00F90F48"/>
    <w:rsid w:val="00F9165A"/>
    <w:rsid w:val="00F917E9"/>
    <w:rsid w:val="00F92109"/>
    <w:rsid w:val="00F930F6"/>
    <w:rsid w:val="00F96D1B"/>
    <w:rsid w:val="00F97612"/>
    <w:rsid w:val="00F9783D"/>
    <w:rsid w:val="00FA000D"/>
    <w:rsid w:val="00FA0B5F"/>
    <w:rsid w:val="00FA0C89"/>
    <w:rsid w:val="00FA1026"/>
    <w:rsid w:val="00FA1EB7"/>
    <w:rsid w:val="00FA2334"/>
    <w:rsid w:val="00FA26E2"/>
    <w:rsid w:val="00FA2859"/>
    <w:rsid w:val="00FA3F94"/>
    <w:rsid w:val="00FA4536"/>
    <w:rsid w:val="00FA5218"/>
    <w:rsid w:val="00FA58A3"/>
    <w:rsid w:val="00FA59B4"/>
    <w:rsid w:val="00FA5A61"/>
    <w:rsid w:val="00FA654A"/>
    <w:rsid w:val="00FA747B"/>
    <w:rsid w:val="00FA77FF"/>
    <w:rsid w:val="00FB0A98"/>
    <w:rsid w:val="00FB0F76"/>
    <w:rsid w:val="00FB18D6"/>
    <w:rsid w:val="00FB19A9"/>
    <w:rsid w:val="00FB1C08"/>
    <w:rsid w:val="00FB1C26"/>
    <w:rsid w:val="00FB2D84"/>
    <w:rsid w:val="00FB3013"/>
    <w:rsid w:val="00FB34A6"/>
    <w:rsid w:val="00FB40AB"/>
    <w:rsid w:val="00FB4296"/>
    <w:rsid w:val="00FB4BFA"/>
    <w:rsid w:val="00FB54D8"/>
    <w:rsid w:val="00FB5694"/>
    <w:rsid w:val="00FB5BA5"/>
    <w:rsid w:val="00FB690A"/>
    <w:rsid w:val="00FB6BAA"/>
    <w:rsid w:val="00FC0DE3"/>
    <w:rsid w:val="00FC1311"/>
    <w:rsid w:val="00FC1B62"/>
    <w:rsid w:val="00FC22D0"/>
    <w:rsid w:val="00FC2AF6"/>
    <w:rsid w:val="00FC3EC1"/>
    <w:rsid w:val="00FC4211"/>
    <w:rsid w:val="00FC4DFD"/>
    <w:rsid w:val="00FC56DB"/>
    <w:rsid w:val="00FC694B"/>
    <w:rsid w:val="00FC7575"/>
    <w:rsid w:val="00FC7A51"/>
    <w:rsid w:val="00FD096C"/>
    <w:rsid w:val="00FD0DA8"/>
    <w:rsid w:val="00FD1063"/>
    <w:rsid w:val="00FD180E"/>
    <w:rsid w:val="00FD1A13"/>
    <w:rsid w:val="00FD1B38"/>
    <w:rsid w:val="00FD1F6E"/>
    <w:rsid w:val="00FD24FA"/>
    <w:rsid w:val="00FD4558"/>
    <w:rsid w:val="00FD496F"/>
    <w:rsid w:val="00FD4D3A"/>
    <w:rsid w:val="00FD5FE2"/>
    <w:rsid w:val="00FD60C2"/>
    <w:rsid w:val="00FD6272"/>
    <w:rsid w:val="00FD699A"/>
    <w:rsid w:val="00FD7367"/>
    <w:rsid w:val="00FD7ABE"/>
    <w:rsid w:val="00FD7E10"/>
    <w:rsid w:val="00FE094C"/>
    <w:rsid w:val="00FE2375"/>
    <w:rsid w:val="00FE256F"/>
    <w:rsid w:val="00FE29B7"/>
    <w:rsid w:val="00FE37E0"/>
    <w:rsid w:val="00FE4FD6"/>
    <w:rsid w:val="00FE5542"/>
    <w:rsid w:val="00FE58BE"/>
    <w:rsid w:val="00FE5FA6"/>
    <w:rsid w:val="00FE62DC"/>
    <w:rsid w:val="00FE68D9"/>
    <w:rsid w:val="00FE6B5A"/>
    <w:rsid w:val="00FE6F81"/>
    <w:rsid w:val="00FE743D"/>
    <w:rsid w:val="00FE778B"/>
    <w:rsid w:val="00FF0188"/>
    <w:rsid w:val="00FF15FB"/>
    <w:rsid w:val="00FF1F15"/>
    <w:rsid w:val="00FF23E1"/>
    <w:rsid w:val="00FF24FC"/>
    <w:rsid w:val="00FF31B0"/>
    <w:rsid w:val="00FF42EB"/>
    <w:rsid w:val="00FF4BCF"/>
    <w:rsid w:val="00FF6710"/>
    <w:rsid w:val="00FF68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Текстовый"/>
    <w:qFormat/>
    <w:rsid w:val="00F72ACB"/>
    <w:rPr>
      <w:rFonts w:ascii="Times New Roman" w:eastAsia="Times New Roman" w:hAnsi="Times New Roman"/>
      <w:sz w:val="24"/>
      <w:szCs w:val="24"/>
    </w:rPr>
  </w:style>
  <w:style w:type="paragraph" w:styleId="Heading1">
    <w:name w:val="heading 1"/>
    <w:aliases w:val="Раздел"/>
    <w:basedOn w:val="Heading2"/>
    <w:next w:val="Normal"/>
    <w:link w:val="Heading1Char"/>
    <w:uiPriority w:val="99"/>
    <w:qFormat/>
    <w:rsid w:val="00B01D20"/>
    <w:pPr>
      <w:spacing w:before="0" w:after="120"/>
      <w:ind w:left="0"/>
      <w:outlineLvl w:val="0"/>
    </w:pPr>
    <w:rPr>
      <w:sz w:val="44"/>
      <w:szCs w:val="44"/>
    </w:rPr>
  </w:style>
  <w:style w:type="paragraph" w:styleId="Heading2">
    <w:name w:val="heading 2"/>
    <w:aliases w:val="1.1."/>
    <w:basedOn w:val="Heading3"/>
    <w:next w:val="Normal"/>
    <w:link w:val="Heading2Char"/>
    <w:uiPriority w:val="99"/>
    <w:qFormat/>
    <w:rsid w:val="00B01D20"/>
    <w:pPr>
      <w:spacing w:before="100" w:after="100"/>
      <w:ind w:left="2124"/>
      <w:outlineLvl w:val="1"/>
    </w:pPr>
    <w:rPr>
      <w:rFonts w:ascii="Archangelsk" w:hAnsi="Archangelsk" w:cs="Archangelsk"/>
      <w:color w:val="800000"/>
      <w:sz w:val="36"/>
      <w:szCs w:val="36"/>
    </w:rPr>
  </w:style>
  <w:style w:type="paragraph" w:styleId="Heading3">
    <w:name w:val="heading 3"/>
    <w:basedOn w:val="Normal"/>
    <w:next w:val="Normal"/>
    <w:link w:val="Heading3Char"/>
    <w:uiPriority w:val="99"/>
    <w:qFormat/>
    <w:rsid w:val="00B01D20"/>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BF1BAA"/>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A924C4"/>
    <w:pPr>
      <w:widowControl w:val="0"/>
      <w:autoSpaceDE w:val="0"/>
      <w:autoSpaceDN w:val="0"/>
      <w:adjustRightInd w:val="0"/>
      <w:spacing w:before="240" w:after="60"/>
      <w:ind w:firstLine="720"/>
      <w:jc w:val="both"/>
      <w:outlineLvl w:val="4"/>
    </w:pPr>
    <w:rPr>
      <w:rFonts w:ascii="Arial" w:hAnsi="Arial" w:cs="Arial"/>
      <w:b/>
      <w:bCs/>
      <w:i/>
      <w:iCs/>
      <w:sz w:val="26"/>
      <w:szCs w:val="26"/>
    </w:rPr>
  </w:style>
  <w:style w:type="paragraph" w:styleId="Heading6">
    <w:name w:val="heading 6"/>
    <w:basedOn w:val="Normal"/>
    <w:next w:val="Normal"/>
    <w:link w:val="Heading6Char"/>
    <w:uiPriority w:val="99"/>
    <w:qFormat/>
    <w:rsid w:val="00A924C4"/>
    <w:pPr>
      <w:widowControl w:val="0"/>
      <w:autoSpaceDE w:val="0"/>
      <w:autoSpaceDN w:val="0"/>
      <w:adjustRightInd w:val="0"/>
      <w:spacing w:before="240" w:after="60"/>
      <w:ind w:firstLine="720"/>
      <w:jc w:val="both"/>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 Char"/>
    <w:basedOn w:val="DefaultParagraphFont"/>
    <w:link w:val="Heading1"/>
    <w:uiPriority w:val="99"/>
    <w:locked/>
    <w:rsid w:val="00B01D20"/>
    <w:rPr>
      <w:rFonts w:ascii="Archangelsk" w:hAnsi="Archangelsk" w:cs="Archangelsk"/>
      <w:b/>
      <w:bCs/>
      <w:color w:val="800000"/>
      <w:sz w:val="26"/>
      <w:szCs w:val="26"/>
    </w:rPr>
  </w:style>
  <w:style w:type="character" w:customStyle="1" w:styleId="Heading2Char">
    <w:name w:val="Heading 2 Char"/>
    <w:aliases w:val="1.1. Char"/>
    <w:basedOn w:val="DefaultParagraphFont"/>
    <w:link w:val="Heading2"/>
    <w:uiPriority w:val="99"/>
    <w:locked/>
    <w:rsid w:val="00B01D20"/>
    <w:rPr>
      <w:rFonts w:ascii="Archangelsk" w:hAnsi="Archangelsk" w:cs="Archangelsk"/>
      <w:b/>
      <w:bCs/>
      <w:color w:val="800000"/>
      <w:sz w:val="26"/>
      <w:szCs w:val="26"/>
    </w:rPr>
  </w:style>
  <w:style w:type="character" w:customStyle="1" w:styleId="Heading3Char">
    <w:name w:val="Heading 3 Char"/>
    <w:basedOn w:val="DefaultParagraphFont"/>
    <w:link w:val="Heading3"/>
    <w:uiPriority w:val="99"/>
    <w:locked/>
    <w:rsid w:val="00B01D20"/>
    <w:rPr>
      <w:rFonts w:ascii="Cambria" w:hAnsi="Cambria" w:cs="Cambria"/>
      <w:b/>
      <w:bCs/>
      <w:color w:val="4F81BD"/>
      <w:sz w:val="28"/>
      <w:szCs w:val="28"/>
    </w:rPr>
  </w:style>
  <w:style w:type="character" w:customStyle="1" w:styleId="Heading4Char">
    <w:name w:val="Heading 4 Char"/>
    <w:basedOn w:val="DefaultParagraphFont"/>
    <w:link w:val="Heading4"/>
    <w:uiPriority w:val="99"/>
    <w:locked/>
    <w:rsid w:val="00BF1BAA"/>
    <w:rPr>
      <w:rFonts w:ascii="Cambria" w:hAnsi="Cambria" w:cs="Cambria"/>
      <w:b/>
      <w:bCs/>
      <w:i/>
      <w:iCs/>
      <w:color w:val="4F81BD"/>
      <w:sz w:val="24"/>
      <w:szCs w:val="24"/>
      <w:lang w:eastAsia="ru-RU"/>
    </w:rPr>
  </w:style>
  <w:style w:type="character" w:customStyle="1" w:styleId="Heading5Char">
    <w:name w:val="Heading 5 Char"/>
    <w:basedOn w:val="DefaultParagraphFont"/>
    <w:link w:val="Heading5"/>
    <w:uiPriority w:val="99"/>
    <w:locked/>
    <w:rsid w:val="00A924C4"/>
    <w:rPr>
      <w:rFonts w:ascii="Arial" w:hAnsi="Arial" w:cs="Arial"/>
      <w:b/>
      <w:bCs/>
      <w:i/>
      <w:iCs/>
      <w:sz w:val="26"/>
      <w:szCs w:val="26"/>
      <w:lang w:eastAsia="ru-RU"/>
    </w:rPr>
  </w:style>
  <w:style w:type="character" w:customStyle="1" w:styleId="Heading6Char">
    <w:name w:val="Heading 6 Char"/>
    <w:basedOn w:val="DefaultParagraphFont"/>
    <w:link w:val="Heading6"/>
    <w:uiPriority w:val="99"/>
    <w:locked/>
    <w:rsid w:val="00A924C4"/>
    <w:rPr>
      <w:rFonts w:ascii="Times New Roman" w:hAnsi="Times New Roman" w:cs="Times New Roman"/>
      <w:b/>
      <w:bCs/>
      <w:lang w:eastAsia="ru-RU"/>
    </w:rPr>
  </w:style>
  <w:style w:type="paragraph" w:customStyle="1" w:styleId="111">
    <w:name w:val="1.1.1."/>
    <w:basedOn w:val="Heading3"/>
    <w:link w:val="1110"/>
    <w:uiPriority w:val="99"/>
    <w:rsid w:val="00B01D20"/>
    <w:pPr>
      <w:spacing w:before="100" w:after="100"/>
    </w:pPr>
    <w:rPr>
      <w:rFonts w:ascii="Archangelsk" w:hAnsi="Archangelsk" w:cs="Archangelsk"/>
      <w:color w:val="800000"/>
      <w:sz w:val="32"/>
      <w:szCs w:val="32"/>
    </w:rPr>
  </w:style>
  <w:style w:type="character" w:customStyle="1" w:styleId="1110">
    <w:name w:val="1.1.1. Знак"/>
    <w:basedOn w:val="Heading3Char"/>
    <w:link w:val="111"/>
    <w:uiPriority w:val="99"/>
    <w:locked/>
    <w:rsid w:val="00B01D20"/>
    <w:rPr>
      <w:rFonts w:ascii="Archangelsk" w:hAnsi="Archangelsk" w:cs="Archangelsk"/>
      <w:color w:val="800000"/>
      <w:sz w:val="32"/>
      <w:szCs w:val="32"/>
    </w:rPr>
  </w:style>
  <w:style w:type="paragraph" w:customStyle="1" w:styleId="ConsPlusNormal">
    <w:name w:val="ConsPlusNormal"/>
    <w:link w:val="ConsPlusNormal0"/>
    <w:uiPriority w:val="99"/>
    <w:rsid w:val="00F72ACB"/>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F72ACB"/>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F72ACB"/>
    <w:pPr>
      <w:widowControl w:val="0"/>
      <w:autoSpaceDE w:val="0"/>
      <w:autoSpaceDN w:val="0"/>
      <w:adjustRightInd w:val="0"/>
    </w:pPr>
    <w:rPr>
      <w:rFonts w:ascii="Arial" w:eastAsia="Times New Roman" w:hAnsi="Arial" w:cs="Arial"/>
      <w:b/>
      <w:bCs/>
      <w:sz w:val="20"/>
      <w:szCs w:val="20"/>
    </w:rPr>
  </w:style>
  <w:style w:type="paragraph" w:customStyle="1" w:styleId="ConsPlusCell">
    <w:name w:val="ConsPlusCell"/>
    <w:uiPriority w:val="99"/>
    <w:rsid w:val="00F72ACB"/>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F72ACB"/>
    <w:pPr>
      <w:widowControl w:val="0"/>
      <w:autoSpaceDE w:val="0"/>
      <w:autoSpaceDN w:val="0"/>
      <w:adjustRightInd w:val="0"/>
    </w:pPr>
    <w:rPr>
      <w:rFonts w:ascii="Courier New" w:eastAsia="Times New Roman" w:hAnsi="Courier New" w:cs="Courier New"/>
      <w:sz w:val="20"/>
      <w:szCs w:val="20"/>
    </w:rPr>
  </w:style>
  <w:style w:type="paragraph" w:styleId="Footer">
    <w:name w:val="footer"/>
    <w:basedOn w:val="Normal"/>
    <w:link w:val="FooterChar"/>
    <w:uiPriority w:val="99"/>
    <w:rsid w:val="00F72ACB"/>
    <w:pPr>
      <w:tabs>
        <w:tab w:val="center" w:pos="4677"/>
        <w:tab w:val="right" w:pos="9355"/>
      </w:tabs>
    </w:pPr>
  </w:style>
  <w:style w:type="character" w:customStyle="1" w:styleId="FooterChar">
    <w:name w:val="Footer Char"/>
    <w:basedOn w:val="DefaultParagraphFont"/>
    <w:link w:val="Footer"/>
    <w:uiPriority w:val="99"/>
    <w:locked/>
    <w:rsid w:val="00F72ACB"/>
    <w:rPr>
      <w:rFonts w:ascii="Times New Roman" w:hAnsi="Times New Roman" w:cs="Times New Roman"/>
      <w:sz w:val="24"/>
      <w:szCs w:val="24"/>
      <w:lang w:eastAsia="ru-RU"/>
    </w:rPr>
  </w:style>
  <w:style w:type="character" w:styleId="PageNumber">
    <w:name w:val="page number"/>
    <w:basedOn w:val="DefaultParagraphFont"/>
    <w:uiPriority w:val="99"/>
    <w:rsid w:val="00F72ACB"/>
  </w:style>
  <w:style w:type="paragraph" w:styleId="DocumentMap">
    <w:name w:val="Document Map"/>
    <w:basedOn w:val="Normal"/>
    <w:link w:val="DocumentMapChar"/>
    <w:uiPriority w:val="99"/>
    <w:semiHidden/>
    <w:rsid w:val="00F72AC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72ACB"/>
    <w:rPr>
      <w:rFonts w:ascii="Tahoma" w:hAnsi="Tahoma" w:cs="Tahoma"/>
      <w:sz w:val="20"/>
      <w:szCs w:val="20"/>
      <w:shd w:val="clear" w:color="auto" w:fill="000080"/>
      <w:lang w:eastAsia="ru-RU"/>
    </w:rPr>
  </w:style>
  <w:style w:type="character" w:styleId="Strong">
    <w:name w:val="Strong"/>
    <w:basedOn w:val="DefaultParagraphFont"/>
    <w:uiPriority w:val="99"/>
    <w:qFormat/>
    <w:rsid w:val="00F72ACB"/>
    <w:rPr>
      <w:b/>
      <w:bCs/>
    </w:rPr>
  </w:style>
  <w:style w:type="paragraph" w:customStyle="1" w:styleId="style13222631300000000552consplusnormal">
    <w:name w:val="style_13222631300000000552consplusnormal"/>
    <w:basedOn w:val="Normal"/>
    <w:uiPriority w:val="99"/>
    <w:rsid w:val="00F72ACB"/>
    <w:pPr>
      <w:spacing w:before="100" w:beforeAutospacing="1" w:after="100" w:afterAutospacing="1"/>
    </w:pPr>
  </w:style>
  <w:style w:type="table" w:styleId="TableGrid">
    <w:name w:val="Table Grid"/>
    <w:basedOn w:val="TableNormal"/>
    <w:uiPriority w:val="99"/>
    <w:rsid w:val="00F72ACB"/>
    <w:pPr>
      <w:jc w:val="both"/>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
    <w:name w:val="Body Text 2 Char"/>
    <w:basedOn w:val="DefaultParagraphFont"/>
    <w:link w:val="BodyText2"/>
    <w:uiPriority w:val="99"/>
    <w:locked/>
    <w:rsid w:val="00F72ACB"/>
    <w:rPr>
      <w:rFonts w:ascii="Arial" w:hAnsi="Arial" w:cs="Arial"/>
    </w:rPr>
  </w:style>
  <w:style w:type="paragraph" w:styleId="BalloonText">
    <w:name w:val="Balloon Text"/>
    <w:basedOn w:val="Normal"/>
    <w:link w:val="BalloonTextChar"/>
    <w:uiPriority w:val="99"/>
    <w:semiHidden/>
    <w:rsid w:val="00F72ACB"/>
    <w:rPr>
      <w:rFonts w:ascii="Tahoma" w:hAnsi="Tahoma" w:cs="Tahoma"/>
      <w:sz w:val="16"/>
      <w:szCs w:val="16"/>
    </w:rPr>
  </w:style>
  <w:style w:type="character" w:customStyle="1" w:styleId="BalloonTextChar">
    <w:name w:val="Balloon Text Char"/>
    <w:basedOn w:val="DefaultParagraphFont"/>
    <w:link w:val="BalloonText"/>
    <w:uiPriority w:val="99"/>
    <w:locked/>
    <w:rsid w:val="00F72ACB"/>
    <w:rPr>
      <w:rFonts w:ascii="Tahoma" w:hAnsi="Tahoma" w:cs="Tahoma"/>
      <w:sz w:val="16"/>
      <w:szCs w:val="16"/>
      <w:lang w:eastAsia="ru-RU"/>
    </w:rPr>
  </w:style>
  <w:style w:type="paragraph" w:styleId="ListParagraph">
    <w:name w:val="List Paragraph"/>
    <w:basedOn w:val="Normal"/>
    <w:link w:val="ListParagraphChar"/>
    <w:uiPriority w:val="99"/>
    <w:qFormat/>
    <w:rsid w:val="00F72ACB"/>
    <w:pPr>
      <w:spacing w:after="200" w:line="276" w:lineRule="auto"/>
      <w:ind w:left="720"/>
    </w:pPr>
    <w:rPr>
      <w:rFonts w:ascii="Calibri" w:eastAsia="Calibri" w:hAnsi="Calibri" w:cs="Calibri"/>
      <w:sz w:val="22"/>
      <w:szCs w:val="22"/>
      <w:lang w:eastAsia="en-US"/>
    </w:rPr>
  </w:style>
  <w:style w:type="table" w:customStyle="1" w:styleId="1">
    <w:name w:val="Сетка таблицы1"/>
    <w:uiPriority w:val="99"/>
    <w:rsid w:val="00F72ACB"/>
    <w:pPr>
      <w:jc w:val="both"/>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5A422C"/>
    <w:pPr>
      <w:spacing w:before="480" w:after="0" w:line="276" w:lineRule="auto"/>
      <w:outlineLvl w:val="9"/>
    </w:pPr>
    <w:rPr>
      <w:rFonts w:ascii="Cambria" w:hAnsi="Cambria" w:cs="Cambria"/>
      <w:color w:val="365F91"/>
      <w:sz w:val="28"/>
      <w:szCs w:val="28"/>
    </w:rPr>
  </w:style>
  <w:style w:type="paragraph" w:styleId="TOC1">
    <w:name w:val="toc 1"/>
    <w:basedOn w:val="Normal"/>
    <w:next w:val="Normal"/>
    <w:autoRedefine/>
    <w:uiPriority w:val="99"/>
    <w:semiHidden/>
    <w:rsid w:val="005A422C"/>
    <w:pPr>
      <w:spacing w:after="100"/>
    </w:pPr>
  </w:style>
  <w:style w:type="paragraph" w:styleId="TOC2">
    <w:name w:val="toc 2"/>
    <w:basedOn w:val="Normal"/>
    <w:next w:val="Normal"/>
    <w:autoRedefine/>
    <w:uiPriority w:val="99"/>
    <w:semiHidden/>
    <w:rsid w:val="005A422C"/>
    <w:pPr>
      <w:spacing w:after="100"/>
      <w:ind w:left="240"/>
    </w:pPr>
  </w:style>
  <w:style w:type="paragraph" w:styleId="TOC3">
    <w:name w:val="toc 3"/>
    <w:basedOn w:val="Normal"/>
    <w:next w:val="Normal"/>
    <w:autoRedefine/>
    <w:uiPriority w:val="99"/>
    <w:semiHidden/>
    <w:rsid w:val="005A422C"/>
    <w:pPr>
      <w:spacing w:after="100"/>
      <w:ind w:left="480"/>
    </w:pPr>
  </w:style>
  <w:style w:type="character" w:styleId="Hyperlink">
    <w:name w:val="Hyperlink"/>
    <w:basedOn w:val="DefaultParagraphFont"/>
    <w:uiPriority w:val="99"/>
    <w:rsid w:val="005A422C"/>
    <w:rPr>
      <w:color w:val="0000FF"/>
      <w:u w:val="single"/>
    </w:rPr>
  </w:style>
  <w:style w:type="paragraph" w:customStyle="1" w:styleId="a1">
    <w:name w:val="статья"/>
    <w:basedOn w:val="ConsPlusNormal"/>
    <w:link w:val="a2"/>
    <w:uiPriority w:val="99"/>
    <w:rsid w:val="0050633B"/>
    <w:pPr>
      <w:widowControl/>
      <w:spacing w:after="240"/>
      <w:ind w:firstLine="709"/>
      <w:jc w:val="both"/>
      <w:outlineLvl w:val="4"/>
    </w:pPr>
    <w:rPr>
      <w:rFonts w:ascii="Times New Roman" w:hAnsi="Times New Roman" w:cs="Times New Roman"/>
      <w:b/>
      <w:bCs/>
      <w:sz w:val="28"/>
      <w:szCs w:val="28"/>
    </w:rPr>
  </w:style>
  <w:style w:type="paragraph" w:styleId="TOC5">
    <w:name w:val="toc 5"/>
    <w:basedOn w:val="Normal"/>
    <w:next w:val="Normal"/>
    <w:autoRedefine/>
    <w:uiPriority w:val="99"/>
    <w:semiHidden/>
    <w:rsid w:val="00EE16F4"/>
    <w:pPr>
      <w:spacing w:after="100"/>
      <w:ind w:left="960"/>
    </w:pPr>
  </w:style>
  <w:style w:type="character" w:customStyle="1" w:styleId="ConsPlusNormal0">
    <w:name w:val="ConsPlusNormal Знак"/>
    <w:basedOn w:val="DefaultParagraphFont"/>
    <w:link w:val="ConsPlusNormal"/>
    <w:uiPriority w:val="99"/>
    <w:locked/>
    <w:rsid w:val="0050633B"/>
    <w:rPr>
      <w:rFonts w:ascii="Arial" w:hAnsi="Arial" w:cs="Arial"/>
      <w:lang w:val="ru-RU" w:eastAsia="ru-RU"/>
    </w:rPr>
  </w:style>
  <w:style w:type="character" w:customStyle="1" w:styleId="a2">
    <w:name w:val="статья Знак"/>
    <w:basedOn w:val="ConsPlusNormal0"/>
    <w:link w:val="a1"/>
    <w:uiPriority w:val="99"/>
    <w:locked/>
    <w:rsid w:val="0050633B"/>
    <w:rPr>
      <w:rFonts w:ascii="Times New Roman" w:hAnsi="Times New Roman" w:cs="Times New Roman"/>
      <w:b/>
      <w:bCs/>
      <w:sz w:val="28"/>
      <w:szCs w:val="28"/>
    </w:rPr>
  </w:style>
  <w:style w:type="paragraph" w:styleId="Header">
    <w:name w:val="header"/>
    <w:basedOn w:val="Normal"/>
    <w:link w:val="HeaderChar"/>
    <w:uiPriority w:val="99"/>
    <w:rsid w:val="00C90CBA"/>
    <w:pPr>
      <w:tabs>
        <w:tab w:val="center" w:pos="4677"/>
        <w:tab w:val="right" w:pos="9355"/>
      </w:tabs>
    </w:pPr>
  </w:style>
  <w:style w:type="character" w:customStyle="1" w:styleId="HeaderChar">
    <w:name w:val="Header Char"/>
    <w:basedOn w:val="DefaultParagraphFont"/>
    <w:link w:val="Header"/>
    <w:uiPriority w:val="99"/>
    <w:locked/>
    <w:rsid w:val="00C90CBA"/>
    <w:rPr>
      <w:rFonts w:ascii="Times New Roman" w:hAnsi="Times New Roman" w:cs="Times New Roman"/>
      <w:sz w:val="24"/>
      <w:szCs w:val="24"/>
      <w:lang w:eastAsia="ru-RU"/>
    </w:rPr>
  </w:style>
  <w:style w:type="character" w:customStyle="1" w:styleId="a3">
    <w:name w:val="Цветовое выделение"/>
    <w:uiPriority w:val="99"/>
    <w:rsid w:val="00BF1BAA"/>
    <w:rPr>
      <w:b/>
      <w:bCs/>
      <w:color w:val="000080"/>
      <w:sz w:val="20"/>
      <w:szCs w:val="20"/>
    </w:rPr>
  </w:style>
  <w:style w:type="character" w:customStyle="1" w:styleId="a4">
    <w:name w:val="Гипертекстовая ссылка"/>
    <w:uiPriority w:val="99"/>
    <w:rsid w:val="00BF1BAA"/>
    <w:rPr>
      <w:b/>
      <w:bCs/>
      <w:color w:val="008000"/>
      <w:sz w:val="20"/>
      <w:szCs w:val="20"/>
      <w:u w:val="single"/>
    </w:rPr>
  </w:style>
  <w:style w:type="paragraph" w:customStyle="1" w:styleId="a5">
    <w:name w:val="Заголовок статьи"/>
    <w:basedOn w:val="Normal"/>
    <w:next w:val="Normal"/>
    <w:uiPriority w:val="99"/>
    <w:rsid w:val="00E90BAC"/>
    <w:pPr>
      <w:widowControl w:val="0"/>
      <w:autoSpaceDE w:val="0"/>
      <w:autoSpaceDN w:val="0"/>
      <w:adjustRightInd w:val="0"/>
      <w:ind w:left="1612" w:hanging="892"/>
      <w:jc w:val="both"/>
    </w:pPr>
    <w:rPr>
      <w:rFonts w:ascii="Arial" w:hAnsi="Arial" w:cs="Arial"/>
      <w:sz w:val="20"/>
      <w:szCs w:val="20"/>
    </w:rPr>
  </w:style>
  <w:style w:type="paragraph" w:customStyle="1" w:styleId="a6">
    <w:name w:val="ОСНОВНОЙ !!!"/>
    <w:basedOn w:val="BodyText"/>
    <w:uiPriority w:val="99"/>
    <w:rsid w:val="00E90BAC"/>
    <w:pPr>
      <w:spacing w:before="120" w:after="0"/>
      <w:ind w:firstLine="902"/>
      <w:jc w:val="both"/>
    </w:pPr>
    <w:rPr>
      <w:rFonts w:ascii="Arial" w:hAnsi="Arial" w:cs="Arial"/>
      <w:lang w:eastAsia="ar-SA"/>
    </w:rPr>
  </w:style>
  <w:style w:type="paragraph" w:customStyle="1" w:styleId="a7">
    <w:name w:val="Стиль ОСНОВНОЙ !!! + Красный"/>
    <w:basedOn w:val="a6"/>
    <w:uiPriority w:val="99"/>
    <w:rsid w:val="00E90BAC"/>
  </w:style>
  <w:style w:type="paragraph" w:styleId="NormalWeb">
    <w:name w:val="Normal (Web)"/>
    <w:basedOn w:val="Normal"/>
    <w:uiPriority w:val="99"/>
    <w:rsid w:val="00E90BAC"/>
    <w:pPr>
      <w:shd w:val="clear" w:color="auto" w:fill="FFFFFF"/>
      <w:spacing w:before="100" w:beforeAutospacing="1" w:after="100" w:afterAutospacing="1"/>
      <w:ind w:left="249" w:hanging="249"/>
      <w:jc w:val="both"/>
    </w:pPr>
  </w:style>
  <w:style w:type="paragraph" w:styleId="BodyText">
    <w:name w:val="Body Text"/>
    <w:basedOn w:val="Normal"/>
    <w:link w:val="BodyTextChar"/>
    <w:uiPriority w:val="99"/>
    <w:rsid w:val="00E90BAC"/>
    <w:pPr>
      <w:spacing w:after="120"/>
    </w:pPr>
  </w:style>
  <w:style w:type="character" w:customStyle="1" w:styleId="BodyTextChar">
    <w:name w:val="Body Text Char"/>
    <w:basedOn w:val="DefaultParagraphFont"/>
    <w:link w:val="BodyText"/>
    <w:uiPriority w:val="99"/>
    <w:locked/>
    <w:rsid w:val="00E90BAC"/>
    <w:rPr>
      <w:rFonts w:ascii="Times New Roman" w:hAnsi="Times New Roman" w:cs="Times New Roman"/>
      <w:sz w:val="24"/>
      <w:szCs w:val="24"/>
      <w:lang w:eastAsia="ru-RU"/>
    </w:rPr>
  </w:style>
  <w:style w:type="character" w:customStyle="1" w:styleId="ListParagraphChar">
    <w:name w:val="List Paragraph Char"/>
    <w:basedOn w:val="DefaultParagraphFont"/>
    <w:link w:val="ListParagraph"/>
    <w:uiPriority w:val="99"/>
    <w:locked/>
    <w:rsid w:val="00D15EDE"/>
    <w:rPr>
      <w:rFonts w:ascii="Calibri" w:eastAsia="Times New Roman" w:hAnsi="Calibri" w:cs="Calibri"/>
    </w:rPr>
  </w:style>
  <w:style w:type="paragraph" w:customStyle="1" w:styleId="a">
    <w:name w:val="Подпункты маркированные"/>
    <w:basedOn w:val="Normal"/>
    <w:uiPriority w:val="99"/>
    <w:rsid w:val="00D15EDE"/>
    <w:pPr>
      <w:widowControl w:val="0"/>
      <w:numPr>
        <w:numId w:val="8"/>
      </w:numPr>
      <w:tabs>
        <w:tab w:val="left" w:pos="2415"/>
      </w:tabs>
      <w:suppressAutoHyphens/>
      <w:jc w:val="both"/>
    </w:pPr>
    <w:rPr>
      <w:rFonts w:eastAsia="Calibri"/>
      <w:kern w:val="1"/>
      <w:sz w:val="26"/>
      <w:szCs w:val="26"/>
    </w:rPr>
  </w:style>
  <w:style w:type="paragraph" w:customStyle="1" w:styleId="nienie">
    <w:name w:val="nienie"/>
    <w:basedOn w:val="Normal"/>
    <w:uiPriority w:val="99"/>
    <w:rsid w:val="00D15EDE"/>
    <w:pPr>
      <w:keepLines/>
      <w:widowControl w:val="0"/>
      <w:ind w:left="709" w:hanging="284"/>
      <w:jc w:val="both"/>
    </w:pPr>
    <w:rPr>
      <w:rFonts w:ascii="Peterburg" w:hAnsi="Peterburg" w:cs="Peterburg"/>
    </w:rPr>
  </w:style>
  <w:style w:type="paragraph" w:customStyle="1" w:styleId="Iauiue">
    <w:name w:val="Iau?iue"/>
    <w:uiPriority w:val="99"/>
    <w:rsid w:val="00FB54D8"/>
    <w:pPr>
      <w:widowControl w:val="0"/>
    </w:pPr>
    <w:rPr>
      <w:rFonts w:ascii="Times New Roman" w:eastAsia="Times New Roman" w:hAnsi="Times New Roman"/>
      <w:sz w:val="20"/>
      <w:szCs w:val="20"/>
    </w:rPr>
  </w:style>
  <w:style w:type="paragraph" w:customStyle="1" w:styleId="a8">
    <w:name w:val="Текст (лев. подпись)"/>
    <w:basedOn w:val="Normal"/>
    <w:next w:val="Normal"/>
    <w:uiPriority w:val="99"/>
    <w:rsid w:val="00A924C4"/>
    <w:pPr>
      <w:widowControl w:val="0"/>
      <w:autoSpaceDE w:val="0"/>
      <w:autoSpaceDN w:val="0"/>
      <w:adjustRightInd w:val="0"/>
    </w:pPr>
    <w:rPr>
      <w:rFonts w:ascii="Arial" w:hAnsi="Arial" w:cs="Arial"/>
      <w:sz w:val="20"/>
      <w:szCs w:val="20"/>
    </w:rPr>
  </w:style>
  <w:style w:type="paragraph" w:customStyle="1" w:styleId="a9">
    <w:name w:val="Колонтитул (левый)"/>
    <w:basedOn w:val="a8"/>
    <w:next w:val="Normal"/>
    <w:uiPriority w:val="99"/>
    <w:rsid w:val="00A924C4"/>
    <w:rPr>
      <w:sz w:val="12"/>
      <w:szCs w:val="12"/>
    </w:rPr>
  </w:style>
  <w:style w:type="paragraph" w:customStyle="1" w:styleId="aa">
    <w:name w:val="Текст (прав. подпись)"/>
    <w:basedOn w:val="Normal"/>
    <w:next w:val="Normal"/>
    <w:uiPriority w:val="99"/>
    <w:rsid w:val="00A924C4"/>
    <w:pPr>
      <w:widowControl w:val="0"/>
      <w:autoSpaceDE w:val="0"/>
      <w:autoSpaceDN w:val="0"/>
      <w:adjustRightInd w:val="0"/>
      <w:jc w:val="right"/>
    </w:pPr>
    <w:rPr>
      <w:rFonts w:ascii="Arial" w:hAnsi="Arial" w:cs="Arial"/>
      <w:sz w:val="20"/>
      <w:szCs w:val="20"/>
    </w:rPr>
  </w:style>
  <w:style w:type="paragraph" w:customStyle="1" w:styleId="ab">
    <w:name w:val="Колонтитул (правый)"/>
    <w:basedOn w:val="aa"/>
    <w:next w:val="Normal"/>
    <w:uiPriority w:val="99"/>
    <w:rsid w:val="00A924C4"/>
    <w:rPr>
      <w:sz w:val="12"/>
      <w:szCs w:val="12"/>
    </w:rPr>
  </w:style>
  <w:style w:type="paragraph" w:customStyle="1" w:styleId="ac">
    <w:name w:val="Комментарий"/>
    <w:basedOn w:val="Normal"/>
    <w:next w:val="Normal"/>
    <w:uiPriority w:val="99"/>
    <w:rsid w:val="00A924C4"/>
    <w:pPr>
      <w:widowControl w:val="0"/>
      <w:autoSpaceDE w:val="0"/>
      <w:autoSpaceDN w:val="0"/>
      <w:adjustRightInd w:val="0"/>
      <w:ind w:left="170"/>
      <w:jc w:val="both"/>
    </w:pPr>
    <w:rPr>
      <w:rFonts w:ascii="Arial" w:hAnsi="Arial" w:cs="Arial"/>
      <w:i/>
      <w:iCs/>
      <w:color w:val="800080"/>
      <w:sz w:val="20"/>
      <w:szCs w:val="20"/>
    </w:rPr>
  </w:style>
  <w:style w:type="paragraph" w:customStyle="1" w:styleId="ad">
    <w:name w:val="Комментарий пользователя"/>
    <w:basedOn w:val="ac"/>
    <w:next w:val="Normal"/>
    <w:uiPriority w:val="99"/>
    <w:rsid w:val="00A924C4"/>
    <w:pPr>
      <w:jc w:val="left"/>
    </w:pPr>
    <w:rPr>
      <w:color w:val="000080"/>
    </w:rPr>
  </w:style>
  <w:style w:type="character" w:customStyle="1" w:styleId="ae">
    <w:name w:val="Найденные слова"/>
    <w:basedOn w:val="a3"/>
    <w:uiPriority w:val="99"/>
    <w:rsid w:val="00A924C4"/>
  </w:style>
  <w:style w:type="character" w:customStyle="1" w:styleId="af">
    <w:name w:val="Не вступил в силу"/>
    <w:uiPriority w:val="99"/>
    <w:rsid w:val="00A924C4"/>
    <w:rPr>
      <w:b/>
      <w:bCs/>
      <w:color w:val="008080"/>
      <w:sz w:val="20"/>
      <w:szCs w:val="20"/>
    </w:rPr>
  </w:style>
  <w:style w:type="paragraph" w:customStyle="1" w:styleId="af0">
    <w:name w:val="Таблицы (моноширинный)"/>
    <w:basedOn w:val="Normal"/>
    <w:next w:val="Normal"/>
    <w:uiPriority w:val="99"/>
    <w:rsid w:val="00A924C4"/>
    <w:pPr>
      <w:widowControl w:val="0"/>
      <w:autoSpaceDE w:val="0"/>
      <w:autoSpaceDN w:val="0"/>
      <w:adjustRightInd w:val="0"/>
      <w:jc w:val="both"/>
    </w:pPr>
    <w:rPr>
      <w:rFonts w:ascii="Courier New" w:hAnsi="Courier New" w:cs="Courier New"/>
      <w:sz w:val="20"/>
      <w:szCs w:val="20"/>
    </w:rPr>
  </w:style>
  <w:style w:type="paragraph" w:customStyle="1" w:styleId="af1">
    <w:name w:val="Оглавление"/>
    <w:basedOn w:val="af0"/>
    <w:next w:val="Normal"/>
    <w:uiPriority w:val="99"/>
    <w:rsid w:val="00A924C4"/>
    <w:pPr>
      <w:ind w:left="140"/>
    </w:pPr>
  </w:style>
  <w:style w:type="paragraph" w:customStyle="1" w:styleId="af2">
    <w:name w:val="Основное меню"/>
    <w:basedOn w:val="Normal"/>
    <w:next w:val="Normal"/>
    <w:uiPriority w:val="99"/>
    <w:rsid w:val="00A924C4"/>
    <w:pPr>
      <w:widowControl w:val="0"/>
      <w:autoSpaceDE w:val="0"/>
      <w:autoSpaceDN w:val="0"/>
      <w:adjustRightInd w:val="0"/>
      <w:ind w:firstLine="720"/>
      <w:jc w:val="both"/>
    </w:pPr>
    <w:rPr>
      <w:rFonts w:ascii="Verdana" w:hAnsi="Verdana" w:cs="Verdana"/>
      <w:sz w:val="16"/>
      <w:szCs w:val="16"/>
    </w:rPr>
  </w:style>
  <w:style w:type="paragraph" w:customStyle="1" w:styleId="af3">
    <w:name w:val="Переменная часть"/>
    <w:basedOn w:val="af2"/>
    <w:next w:val="Normal"/>
    <w:uiPriority w:val="99"/>
    <w:rsid w:val="00A924C4"/>
  </w:style>
  <w:style w:type="paragraph" w:customStyle="1" w:styleId="af4">
    <w:name w:val="Постоянная часть"/>
    <w:basedOn w:val="af2"/>
    <w:next w:val="Normal"/>
    <w:uiPriority w:val="99"/>
    <w:rsid w:val="00A924C4"/>
    <w:rPr>
      <w:b/>
      <w:bCs/>
      <w:u w:val="single"/>
    </w:rPr>
  </w:style>
  <w:style w:type="paragraph" w:customStyle="1" w:styleId="af5">
    <w:name w:val="Прижатый влево"/>
    <w:basedOn w:val="Normal"/>
    <w:next w:val="Normal"/>
    <w:uiPriority w:val="99"/>
    <w:rsid w:val="00A924C4"/>
    <w:pPr>
      <w:widowControl w:val="0"/>
      <w:autoSpaceDE w:val="0"/>
      <w:autoSpaceDN w:val="0"/>
      <w:adjustRightInd w:val="0"/>
    </w:pPr>
    <w:rPr>
      <w:rFonts w:ascii="Arial" w:hAnsi="Arial" w:cs="Arial"/>
      <w:sz w:val="20"/>
      <w:szCs w:val="20"/>
    </w:rPr>
  </w:style>
  <w:style w:type="character" w:customStyle="1" w:styleId="af6">
    <w:name w:val="Продолжение ссылки"/>
    <w:basedOn w:val="a4"/>
    <w:uiPriority w:val="99"/>
    <w:rsid w:val="00A924C4"/>
  </w:style>
  <w:style w:type="paragraph" w:customStyle="1" w:styleId="af7">
    <w:name w:val="Словарная статья"/>
    <w:basedOn w:val="Normal"/>
    <w:next w:val="Normal"/>
    <w:uiPriority w:val="99"/>
    <w:rsid w:val="00A924C4"/>
    <w:pPr>
      <w:widowControl w:val="0"/>
      <w:autoSpaceDE w:val="0"/>
      <w:autoSpaceDN w:val="0"/>
      <w:adjustRightInd w:val="0"/>
      <w:ind w:right="118"/>
      <w:jc w:val="both"/>
    </w:pPr>
    <w:rPr>
      <w:rFonts w:ascii="Arial" w:hAnsi="Arial" w:cs="Arial"/>
      <w:sz w:val="20"/>
      <w:szCs w:val="20"/>
    </w:rPr>
  </w:style>
  <w:style w:type="paragraph" w:customStyle="1" w:styleId="af8">
    <w:name w:val="Текст (справка)"/>
    <w:basedOn w:val="Normal"/>
    <w:next w:val="Normal"/>
    <w:uiPriority w:val="99"/>
    <w:rsid w:val="00A924C4"/>
    <w:pPr>
      <w:widowControl w:val="0"/>
      <w:autoSpaceDE w:val="0"/>
      <w:autoSpaceDN w:val="0"/>
      <w:adjustRightInd w:val="0"/>
      <w:ind w:left="170" w:right="170"/>
    </w:pPr>
    <w:rPr>
      <w:rFonts w:ascii="Arial" w:hAnsi="Arial" w:cs="Arial"/>
      <w:sz w:val="20"/>
      <w:szCs w:val="20"/>
    </w:rPr>
  </w:style>
  <w:style w:type="character" w:customStyle="1" w:styleId="af9">
    <w:name w:val="Утратил силу"/>
    <w:uiPriority w:val="99"/>
    <w:rsid w:val="00A924C4"/>
    <w:rPr>
      <w:b/>
      <w:bCs/>
      <w:strike/>
      <w:color w:val="808000"/>
      <w:sz w:val="20"/>
      <w:szCs w:val="20"/>
    </w:rPr>
  </w:style>
  <w:style w:type="paragraph" w:styleId="PlainText">
    <w:name w:val="Plain Text"/>
    <w:basedOn w:val="Normal"/>
    <w:link w:val="PlainTextChar"/>
    <w:uiPriority w:val="99"/>
    <w:rsid w:val="00A924C4"/>
    <w:rPr>
      <w:rFonts w:ascii="Courier New" w:hAnsi="Courier New" w:cs="Courier New"/>
      <w:sz w:val="20"/>
      <w:szCs w:val="20"/>
    </w:rPr>
  </w:style>
  <w:style w:type="character" w:customStyle="1" w:styleId="PlainTextChar">
    <w:name w:val="Plain Text Char"/>
    <w:basedOn w:val="DefaultParagraphFont"/>
    <w:link w:val="PlainText"/>
    <w:uiPriority w:val="99"/>
    <w:locked/>
    <w:rsid w:val="00A924C4"/>
    <w:rPr>
      <w:rFonts w:ascii="Courier New" w:hAnsi="Courier New" w:cs="Courier New"/>
      <w:sz w:val="20"/>
      <w:szCs w:val="20"/>
      <w:lang w:eastAsia="ru-RU"/>
    </w:rPr>
  </w:style>
  <w:style w:type="paragraph" w:customStyle="1" w:styleId="3">
    <w:name w:val="Стиль Заголовок 3 + Черный"/>
    <w:basedOn w:val="Heading3"/>
    <w:next w:val="Heading6"/>
    <w:uiPriority w:val="99"/>
    <w:rsid w:val="00A924C4"/>
    <w:pPr>
      <w:keepLines w:val="0"/>
      <w:tabs>
        <w:tab w:val="left" w:pos="3402"/>
        <w:tab w:val="left" w:pos="4891"/>
      </w:tabs>
      <w:spacing w:before="240"/>
      <w:ind w:left="1276" w:hanging="1276"/>
    </w:pPr>
    <w:rPr>
      <w:rFonts w:ascii="Times New Roman" w:hAnsi="Times New Roman" w:cs="Times New Roman"/>
      <w:i/>
      <w:iCs/>
      <w:color w:val="000000"/>
      <w:sz w:val="26"/>
      <w:szCs w:val="26"/>
      <w:lang w:eastAsia="ar-SA"/>
    </w:rPr>
  </w:style>
  <w:style w:type="paragraph" w:customStyle="1" w:styleId="312">
    <w:name w:val="Стиль Заголовок 3 + 12 пт"/>
    <w:basedOn w:val="Heading3"/>
    <w:uiPriority w:val="99"/>
    <w:rsid w:val="00A924C4"/>
    <w:pPr>
      <w:keepLines w:val="0"/>
      <w:tabs>
        <w:tab w:val="left" w:pos="3402"/>
        <w:tab w:val="left" w:pos="4891"/>
      </w:tabs>
      <w:spacing w:before="240"/>
      <w:ind w:left="1276" w:hanging="1276"/>
    </w:pPr>
    <w:rPr>
      <w:rFonts w:ascii="Times New Roman" w:hAnsi="Times New Roman" w:cs="Times New Roman"/>
      <w:i/>
      <w:iCs/>
      <w:color w:val="0000FF"/>
      <w:lang w:eastAsia="ar-SA"/>
    </w:rPr>
  </w:style>
  <w:style w:type="paragraph" w:customStyle="1" w:styleId="western">
    <w:name w:val="western"/>
    <w:basedOn w:val="Normal"/>
    <w:uiPriority w:val="99"/>
    <w:rsid w:val="00A924C4"/>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a">
    <w:name w:val="Îáû÷íûé"/>
    <w:uiPriority w:val="99"/>
    <w:rsid w:val="00A924C4"/>
    <w:pPr>
      <w:widowControl w:val="0"/>
    </w:pPr>
    <w:rPr>
      <w:rFonts w:ascii="Times New Roman" w:eastAsia="Times New Roman" w:hAnsi="Times New Roman"/>
      <w:sz w:val="28"/>
      <w:szCs w:val="28"/>
    </w:rPr>
  </w:style>
  <w:style w:type="paragraph" w:styleId="BodyTextIndent">
    <w:name w:val="Body Text Indent"/>
    <w:basedOn w:val="Normal"/>
    <w:link w:val="BodyTextIndentChar"/>
    <w:uiPriority w:val="99"/>
    <w:rsid w:val="00A924C4"/>
    <w:pPr>
      <w:widowControl w:val="0"/>
      <w:autoSpaceDE w:val="0"/>
      <w:autoSpaceDN w:val="0"/>
      <w:adjustRightInd w:val="0"/>
      <w:spacing w:after="120"/>
      <w:ind w:left="283" w:firstLine="720"/>
      <w:jc w:val="both"/>
    </w:pPr>
    <w:rPr>
      <w:rFonts w:ascii="Arial" w:hAnsi="Arial" w:cs="Arial"/>
      <w:sz w:val="20"/>
      <w:szCs w:val="20"/>
    </w:rPr>
  </w:style>
  <w:style w:type="character" w:customStyle="1" w:styleId="BodyTextIndentChar">
    <w:name w:val="Body Text Indent Char"/>
    <w:basedOn w:val="DefaultParagraphFont"/>
    <w:link w:val="BodyTextIndent"/>
    <w:uiPriority w:val="99"/>
    <w:locked/>
    <w:rsid w:val="00A924C4"/>
    <w:rPr>
      <w:rFonts w:ascii="Arial" w:hAnsi="Arial" w:cs="Arial"/>
      <w:sz w:val="20"/>
      <w:szCs w:val="20"/>
      <w:lang w:eastAsia="ru-RU"/>
    </w:rPr>
  </w:style>
  <w:style w:type="paragraph" w:styleId="BodyText2">
    <w:name w:val="Body Text 2"/>
    <w:basedOn w:val="Normal"/>
    <w:link w:val="BodyText2Char"/>
    <w:uiPriority w:val="99"/>
    <w:rsid w:val="00A924C4"/>
    <w:pPr>
      <w:widowControl w:val="0"/>
      <w:autoSpaceDE w:val="0"/>
      <w:autoSpaceDN w:val="0"/>
      <w:adjustRightInd w:val="0"/>
      <w:spacing w:after="120" w:line="480" w:lineRule="auto"/>
      <w:ind w:firstLine="720"/>
      <w:jc w:val="both"/>
    </w:pPr>
    <w:rPr>
      <w:rFonts w:ascii="Arial" w:eastAsia="Calibri" w:hAnsi="Arial" w:cs="Arial"/>
      <w:sz w:val="22"/>
      <w:szCs w:val="22"/>
      <w:lang w:eastAsia="en-US"/>
    </w:rPr>
  </w:style>
  <w:style w:type="character" w:customStyle="1" w:styleId="BodyText2Char1">
    <w:name w:val="Body Text 2 Char1"/>
    <w:basedOn w:val="DefaultParagraphFont"/>
    <w:link w:val="BodyText2"/>
    <w:uiPriority w:val="99"/>
    <w:semiHidden/>
    <w:rsid w:val="002B53EB"/>
    <w:rPr>
      <w:rFonts w:ascii="Times New Roman" w:eastAsia="Times New Roman" w:hAnsi="Times New Roman"/>
      <w:sz w:val="24"/>
      <w:szCs w:val="24"/>
    </w:rPr>
  </w:style>
  <w:style w:type="character" w:customStyle="1" w:styleId="21">
    <w:name w:val="Основной текст 2 Знак1"/>
    <w:basedOn w:val="DefaultParagraphFont"/>
    <w:uiPriority w:val="99"/>
    <w:semiHidden/>
    <w:rsid w:val="00A924C4"/>
    <w:rPr>
      <w:rFonts w:ascii="Times New Roman" w:hAnsi="Times New Roman" w:cs="Times New Roman"/>
      <w:sz w:val="24"/>
      <w:szCs w:val="24"/>
      <w:lang w:eastAsia="ru-RU"/>
    </w:rPr>
  </w:style>
  <w:style w:type="paragraph" w:customStyle="1" w:styleId="2">
    <w:name w:val="Îñíîâíîé òåêñò 2"/>
    <w:basedOn w:val="Normal"/>
    <w:uiPriority w:val="99"/>
    <w:rsid w:val="00A924C4"/>
    <w:pPr>
      <w:widowControl w:val="0"/>
      <w:suppressAutoHyphens/>
      <w:ind w:firstLine="720"/>
      <w:jc w:val="both"/>
    </w:pPr>
    <w:rPr>
      <w:b/>
      <w:bCs/>
      <w:color w:val="000000"/>
      <w:lang w:val="en-US" w:eastAsia="ar-SA"/>
    </w:rPr>
  </w:style>
  <w:style w:type="paragraph" w:customStyle="1" w:styleId="10">
    <w:name w:val="Обычный1"/>
    <w:uiPriority w:val="99"/>
    <w:rsid w:val="00A924C4"/>
    <w:pPr>
      <w:widowControl w:val="0"/>
      <w:snapToGrid w:val="0"/>
    </w:pPr>
    <w:rPr>
      <w:rFonts w:ascii="Times New Roman" w:eastAsia="Times New Roman" w:hAnsi="Times New Roman"/>
      <w:sz w:val="20"/>
      <w:szCs w:val="20"/>
    </w:rPr>
  </w:style>
  <w:style w:type="paragraph" w:customStyle="1" w:styleId="ConsNonformat">
    <w:name w:val="ConsNonformat"/>
    <w:uiPriority w:val="99"/>
    <w:rsid w:val="00A924C4"/>
    <w:pPr>
      <w:widowControl w:val="0"/>
      <w:autoSpaceDE w:val="0"/>
      <w:autoSpaceDN w:val="0"/>
      <w:adjustRightInd w:val="0"/>
    </w:pPr>
    <w:rPr>
      <w:rFonts w:ascii="Courier New" w:eastAsia="Times New Roman" w:hAnsi="Courier New" w:cs="Courier New"/>
      <w:sz w:val="20"/>
      <w:szCs w:val="20"/>
    </w:rPr>
  </w:style>
  <w:style w:type="paragraph" w:customStyle="1" w:styleId="ConsNormal">
    <w:name w:val="ConsNormal"/>
    <w:uiPriority w:val="99"/>
    <w:rsid w:val="00A924C4"/>
    <w:pPr>
      <w:widowControl w:val="0"/>
      <w:autoSpaceDE w:val="0"/>
      <w:autoSpaceDN w:val="0"/>
      <w:adjustRightInd w:val="0"/>
      <w:ind w:firstLine="720"/>
    </w:pPr>
    <w:rPr>
      <w:rFonts w:ascii="Arial" w:eastAsia="Times New Roman" w:hAnsi="Arial" w:cs="Arial"/>
      <w:sz w:val="20"/>
      <w:szCs w:val="20"/>
    </w:rPr>
  </w:style>
  <w:style w:type="paragraph" w:styleId="Title">
    <w:name w:val="Title"/>
    <w:basedOn w:val="Normal"/>
    <w:next w:val="Subtitle"/>
    <w:link w:val="TitleChar"/>
    <w:uiPriority w:val="99"/>
    <w:qFormat/>
    <w:rsid w:val="00A924C4"/>
    <w:pPr>
      <w:suppressAutoHyphens/>
      <w:autoSpaceDE w:val="0"/>
      <w:spacing w:line="480" w:lineRule="auto"/>
      <w:jc w:val="center"/>
    </w:pPr>
    <w:rPr>
      <w:sz w:val="28"/>
      <w:szCs w:val="28"/>
      <w:lang w:eastAsia="ar-SA"/>
    </w:rPr>
  </w:style>
  <w:style w:type="character" w:customStyle="1" w:styleId="TitleChar">
    <w:name w:val="Title Char"/>
    <w:basedOn w:val="DefaultParagraphFont"/>
    <w:link w:val="Title"/>
    <w:uiPriority w:val="99"/>
    <w:locked/>
    <w:rsid w:val="00A924C4"/>
    <w:rPr>
      <w:rFonts w:ascii="Times New Roman" w:hAnsi="Times New Roman" w:cs="Times New Roman"/>
      <w:sz w:val="32"/>
      <w:szCs w:val="32"/>
      <w:lang w:eastAsia="ar-SA" w:bidi="ar-SA"/>
    </w:rPr>
  </w:style>
  <w:style w:type="paragraph" w:styleId="Subtitle">
    <w:name w:val="Subtitle"/>
    <w:basedOn w:val="Normal"/>
    <w:link w:val="SubtitleChar"/>
    <w:uiPriority w:val="99"/>
    <w:qFormat/>
    <w:rsid w:val="00A924C4"/>
    <w:pPr>
      <w:widowControl w:val="0"/>
      <w:autoSpaceDE w:val="0"/>
      <w:autoSpaceDN w:val="0"/>
      <w:adjustRightInd w:val="0"/>
      <w:spacing w:after="60"/>
      <w:ind w:firstLine="720"/>
      <w:jc w:val="center"/>
      <w:outlineLvl w:val="1"/>
    </w:pPr>
    <w:rPr>
      <w:rFonts w:ascii="Arial" w:hAnsi="Arial" w:cs="Arial"/>
    </w:rPr>
  </w:style>
  <w:style w:type="character" w:customStyle="1" w:styleId="SubtitleChar">
    <w:name w:val="Subtitle Char"/>
    <w:basedOn w:val="DefaultParagraphFont"/>
    <w:link w:val="Subtitle"/>
    <w:uiPriority w:val="99"/>
    <w:locked/>
    <w:rsid w:val="00A924C4"/>
    <w:rPr>
      <w:rFonts w:ascii="Arial" w:hAnsi="Arial" w:cs="Arial"/>
      <w:sz w:val="24"/>
      <w:szCs w:val="24"/>
      <w:lang w:eastAsia="ru-RU"/>
    </w:rPr>
  </w:style>
  <w:style w:type="table" w:customStyle="1" w:styleId="20">
    <w:name w:val="Сетка таблицы2"/>
    <w:uiPriority w:val="99"/>
    <w:rsid w:val="00A924C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A924C4"/>
    <w:rPr>
      <w:sz w:val="16"/>
      <w:szCs w:val="16"/>
    </w:rPr>
  </w:style>
  <w:style w:type="paragraph" w:styleId="CommentText">
    <w:name w:val="annotation text"/>
    <w:basedOn w:val="Normal"/>
    <w:link w:val="CommentTextChar"/>
    <w:uiPriority w:val="99"/>
    <w:semiHidden/>
    <w:rsid w:val="00A924C4"/>
    <w:rPr>
      <w:sz w:val="20"/>
      <w:szCs w:val="20"/>
    </w:rPr>
  </w:style>
  <w:style w:type="character" w:customStyle="1" w:styleId="CommentTextChar">
    <w:name w:val="Comment Text Char"/>
    <w:basedOn w:val="DefaultParagraphFont"/>
    <w:link w:val="CommentText"/>
    <w:uiPriority w:val="99"/>
    <w:locked/>
    <w:rsid w:val="00A924C4"/>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A924C4"/>
    <w:rPr>
      <w:b/>
      <w:bCs/>
    </w:rPr>
  </w:style>
  <w:style w:type="character" w:customStyle="1" w:styleId="CommentSubjectChar">
    <w:name w:val="Comment Subject Char"/>
    <w:basedOn w:val="CommentTextChar"/>
    <w:link w:val="CommentSubject"/>
    <w:uiPriority w:val="99"/>
    <w:locked/>
    <w:rsid w:val="00A924C4"/>
    <w:rPr>
      <w:b/>
      <w:bCs/>
    </w:rPr>
  </w:style>
  <w:style w:type="character" w:styleId="IntenseEmphasis">
    <w:name w:val="Intense Emphasis"/>
    <w:basedOn w:val="DefaultParagraphFont"/>
    <w:uiPriority w:val="99"/>
    <w:qFormat/>
    <w:rsid w:val="00A924C4"/>
    <w:rPr>
      <w:b/>
      <w:bCs/>
      <w:i/>
      <w:iCs/>
      <w:color w:val="4F81BD"/>
    </w:rPr>
  </w:style>
  <w:style w:type="paragraph" w:styleId="Quote">
    <w:name w:val="Quote"/>
    <w:basedOn w:val="Normal"/>
    <w:next w:val="Normal"/>
    <w:link w:val="QuoteChar"/>
    <w:uiPriority w:val="99"/>
    <w:qFormat/>
    <w:rsid w:val="00A924C4"/>
    <w:pPr>
      <w:spacing w:after="200" w:line="276" w:lineRule="auto"/>
      <w:ind w:firstLine="709"/>
      <w:jc w:val="both"/>
    </w:pPr>
    <w:rPr>
      <w:rFonts w:ascii="Calibri" w:eastAsia="Calibri" w:hAnsi="Calibri" w:cs="Calibri"/>
      <w:i/>
      <w:iCs/>
      <w:color w:val="000000"/>
      <w:sz w:val="22"/>
      <w:szCs w:val="22"/>
      <w:lang w:eastAsia="en-US"/>
    </w:rPr>
  </w:style>
  <w:style w:type="character" w:customStyle="1" w:styleId="QuoteChar">
    <w:name w:val="Quote Char"/>
    <w:basedOn w:val="DefaultParagraphFont"/>
    <w:link w:val="Quote"/>
    <w:uiPriority w:val="99"/>
    <w:locked/>
    <w:rsid w:val="00A924C4"/>
    <w:rPr>
      <w:rFonts w:ascii="Calibri" w:eastAsia="Times New Roman" w:hAnsi="Calibri" w:cs="Calibri"/>
      <w:i/>
      <w:iCs/>
      <w:color w:val="000000"/>
    </w:rPr>
  </w:style>
  <w:style w:type="paragraph" w:styleId="IntenseQuote">
    <w:name w:val="Intense Quote"/>
    <w:basedOn w:val="Normal"/>
    <w:next w:val="Normal"/>
    <w:link w:val="IntenseQuoteChar"/>
    <w:uiPriority w:val="99"/>
    <w:qFormat/>
    <w:rsid w:val="00A924C4"/>
    <w:pPr>
      <w:pBdr>
        <w:bottom w:val="single" w:sz="4" w:space="4" w:color="4F81BD"/>
      </w:pBdr>
      <w:spacing w:before="200" w:after="280" w:line="276" w:lineRule="auto"/>
      <w:ind w:left="936" w:right="936" w:firstLine="709"/>
      <w:jc w:val="both"/>
    </w:pPr>
    <w:rPr>
      <w:rFonts w:ascii="Calibri" w:eastAsia="Calibri" w:hAnsi="Calibri" w:cs="Calibri"/>
      <w:b/>
      <w:bCs/>
      <w:i/>
      <w:iCs/>
      <w:color w:val="4F81BD"/>
      <w:sz w:val="22"/>
      <w:szCs w:val="22"/>
      <w:lang w:eastAsia="en-US"/>
    </w:rPr>
  </w:style>
  <w:style w:type="character" w:customStyle="1" w:styleId="IntenseQuoteChar">
    <w:name w:val="Intense Quote Char"/>
    <w:basedOn w:val="DefaultParagraphFont"/>
    <w:link w:val="IntenseQuote"/>
    <w:uiPriority w:val="99"/>
    <w:locked/>
    <w:rsid w:val="00A924C4"/>
    <w:rPr>
      <w:rFonts w:ascii="Calibri" w:eastAsia="Times New Roman" w:hAnsi="Calibri" w:cs="Calibri"/>
      <w:b/>
      <w:bCs/>
      <w:i/>
      <w:iCs/>
      <w:color w:val="4F81BD"/>
    </w:rPr>
  </w:style>
  <w:style w:type="paragraph" w:customStyle="1" w:styleId="afb">
    <w:name w:val="Главы"/>
    <w:basedOn w:val="Heading1"/>
    <w:link w:val="afc"/>
    <w:uiPriority w:val="99"/>
    <w:rsid w:val="00A924C4"/>
    <w:pPr>
      <w:widowControl w:val="0"/>
      <w:suppressAutoHyphens/>
      <w:spacing w:before="480" w:after="0"/>
      <w:jc w:val="center"/>
    </w:pPr>
    <w:rPr>
      <w:rFonts w:ascii="Times New Roman" w:hAnsi="Times New Roman" w:cs="Times New Roman"/>
      <w:color w:val="000000"/>
      <w:sz w:val="24"/>
      <w:szCs w:val="24"/>
    </w:rPr>
  </w:style>
  <w:style w:type="character" w:customStyle="1" w:styleId="afc">
    <w:name w:val="Главы Знак"/>
    <w:link w:val="afb"/>
    <w:uiPriority w:val="99"/>
    <w:locked/>
    <w:rsid w:val="00A924C4"/>
    <w:rPr>
      <w:rFonts w:ascii="Times New Roman" w:hAnsi="Times New Roman" w:cs="Times New Roman"/>
      <w:b/>
      <w:bCs/>
      <w:color w:val="000000"/>
      <w:sz w:val="28"/>
      <w:szCs w:val="28"/>
      <w:lang w:eastAsia="ru-RU"/>
    </w:rPr>
  </w:style>
  <w:style w:type="paragraph" w:customStyle="1" w:styleId="Heading">
    <w:name w:val="Heading"/>
    <w:uiPriority w:val="99"/>
    <w:rsid w:val="00A924C4"/>
    <w:pPr>
      <w:autoSpaceDE w:val="0"/>
      <w:autoSpaceDN w:val="0"/>
      <w:adjustRightInd w:val="0"/>
    </w:pPr>
    <w:rPr>
      <w:rFonts w:ascii="Arial" w:eastAsia="Times New Roman" w:hAnsi="Arial" w:cs="Arial"/>
      <w:b/>
      <w:bCs/>
    </w:rPr>
  </w:style>
  <w:style w:type="character" w:styleId="FollowedHyperlink">
    <w:name w:val="FollowedHyperlink"/>
    <w:basedOn w:val="DefaultParagraphFont"/>
    <w:uiPriority w:val="99"/>
    <w:rsid w:val="00A924C4"/>
    <w:rPr>
      <w:color w:val="800080"/>
      <w:u w:val="single"/>
    </w:rPr>
  </w:style>
  <w:style w:type="paragraph" w:styleId="FootnoteText">
    <w:name w:val="footnote text"/>
    <w:basedOn w:val="Normal"/>
    <w:link w:val="FootnoteTextChar"/>
    <w:uiPriority w:val="99"/>
    <w:semiHidden/>
    <w:rsid w:val="00A924C4"/>
    <w:pPr>
      <w:ind w:firstLine="709"/>
      <w:jc w:val="both"/>
    </w:pPr>
    <w:rPr>
      <w:sz w:val="20"/>
      <w:szCs w:val="20"/>
    </w:rPr>
  </w:style>
  <w:style w:type="character" w:customStyle="1" w:styleId="FootnoteTextChar">
    <w:name w:val="Footnote Text Char"/>
    <w:basedOn w:val="DefaultParagraphFont"/>
    <w:link w:val="FootnoteText"/>
    <w:uiPriority w:val="99"/>
    <w:locked/>
    <w:rsid w:val="00A924C4"/>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A924C4"/>
    <w:pPr>
      <w:ind w:left="540" w:hanging="540"/>
      <w:jc w:val="both"/>
    </w:pPr>
    <w:rPr>
      <w:b/>
      <w:bCs/>
    </w:rPr>
  </w:style>
  <w:style w:type="character" w:customStyle="1" w:styleId="BodyTextIndent2Char">
    <w:name w:val="Body Text Indent 2 Char"/>
    <w:basedOn w:val="DefaultParagraphFont"/>
    <w:link w:val="BodyTextIndent2"/>
    <w:uiPriority w:val="99"/>
    <w:locked/>
    <w:rsid w:val="00A924C4"/>
    <w:rPr>
      <w:rFonts w:ascii="Times New Roman" w:hAnsi="Times New Roman" w:cs="Times New Roman"/>
      <w:b/>
      <w:bCs/>
      <w:sz w:val="20"/>
      <w:szCs w:val="20"/>
      <w:lang w:eastAsia="ru-RU"/>
    </w:rPr>
  </w:style>
  <w:style w:type="paragraph" w:styleId="BodyTextIndent3">
    <w:name w:val="Body Text Indent 3"/>
    <w:basedOn w:val="Normal"/>
    <w:link w:val="BodyTextIndent3Char"/>
    <w:uiPriority w:val="99"/>
    <w:rsid w:val="00A924C4"/>
    <w:pPr>
      <w:ind w:left="360" w:hanging="360"/>
      <w:jc w:val="both"/>
    </w:pPr>
    <w:rPr>
      <w:b/>
      <w:bCs/>
      <w:sz w:val="28"/>
      <w:szCs w:val="28"/>
    </w:rPr>
  </w:style>
  <w:style w:type="character" w:customStyle="1" w:styleId="BodyTextIndent3Char">
    <w:name w:val="Body Text Indent 3 Char"/>
    <w:basedOn w:val="DefaultParagraphFont"/>
    <w:link w:val="BodyTextIndent3"/>
    <w:uiPriority w:val="99"/>
    <w:locked/>
    <w:rsid w:val="00A924C4"/>
    <w:rPr>
      <w:rFonts w:ascii="Times New Roman" w:hAnsi="Times New Roman" w:cs="Times New Roman"/>
      <w:b/>
      <w:bCs/>
      <w:sz w:val="24"/>
      <w:szCs w:val="24"/>
      <w:lang w:eastAsia="ru-RU"/>
    </w:rPr>
  </w:style>
  <w:style w:type="paragraph" w:customStyle="1" w:styleId="31">
    <w:name w:val="Основной текст с отступом 31"/>
    <w:basedOn w:val="Normal"/>
    <w:uiPriority w:val="99"/>
    <w:rsid w:val="00A924C4"/>
    <w:pPr>
      <w:tabs>
        <w:tab w:val="left" w:pos="709"/>
      </w:tabs>
      <w:ind w:firstLine="709"/>
      <w:jc w:val="both"/>
    </w:pPr>
    <w:rPr>
      <w:rFonts w:ascii="TimesET" w:eastAsia="Calibri" w:hAnsi="TimesET" w:cs="TimesET"/>
    </w:rPr>
  </w:style>
  <w:style w:type="paragraph" w:customStyle="1" w:styleId="afd">
    <w:name w:val="Готовый"/>
    <w:basedOn w:val="Normal"/>
    <w:uiPriority w:val="99"/>
    <w:rsid w:val="00A924C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cs="Courier New"/>
      <w:sz w:val="20"/>
      <w:szCs w:val="20"/>
    </w:rPr>
  </w:style>
  <w:style w:type="paragraph" w:customStyle="1" w:styleId="ConsTitle">
    <w:name w:val="ConsTitle"/>
    <w:uiPriority w:val="99"/>
    <w:rsid w:val="00A924C4"/>
    <w:pPr>
      <w:widowControl w:val="0"/>
      <w:autoSpaceDE w:val="0"/>
      <w:autoSpaceDN w:val="0"/>
      <w:adjustRightInd w:val="0"/>
      <w:ind w:right="19772"/>
    </w:pPr>
    <w:rPr>
      <w:rFonts w:ascii="Arial" w:eastAsia="Times New Roman" w:hAnsi="Arial" w:cs="Arial"/>
      <w:b/>
      <w:bCs/>
      <w:sz w:val="16"/>
      <w:szCs w:val="16"/>
    </w:rPr>
  </w:style>
  <w:style w:type="paragraph" w:customStyle="1" w:styleId="11">
    <w:name w:val="Основной текст1"/>
    <w:basedOn w:val="Normal"/>
    <w:uiPriority w:val="99"/>
    <w:rsid w:val="00A924C4"/>
    <w:pPr>
      <w:widowControl w:val="0"/>
      <w:ind w:firstLine="709"/>
      <w:jc w:val="both"/>
    </w:pPr>
  </w:style>
  <w:style w:type="paragraph" w:customStyle="1" w:styleId="0">
    <w:name w:val="Заголовок 0"/>
    <w:basedOn w:val="Heading1"/>
    <w:uiPriority w:val="99"/>
    <w:rsid w:val="00A924C4"/>
    <w:pPr>
      <w:keepLines w:val="0"/>
      <w:spacing w:after="0"/>
      <w:jc w:val="center"/>
    </w:pPr>
    <w:rPr>
      <w:rFonts w:ascii="Times New Roman" w:hAnsi="Times New Roman" w:cs="Times New Roman"/>
      <w:b w:val="0"/>
      <w:bCs w:val="0"/>
      <w:caps/>
      <w:color w:val="auto"/>
      <w:sz w:val="24"/>
      <w:szCs w:val="24"/>
    </w:rPr>
  </w:style>
  <w:style w:type="paragraph" w:customStyle="1" w:styleId="Iauiue2">
    <w:name w:val="Iau?iue2"/>
    <w:uiPriority w:val="99"/>
    <w:rsid w:val="00A924C4"/>
    <w:pPr>
      <w:widowControl w:val="0"/>
    </w:pPr>
    <w:rPr>
      <w:rFonts w:ascii="Times New Roman" w:eastAsia="Times New Roman" w:hAnsi="Times New Roman"/>
      <w:sz w:val="20"/>
      <w:szCs w:val="20"/>
      <w:lang w:val="en-US"/>
    </w:rPr>
  </w:style>
  <w:style w:type="paragraph" w:customStyle="1" w:styleId="afe">
    <w:name w:val="Ñòèëü"/>
    <w:uiPriority w:val="99"/>
    <w:rsid w:val="00A924C4"/>
    <w:pPr>
      <w:widowControl w:val="0"/>
    </w:pPr>
    <w:rPr>
      <w:rFonts w:ascii="Times New Roman" w:eastAsia="Times New Roman" w:hAnsi="Times New Roman"/>
      <w:spacing w:val="-1"/>
      <w:kern w:val="3276"/>
      <w:position w:val="-1"/>
      <w:sz w:val="24"/>
      <w:szCs w:val="24"/>
      <w:lang w:val="en-US"/>
    </w:rPr>
  </w:style>
  <w:style w:type="paragraph" w:customStyle="1" w:styleId="22">
    <w:name w:val="Îñíîâíîé òåêñò ñ îòñòóïîì 2"/>
    <w:basedOn w:val="afa"/>
    <w:uiPriority w:val="99"/>
    <w:rsid w:val="00A924C4"/>
    <w:pPr>
      <w:ind w:left="720"/>
      <w:jc w:val="both"/>
    </w:pPr>
    <w:rPr>
      <w:color w:val="000000"/>
      <w:sz w:val="24"/>
      <w:szCs w:val="24"/>
      <w:lang w:val="en-US"/>
    </w:rPr>
  </w:style>
  <w:style w:type="paragraph" w:customStyle="1" w:styleId="12">
    <w:name w:val="çàãîëîâîê 1"/>
    <w:basedOn w:val="afa"/>
    <w:next w:val="afa"/>
    <w:uiPriority w:val="99"/>
    <w:rsid w:val="00A924C4"/>
    <w:pPr>
      <w:keepNext/>
    </w:pPr>
  </w:style>
  <w:style w:type="paragraph" w:customStyle="1" w:styleId="30">
    <w:name w:val="Îñíîâíîé òåêñò ñ îòñòóïîì 3"/>
    <w:basedOn w:val="afa"/>
    <w:uiPriority w:val="99"/>
    <w:rsid w:val="00A924C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A924C4"/>
    <w:pPr>
      <w:widowControl/>
      <w:jc w:val="both"/>
    </w:pPr>
    <w:rPr>
      <w:rFonts w:ascii="Peterburg" w:hAnsi="Peterburg" w:cs="Peterburg"/>
    </w:rPr>
  </w:style>
  <w:style w:type="paragraph" w:customStyle="1" w:styleId="Iniiaiieoaenonionooiii2">
    <w:name w:val="Iniiaiie oaeno n ionooiii 2"/>
    <w:basedOn w:val="Iauiue"/>
    <w:uiPriority w:val="99"/>
    <w:rsid w:val="00A924C4"/>
    <w:pPr>
      <w:widowControl/>
      <w:ind w:firstLine="284"/>
      <w:jc w:val="both"/>
    </w:pPr>
    <w:rPr>
      <w:rFonts w:ascii="Peterburg" w:hAnsi="Peterburg" w:cs="Peterburg"/>
    </w:rPr>
  </w:style>
  <w:style w:type="paragraph" w:customStyle="1" w:styleId="aff">
    <w:name w:val="основной"/>
    <w:basedOn w:val="Normal"/>
    <w:uiPriority w:val="99"/>
    <w:rsid w:val="00A924C4"/>
    <w:pPr>
      <w:keepNext/>
      <w:ind w:firstLine="709"/>
      <w:jc w:val="both"/>
    </w:pPr>
  </w:style>
  <w:style w:type="paragraph" w:customStyle="1" w:styleId="Iniiaiieoaeno2">
    <w:name w:val="Iniiaiie oaeno 2"/>
    <w:basedOn w:val="Normal"/>
    <w:uiPriority w:val="99"/>
    <w:rsid w:val="00A924C4"/>
    <w:pPr>
      <w:widowControl w:val="0"/>
      <w:ind w:firstLine="567"/>
      <w:jc w:val="both"/>
    </w:pPr>
    <w:rPr>
      <w:b/>
      <w:bCs/>
      <w:color w:val="000000"/>
    </w:rPr>
  </w:style>
  <w:style w:type="paragraph" w:customStyle="1" w:styleId="aff0">
    <w:name w:val="Îñíîâíîé òåêñò"/>
    <w:basedOn w:val="afa"/>
    <w:uiPriority w:val="99"/>
    <w:rsid w:val="00A924C4"/>
    <w:pPr>
      <w:tabs>
        <w:tab w:val="left" w:leader="dot" w:pos="9072"/>
      </w:tabs>
      <w:jc w:val="both"/>
    </w:pPr>
    <w:rPr>
      <w:b/>
      <w:bCs/>
      <w:sz w:val="24"/>
      <w:szCs w:val="24"/>
    </w:rPr>
  </w:style>
  <w:style w:type="paragraph" w:customStyle="1" w:styleId="caaieiaie2">
    <w:name w:val="caaieiaie 2"/>
    <w:basedOn w:val="Iauiue"/>
    <w:next w:val="Iauiue"/>
    <w:uiPriority w:val="99"/>
    <w:rsid w:val="00A924C4"/>
    <w:pPr>
      <w:keepNext/>
      <w:keepLines/>
      <w:spacing w:before="240" w:after="60"/>
      <w:jc w:val="center"/>
    </w:pPr>
    <w:rPr>
      <w:rFonts w:ascii="Peterburg" w:hAnsi="Peterburg" w:cs="Peterburg"/>
      <w:b/>
      <w:bCs/>
      <w:sz w:val="24"/>
      <w:szCs w:val="24"/>
    </w:rPr>
  </w:style>
  <w:style w:type="paragraph" w:customStyle="1" w:styleId="BodyText21">
    <w:name w:val="Body Text 21"/>
    <w:basedOn w:val="Normal"/>
    <w:uiPriority w:val="99"/>
    <w:rsid w:val="00A924C4"/>
    <w:pPr>
      <w:widowControl w:val="0"/>
      <w:ind w:firstLine="709"/>
      <w:jc w:val="both"/>
    </w:pPr>
    <w:rPr>
      <w:color w:val="000000"/>
    </w:rPr>
  </w:style>
  <w:style w:type="paragraph" w:customStyle="1" w:styleId="32">
    <w:name w:val="çàãîëîâîê 3"/>
    <w:basedOn w:val="afe"/>
    <w:next w:val="afe"/>
    <w:uiPriority w:val="99"/>
    <w:rsid w:val="00A924C4"/>
    <w:pPr>
      <w:keepNext/>
      <w:spacing w:before="80" w:after="120" w:line="-278" w:lineRule="auto"/>
      <w:ind w:right="-149"/>
      <w:jc w:val="center"/>
    </w:pPr>
    <w:rPr>
      <w:b/>
      <w:bCs/>
      <w:caps/>
      <w:spacing w:val="0"/>
      <w:kern w:val="0"/>
      <w:position w:val="0"/>
      <w:lang w:val="ru-RU"/>
    </w:rPr>
  </w:style>
  <w:style w:type="character" w:styleId="FootnoteReference">
    <w:name w:val="footnote reference"/>
    <w:basedOn w:val="DefaultParagraphFont"/>
    <w:uiPriority w:val="99"/>
    <w:semiHidden/>
    <w:rsid w:val="00A924C4"/>
    <w:rPr>
      <w:vertAlign w:val="superscript"/>
    </w:rPr>
  </w:style>
  <w:style w:type="paragraph" w:customStyle="1" w:styleId="aff1">
    <w:name w:val="Пункты"/>
    <w:basedOn w:val="Normal"/>
    <w:uiPriority w:val="99"/>
    <w:rsid w:val="00A924C4"/>
    <w:pPr>
      <w:widowControl w:val="0"/>
      <w:shd w:val="clear" w:color="auto" w:fill="FFFFFF"/>
      <w:suppressAutoHyphens/>
      <w:spacing w:line="276" w:lineRule="exact"/>
      <w:ind w:hanging="227"/>
      <w:jc w:val="both"/>
    </w:pPr>
    <w:rPr>
      <w:rFonts w:eastAsia="Calibri"/>
      <w:kern w:val="1"/>
      <w:sz w:val="26"/>
      <w:szCs w:val="26"/>
    </w:rPr>
  </w:style>
  <w:style w:type="paragraph" w:customStyle="1" w:styleId="aff2">
    <w:name w:val="Подпункты Знак"/>
    <w:basedOn w:val="Normal"/>
    <w:autoRedefine/>
    <w:uiPriority w:val="99"/>
    <w:rsid w:val="00A924C4"/>
    <w:pPr>
      <w:widowControl w:val="0"/>
      <w:suppressAutoHyphens/>
      <w:ind w:firstLine="720"/>
      <w:jc w:val="both"/>
    </w:pPr>
    <w:rPr>
      <w:rFonts w:eastAsia="Calibri"/>
      <w:kern w:val="1"/>
      <w:sz w:val="28"/>
      <w:szCs w:val="28"/>
    </w:rPr>
  </w:style>
  <w:style w:type="paragraph" w:styleId="TOC4">
    <w:name w:val="toc 4"/>
    <w:basedOn w:val="Normal"/>
    <w:next w:val="Normal"/>
    <w:autoRedefine/>
    <w:uiPriority w:val="99"/>
    <w:semiHidden/>
    <w:rsid w:val="00A924C4"/>
    <w:pPr>
      <w:widowControl w:val="0"/>
      <w:tabs>
        <w:tab w:val="right" w:leader="dot" w:pos="9345"/>
      </w:tabs>
      <w:suppressAutoHyphens/>
      <w:ind w:left="1134" w:hanging="992"/>
    </w:pPr>
    <w:rPr>
      <w:rFonts w:eastAsia="Calibri"/>
      <w:sz w:val="20"/>
      <w:szCs w:val="20"/>
    </w:rPr>
  </w:style>
  <w:style w:type="paragraph" w:styleId="TOC6">
    <w:name w:val="toc 6"/>
    <w:basedOn w:val="Normal"/>
    <w:next w:val="Normal"/>
    <w:autoRedefine/>
    <w:uiPriority w:val="99"/>
    <w:semiHidden/>
    <w:rsid w:val="00A924C4"/>
    <w:pPr>
      <w:widowControl w:val="0"/>
      <w:suppressAutoHyphens/>
      <w:ind w:left="1200" w:firstLine="709"/>
    </w:pPr>
    <w:rPr>
      <w:rFonts w:eastAsia="Calibri"/>
      <w:sz w:val="20"/>
      <w:szCs w:val="20"/>
    </w:rPr>
  </w:style>
  <w:style w:type="paragraph" w:styleId="TOC7">
    <w:name w:val="toc 7"/>
    <w:basedOn w:val="Normal"/>
    <w:next w:val="Normal"/>
    <w:autoRedefine/>
    <w:uiPriority w:val="99"/>
    <w:semiHidden/>
    <w:rsid w:val="00A924C4"/>
    <w:pPr>
      <w:widowControl w:val="0"/>
      <w:suppressAutoHyphens/>
      <w:ind w:left="1440" w:firstLine="709"/>
    </w:pPr>
    <w:rPr>
      <w:rFonts w:eastAsia="Calibri"/>
      <w:sz w:val="20"/>
      <w:szCs w:val="20"/>
    </w:rPr>
  </w:style>
  <w:style w:type="paragraph" w:styleId="TOC8">
    <w:name w:val="toc 8"/>
    <w:basedOn w:val="Normal"/>
    <w:next w:val="Normal"/>
    <w:autoRedefine/>
    <w:uiPriority w:val="99"/>
    <w:semiHidden/>
    <w:rsid w:val="00A924C4"/>
    <w:pPr>
      <w:widowControl w:val="0"/>
      <w:suppressAutoHyphens/>
      <w:ind w:left="1680" w:firstLine="709"/>
    </w:pPr>
    <w:rPr>
      <w:rFonts w:eastAsia="Calibri"/>
      <w:sz w:val="20"/>
      <w:szCs w:val="20"/>
    </w:rPr>
  </w:style>
  <w:style w:type="paragraph" w:styleId="TOC9">
    <w:name w:val="toc 9"/>
    <w:basedOn w:val="Normal"/>
    <w:next w:val="Normal"/>
    <w:autoRedefine/>
    <w:uiPriority w:val="99"/>
    <w:semiHidden/>
    <w:rsid w:val="00A924C4"/>
    <w:pPr>
      <w:widowControl w:val="0"/>
      <w:suppressAutoHyphens/>
      <w:ind w:left="1920" w:firstLine="709"/>
    </w:pPr>
    <w:rPr>
      <w:rFonts w:eastAsia="Calibri"/>
      <w:sz w:val="20"/>
      <w:szCs w:val="20"/>
    </w:rPr>
  </w:style>
  <w:style w:type="paragraph" w:customStyle="1" w:styleId="aff3">
    <w:name w:val="название зоны"/>
    <w:basedOn w:val="Normal"/>
    <w:link w:val="aff4"/>
    <w:uiPriority w:val="99"/>
    <w:rsid w:val="00A924C4"/>
    <w:pPr>
      <w:widowControl w:val="0"/>
      <w:suppressAutoHyphens/>
      <w:ind w:firstLine="709"/>
      <w:jc w:val="right"/>
    </w:pPr>
    <w:rPr>
      <w:rFonts w:eastAsia="Calibri"/>
      <w:i/>
      <w:iCs/>
    </w:rPr>
  </w:style>
  <w:style w:type="paragraph" w:customStyle="1" w:styleId="aff5">
    <w:name w:val="Название зоны"/>
    <w:basedOn w:val="aff3"/>
    <w:link w:val="aff6"/>
    <w:uiPriority w:val="99"/>
    <w:rsid w:val="00A924C4"/>
    <w:pPr>
      <w:ind w:left="2694" w:firstLine="0"/>
      <w:jc w:val="both"/>
    </w:pPr>
    <w:rPr>
      <w:rFonts w:ascii="Candara" w:hAnsi="Candara" w:cs="Candara"/>
      <w:b/>
      <w:bCs/>
    </w:rPr>
  </w:style>
  <w:style w:type="character" w:customStyle="1" w:styleId="aff4">
    <w:name w:val="название зоны Знак"/>
    <w:link w:val="aff3"/>
    <w:uiPriority w:val="99"/>
    <w:locked/>
    <w:rsid w:val="00A924C4"/>
    <w:rPr>
      <w:rFonts w:ascii="Times New Roman" w:eastAsia="Times New Roman" w:hAnsi="Times New Roman" w:cs="Times New Roman"/>
      <w:i/>
      <w:iCs/>
      <w:sz w:val="24"/>
      <w:szCs w:val="24"/>
      <w:lang w:eastAsia="ru-RU"/>
    </w:rPr>
  </w:style>
  <w:style w:type="paragraph" w:customStyle="1" w:styleId="aff7">
    <w:name w:val="Описание зоны"/>
    <w:basedOn w:val="Normal"/>
    <w:link w:val="aff8"/>
    <w:uiPriority w:val="99"/>
    <w:rsid w:val="00A924C4"/>
    <w:pPr>
      <w:widowControl w:val="0"/>
      <w:suppressAutoHyphens/>
      <w:ind w:left="2694"/>
      <w:jc w:val="both"/>
    </w:pPr>
    <w:rPr>
      <w:rFonts w:ascii="Candara" w:eastAsia="Calibri" w:hAnsi="Candara" w:cs="Candara"/>
    </w:rPr>
  </w:style>
  <w:style w:type="character" w:customStyle="1" w:styleId="aff6">
    <w:name w:val="Название зоны Знак"/>
    <w:link w:val="aff5"/>
    <w:uiPriority w:val="99"/>
    <w:locked/>
    <w:rsid w:val="00A924C4"/>
    <w:rPr>
      <w:rFonts w:ascii="Candara" w:eastAsia="Times New Roman" w:hAnsi="Candara" w:cs="Candara"/>
      <w:b/>
      <w:bCs/>
      <w:i/>
      <w:iCs/>
      <w:sz w:val="24"/>
      <w:szCs w:val="24"/>
      <w:lang w:eastAsia="ru-RU"/>
    </w:rPr>
  </w:style>
  <w:style w:type="paragraph" w:customStyle="1" w:styleId="aff9">
    <w:name w:val="Осн виды"/>
    <w:basedOn w:val="Normal"/>
    <w:link w:val="affa"/>
    <w:uiPriority w:val="99"/>
    <w:rsid w:val="00A924C4"/>
    <w:pPr>
      <w:widowControl w:val="0"/>
      <w:suppressAutoHyphens/>
      <w:jc w:val="center"/>
    </w:pPr>
    <w:rPr>
      <w:rFonts w:eastAsia="Calibri"/>
      <w:i/>
      <w:iCs/>
    </w:rPr>
  </w:style>
  <w:style w:type="character" w:customStyle="1" w:styleId="aff8">
    <w:name w:val="Описание зоны Знак"/>
    <w:link w:val="aff7"/>
    <w:uiPriority w:val="99"/>
    <w:locked/>
    <w:rsid w:val="00A924C4"/>
    <w:rPr>
      <w:rFonts w:ascii="Candara" w:eastAsia="Times New Roman" w:hAnsi="Candara" w:cs="Candara"/>
      <w:sz w:val="24"/>
      <w:szCs w:val="24"/>
      <w:lang w:eastAsia="ru-RU"/>
    </w:rPr>
  </w:style>
  <w:style w:type="paragraph" w:customStyle="1" w:styleId="a0">
    <w:name w:val="список разреш испол"/>
    <w:basedOn w:val="ListParagraph"/>
    <w:link w:val="affb"/>
    <w:uiPriority w:val="99"/>
    <w:rsid w:val="00A924C4"/>
    <w:pPr>
      <w:widowControl w:val="0"/>
      <w:numPr>
        <w:numId w:val="12"/>
      </w:numPr>
      <w:suppressAutoHyphens/>
      <w:spacing w:after="0" w:line="240" w:lineRule="auto"/>
    </w:pPr>
    <w:rPr>
      <w:rFonts w:ascii="Times New Roman" w:hAnsi="Times New Roman" w:cs="Times New Roman"/>
      <w:sz w:val="24"/>
      <w:szCs w:val="24"/>
      <w:lang w:eastAsia="ru-RU"/>
    </w:rPr>
  </w:style>
  <w:style w:type="character" w:customStyle="1" w:styleId="affa">
    <w:name w:val="Осн виды Знак"/>
    <w:link w:val="aff9"/>
    <w:uiPriority w:val="99"/>
    <w:locked/>
    <w:rsid w:val="00A924C4"/>
    <w:rPr>
      <w:rFonts w:ascii="Times New Roman" w:eastAsia="Times New Roman" w:hAnsi="Times New Roman" w:cs="Times New Roman"/>
      <w:i/>
      <w:iCs/>
      <w:sz w:val="24"/>
      <w:szCs w:val="24"/>
      <w:lang w:eastAsia="ru-RU"/>
    </w:rPr>
  </w:style>
  <w:style w:type="character" w:customStyle="1" w:styleId="affb">
    <w:name w:val="список разреш испол Знак"/>
    <w:link w:val="a0"/>
    <w:uiPriority w:val="99"/>
    <w:locked/>
    <w:rsid w:val="00A924C4"/>
    <w:rPr>
      <w:rFonts w:ascii="Times New Roman" w:eastAsia="Times New Roman" w:hAnsi="Times New Roman" w:cs="Times New Roman"/>
      <w:sz w:val="24"/>
      <w:szCs w:val="24"/>
      <w:lang w:eastAsia="ru-RU"/>
    </w:rPr>
  </w:style>
  <w:style w:type="paragraph" w:customStyle="1" w:styleId="23">
    <w:name w:val="Основной текст 23"/>
    <w:basedOn w:val="Normal"/>
    <w:uiPriority w:val="99"/>
    <w:rsid w:val="009621A1"/>
    <w:pPr>
      <w:spacing w:line="360" w:lineRule="auto"/>
      <w:ind w:left="426" w:hanging="426"/>
      <w:jc w:val="both"/>
    </w:pPr>
    <w:rPr>
      <w:b/>
      <w:bCs/>
      <w:color w:val="000000"/>
      <w:sz w:val="28"/>
      <w:szCs w:val="28"/>
      <w:lang w:eastAsia="ar-SA"/>
    </w:rPr>
  </w:style>
  <w:style w:type="paragraph" w:styleId="Caption">
    <w:name w:val="caption"/>
    <w:basedOn w:val="Normal"/>
    <w:next w:val="Normal"/>
    <w:uiPriority w:val="99"/>
    <w:qFormat/>
    <w:rsid w:val="009621A1"/>
    <w:pPr>
      <w:spacing w:after="240"/>
      <w:ind w:left="2694" w:hanging="1276"/>
      <w:jc w:val="both"/>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Normal"/>
    <w:uiPriority w:val="99"/>
    <w:rsid w:val="00A11623"/>
    <w:pPr>
      <w:suppressAutoHyphens/>
      <w:ind w:firstLine="539"/>
      <w:jc w:val="both"/>
    </w:pPr>
    <w:rPr>
      <w:color w:val="000000"/>
      <w:kern w:val="1"/>
      <w:lang w:eastAsia="ar-SA"/>
    </w:rPr>
  </w:style>
  <w:style w:type="character" w:customStyle="1" w:styleId="grame">
    <w:name w:val="grame"/>
    <w:basedOn w:val="DefaultParagraphFont"/>
    <w:uiPriority w:val="99"/>
    <w:rsid w:val="00014917"/>
  </w:style>
  <w:style w:type="table" w:customStyle="1" w:styleId="33">
    <w:name w:val="Сетка таблицы3"/>
    <w:uiPriority w:val="99"/>
    <w:rsid w:val="00E85E53"/>
    <w:pPr>
      <w:jc w:val="both"/>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uiPriority w:val="99"/>
    <w:rsid w:val="00021AFF"/>
    <w:pPr>
      <w:jc w:val="both"/>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c">
    <w:name w:val="Отступ перед"/>
    <w:basedOn w:val="Normal"/>
    <w:uiPriority w:val="99"/>
    <w:rsid w:val="00F861F1"/>
    <w:pPr>
      <w:widowControl w:val="0"/>
      <w:shd w:val="clear" w:color="auto" w:fill="FFFFFF"/>
      <w:autoSpaceDE w:val="0"/>
      <w:autoSpaceDN w:val="0"/>
      <w:adjustRightInd w:val="0"/>
      <w:spacing w:before="120"/>
      <w:ind w:firstLine="284"/>
      <w:jc w:val="both"/>
    </w:pPr>
  </w:style>
</w:styles>
</file>

<file path=word/webSettings.xml><?xml version="1.0" encoding="utf-8"?>
<w:webSettings xmlns:r="http://schemas.openxmlformats.org/officeDocument/2006/relationships" xmlns:w="http://schemas.openxmlformats.org/wordprocessingml/2006/main">
  <w:divs>
    <w:div w:id="342171007">
      <w:marLeft w:val="0"/>
      <w:marRight w:val="0"/>
      <w:marTop w:val="0"/>
      <w:marBottom w:val="0"/>
      <w:divBdr>
        <w:top w:val="none" w:sz="0" w:space="0" w:color="auto"/>
        <w:left w:val="none" w:sz="0" w:space="0" w:color="auto"/>
        <w:bottom w:val="none" w:sz="0" w:space="0" w:color="auto"/>
        <w:right w:val="none" w:sz="0" w:space="0" w:color="auto"/>
      </w:divBdr>
    </w:div>
    <w:div w:id="342171008">
      <w:marLeft w:val="0"/>
      <w:marRight w:val="0"/>
      <w:marTop w:val="0"/>
      <w:marBottom w:val="0"/>
      <w:divBdr>
        <w:top w:val="none" w:sz="0" w:space="0" w:color="auto"/>
        <w:left w:val="none" w:sz="0" w:space="0" w:color="auto"/>
        <w:bottom w:val="none" w:sz="0" w:space="0" w:color="auto"/>
        <w:right w:val="none" w:sz="0" w:space="0" w:color="auto"/>
      </w:divBdr>
    </w:div>
    <w:div w:id="342171009">
      <w:marLeft w:val="0"/>
      <w:marRight w:val="0"/>
      <w:marTop w:val="0"/>
      <w:marBottom w:val="0"/>
      <w:divBdr>
        <w:top w:val="none" w:sz="0" w:space="0" w:color="auto"/>
        <w:left w:val="none" w:sz="0" w:space="0" w:color="auto"/>
        <w:bottom w:val="none" w:sz="0" w:space="0" w:color="auto"/>
        <w:right w:val="none" w:sz="0" w:space="0" w:color="auto"/>
      </w:divBdr>
    </w:div>
    <w:div w:id="342171010">
      <w:marLeft w:val="0"/>
      <w:marRight w:val="0"/>
      <w:marTop w:val="0"/>
      <w:marBottom w:val="0"/>
      <w:divBdr>
        <w:top w:val="none" w:sz="0" w:space="0" w:color="auto"/>
        <w:left w:val="none" w:sz="0" w:space="0" w:color="auto"/>
        <w:bottom w:val="none" w:sz="0" w:space="0" w:color="auto"/>
        <w:right w:val="none" w:sz="0" w:space="0" w:color="auto"/>
      </w:divBdr>
    </w:div>
    <w:div w:id="342171011">
      <w:marLeft w:val="0"/>
      <w:marRight w:val="0"/>
      <w:marTop w:val="0"/>
      <w:marBottom w:val="0"/>
      <w:divBdr>
        <w:top w:val="none" w:sz="0" w:space="0" w:color="auto"/>
        <w:left w:val="none" w:sz="0" w:space="0" w:color="auto"/>
        <w:bottom w:val="none" w:sz="0" w:space="0" w:color="auto"/>
        <w:right w:val="none" w:sz="0" w:space="0" w:color="auto"/>
      </w:divBdr>
    </w:div>
    <w:div w:id="342171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140;n=72246;fld=134;dst=10124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main?base=LAW;n=112001;f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RLAW140;n=72246;fld=134;dst=100528"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consultantplus://offline/main?base=RLAW140;n=72246;fld=134;dst=100537" TargetMode="External"/><Relationship Id="rId4" Type="http://schemas.openxmlformats.org/officeDocument/2006/relationships/webSettings" Target="webSettings.xml"/><Relationship Id="rId9" Type="http://schemas.openxmlformats.org/officeDocument/2006/relationships/hyperlink" Target="consultantplus://offline/main?base=RLAW140;n=72246;fld=134;dst=10124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242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Шашалевич</dc:creator>
  <cp:keywords/>
  <dc:description/>
  <cp:lastModifiedBy>belogorka</cp:lastModifiedBy>
  <cp:revision>8</cp:revision>
  <dcterms:created xsi:type="dcterms:W3CDTF">2016-10-21T13:07:00Z</dcterms:created>
  <dcterms:modified xsi:type="dcterms:W3CDTF">2016-12-30T06:41:00Z</dcterms:modified>
</cp:coreProperties>
</file>